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0pt;margin-top:0pt;width:612pt;height:792pt;mso-position-horizontal-relative:page;mso-position-vertical-relative:page;z-index:-282328" type="#_x0000_t75" stroked="false">
            <v:imagedata r:id="rId5" o:title=""/>
          </v:shape>
        </w:pict>
      </w:r>
      <w:r>
        <w:rPr/>
        <w:pict>
          <v:group style="position:absolute;margin-left:0pt;margin-top:0pt;width:612pt;height:200.25pt;mso-position-horizontal-relative:page;mso-position-vertical-relative:page;z-index:-282256" coordorigin="0,0" coordsize="12240,4005">
            <v:group style="position:absolute;left:0;top:0;width:12240;height:4005" coordorigin="0,0" coordsize="12240,4005">
              <v:shape style="position:absolute;left:0;top:0;width:12240;height:4005" coordorigin="0,0" coordsize="12240,4005" path="m0,4004l12240,4004,12240,0,0,0,0,4004xe" filled="true" fillcolor="#231f20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6963;top:2494;width:4558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sz w:val="50"/>
                        </w:rPr>
                        <w:t>Labor</w:t>
                      </w:r>
                      <w:r>
                        <w:rPr>
                          <w:rFonts w:ascii="Segoe UI"/>
                          <w:color w:val="FFFFFF"/>
                          <w:spacing w:val="-21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z w:val="50"/>
                        </w:rPr>
                        <w:t>Market</w:t>
                      </w:r>
                      <w:r>
                        <w:rPr>
                          <w:rFonts w:ascii="Segoe UI"/>
                          <w:color w:val="FFFFFF"/>
                          <w:spacing w:val="-20"/>
                          <w:sz w:val="50"/>
                        </w:rPr>
                        <w:t> </w:t>
                      </w:r>
                      <w:r>
                        <w:rPr>
                          <w:rFonts w:ascii="Segoe UI"/>
                          <w:color w:val="FFFFFF"/>
                          <w:spacing w:val="-3"/>
                          <w:sz w:val="50"/>
                        </w:rPr>
                        <w:t>Report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  <v:shape style="position:absolute;left:379;top:3285;width:1926;height:500" type="#_x0000_t202" filled="false" stroked="false">
                <v:textbox inset="0,0,0,0">
                  <w:txbxContent>
                    <w:p>
                      <w:pPr>
                        <w:spacing w:line="5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50"/>
                          <w:szCs w:val="50"/>
                        </w:rPr>
                      </w:pPr>
                      <w:r>
                        <w:rPr>
                          <w:rFonts w:ascii="Segoe UI"/>
                          <w:color w:val="FFFFFF"/>
                          <w:spacing w:val="-1"/>
                          <w:w w:val="95"/>
                          <w:sz w:val="50"/>
                        </w:rPr>
                        <w:t>February</w:t>
                      </w:r>
                      <w:r>
                        <w:rPr>
                          <w:rFonts w:ascii="Segoe UI"/>
                          <w:sz w:val="5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0pt;margin-top:-.918506pt;width:612pt;height:792.95pt;mso-position-horizontal-relative:page;mso-position-vertical-relative:page;z-index:-282232" coordorigin="0,-18" coordsize="12240,15859">
            <v:group style="position:absolute;left:0;top:12582;width:12240;height:3258" coordorigin="0,12582" coordsize="12240,3258">
              <v:shape style="position:absolute;left:0;top:12582;width:12240;height:3258" coordorigin="0,12582" coordsize="12240,3258" path="m0,15840l12240,15840,12240,12582,0,12582,0,15840xe" filled="true" fillcolor="#231f20" stroked="false">
                <v:path arrowok="t"/>
                <v:fill type="solid"/>
              </v:shape>
              <v:shape style="position:absolute;left:3952;top:1156;width:7531;height:2871" type="#_x0000_t75" stroked="false">
                <v:imagedata r:id="rId6" o:title=""/>
              </v:shape>
            </v:group>
            <v:group style="position:absolute;left:0;top:4004;width:12240;height:8578" coordorigin="0,4004" coordsize="12240,8578">
              <v:shape style="position:absolute;left:0;top:4004;width:12240;height:8578" coordorigin="0,4004" coordsize="12240,8578" path="m0,12582l12240,12582,12240,4004,0,4004,0,12582xe" filled="true" fillcolor="#ffffff" stroked="false">
                <v:path arrowok="t"/>
                <v:fill type="solid"/>
              </v:shape>
            </v:group>
            <v:group style="position:absolute;left:1885;top:0;width:498;height:209" coordorigin="1885,0" coordsize="498,209">
              <v:shape style="position:absolute;left:1885;top:0;width:498;height:209" coordorigin="1885,0" coordsize="498,209" path="m1885,0l1969,73,2061,130,2161,173,2269,199,2325,206,2382,208e" filled="false" stroked="true" strokeweight="1.837pt" strokecolor="#d2232a">
                <v:path arrowok="t"/>
              </v:shape>
            </v:group>
            <v:group style="position:absolute;left:1763;top:0;width:620;height:301" coordorigin="1763,0" coordsize="620,301">
              <v:shape style="position:absolute;left:1763;top:0;width:620;height:301" coordorigin="1763,0" coordsize="620,301" path="m1763,0l1822,68,1867,109,1915,147,1965,181,2019,212,2074,238,2132,260,2192,277,2254,290,2318,298,2382,300e" filled="false" stroked="true" strokeweight="1.837pt" strokecolor="#d2232a">
                <v:path arrowok="t"/>
              </v:shape>
            </v:group>
            <v:group style="position:absolute;left:1650;top:0;width:733;height:392" coordorigin="1650,0" coordsize="733,392">
              <v:shape style="position:absolute;left:1650;top:0;width:733;height:392" coordorigin="1650,0" coordsize="733,392" path="m1650,0l1712,83,1758,133,1808,179,1861,221,1917,259,1977,293,2039,322,2103,347,2170,366,2239,380,2310,389,2382,392e" filled="false" stroked="true" strokeweight="1.837pt" strokecolor="#d2232a">
                <v:path arrowok="t"/>
              </v:shape>
            </v:group>
            <v:group style="position:absolute;left:2470;top:406;width:2686;height:2" coordorigin="2470,406" coordsize="2686,2">
              <v:shape style="position:absolute;left:2470;top:406;width:2686;height:2" coordorigin="2470,406" coordsize="2686,0" path="m5156,406l2470,406e" filled="false" stroked="true" strokeweight="1.837pt" strokecolor="#d2232a">
                <v:path arrowok="t"/>
              </v:shape>
            </v:group>
            <v:group style="position:absolute;left:2470;top:315;width:2686;height:2" coordorigin="2470,315" coordsize="2686,2">
              <v:shape style="position:absolute;left:2470;top:315;width:2686;height:2" coordorigin="2470,315" coordsize="2686,0" path="m5156,315l2470,315e" filled="false" stroked="true" strokeweight="1.837pt" strokecolor="#d2232a">
                <v:path arrowok="t"/>
              </v:shape>
            </v:group>
            <v:group style="position:absolute;left:2470;top:223;width:2686;height:2" coordorigin="2470,223" coordsize="2686,2">
              <v:shape style="position:absolute;left:2470;top:223;width:2686;height:2" coordorigin="2470,223" coordsize="2686,0" path="m5156,223l2470,223e" filled="false" stroked="true" strokeweight="1.837pt" strokecolor="#d2232a">
                <v:path arrowok="t"/>
              </v:shape>
            </v:group>
            <v:group style="position:absolute;left:5240;top:402;width:701;height:701" coordorigin="5240,402" coordsize="701,701">
              <v:shape style="position:absolute;left:5240;top:402;width:701;height:701" coordorigin="5240,402" coordsize="701,701" path="m5240,402l5353,412,5461,438,5562,481,5653,538,5735,608,5805,689,5862,781,5905,882,5931,989,5938,1045,5940,1103e" filled="false" stroked="true" strokeweight="1.837pt" strokecolor="#d2232a">
                <v:path arrowok="t"/>
              </v:shape>
            </v:group>
            <v:group style="position:absolute;left:5240;top:311;width:793;height:793" coordorigin="5240,311" coordsize="793,793">
              <v:shape style="position:absolute;left:5240;top:311;width:793;height:793" coordorigin="5240,311" coordsize="793,793" path="m5240,311l5305,313,5368,321,5430,334,5490,351,5548,373,5604,399,5657,429,5708,464,5755,502,5800,543,5841,588,5879,635,5913,686,5944,739,5970,795,5992,853,6009,913,6022,974,6030,1038,6032,1103e" filled="false" stroked="true" strokeweight="1.837pt" strokecolor="#d2232a">
                <v:path arrowok="t"/>
              </v:shape>
            </v:group>
            <v:group style="position:absolute;left:5240;top:219;width:884;height:884" coordorigin="5240,219" coordsize="884,884">
              <v:shape style="position:absolute;left:5240;top:219;width:884;height:884" coordorigin="5240,219" coordsize="884,884" path="m5240,219l5312,222,5383,231,5452,245,5519,264,5584,289,5646,318,5705,352,5762,390,5815,432,5865,478,5911,528,5953,581,5991,638,6025,697,6054,759,6078,824,6098,891,6112,960,6121,1030,6124,1103e" filled="false" stroked="true" strokeweight="1.837pt" strokecolor="#d2232a">
                <v:path arrowok="t"/>
              </v:shape>
            </v:group>
            <v:group style="position:absolute;left:8506;top:13439;width:2333;height:811" coordorigin="8506,13439" coordsize="2333,811">
              <v:shape style="position:absolute;left:8506;top:13439;width:2333;height:811" coordorigin="8506,13439" coordsize="2333,811" path="m10839,14249l8506,14249,8506,13439,10839,13439,10839,14249xe" filled="false" stroked="true" strokeweight="1.819pt" strokecolor="#d33a27">
                <v:path arrowok="t"/>
              </v:shape>
            </v:group>
            <v:group style="position:absolute;left:1415;top:12911;width:707;height:1025" coordorigin="1415,12911" coordsize="707,1025">
              <v:shape style="position:absolute;left:1415;top:12911;width:707;height:1025" coordorigin="1415,12911" coordsize="707,1025" path="m1955,13646l2074,13416,2097,13360,2109,13301,2111,13281,2110,13257,2103,13190,2087,13131,2052,13063,1998,13002,1948,12964,1895,12936,1818,12915,1777,12911,1754,12912,1689,12920,1631,12937,1563,12975,1515,13017,1474,13070,1444,13123,1421,13197,1415,13255,1416,13277,1424,13339,1449,13413,1492,13480,1550,13535,1711,13329,1696,13312,1687,13294,1684,13275,1687,13254,1696,13237,1715,13219,1732,13209,1749,13206,1777,13209,1798,13217,1812,13230,1820,13249,1819,13274,1816,13293,1810,13309,1797,13334,1476,13936,2122,13936,2122,13646,1955,13646xe" filled="false" stroked="true" strokeweight="11.5pt" strokecolor="#d2232a">
                <v:path arrowok="t"/>
              </v:shape>
            </v:group>
            <v:group style="position:absolute;left:2399;top:12911;width:713;height:1050" coordorigin="2399,12911" coordsize="713,1050">
              <v:shape style="position:absolute;left:2399;top:12911;width:713;height:1050" coordorigin="2399,12911" coordsize="713,1050" path="m2495,13849l2538,13891,2606,13932,2664,13951,2729,13960,2751,13961,2775,13960,2840,13952,2899,13934,2967,13895,3023,13839,3064,13774,3092,13701,3105,13640,3111,13574,3112,13326,3112,13302,3106,13234,3093,13172,3066,13099,3027,13035,2980,12989,2930,12954,2857,12924,2797,12913,2775,12911,2750,12912,2681,12919,2620,12935,2552,12970,2496,13021,2454,13083,2423,13154,2409,13214,2401,13279,2399,13545,2400,13569,2405,13637,2418,13699,2445,13772,2484,13836,2495,13849xe" filled="false" stroked="true" strokeweight="11.5pt" strokecolor="#d2232a">
                <v:path arrowok="t"/>
              </v:shape>
            </v:group>
            <v:group style="position:absolute;left:2684;top:13175;width:143;height:519" coordorigin="2684,13175" coordsize="143,519">
              <v:shape style="position:absolute;left:2684;top:13175;width:143;height:519" coordorigin="2684,13175" coordsize="143,519" path="m2755,13175l2810,13200,2827,13604,2825,13633,2819,13656,2808,13674,2793,13686,2774,13694,2746,13692,2688,13641,2684,13267,2686,13238,2718,13184,2755,13175xe" filled="false" stroked="true" strokeweight="11.5pt" strokecolor="#d2232a">
                <v:path arrowok="t"/>
              </v:shape>
            </v:group>
            <v:group style="position:absolute;left:1501;top:14304;width:284;height:1000" coordorigin="1501,14304" coordsize="284,1000">
              <v:shape style="position:absolute;left:1501;top:14304;width:284;height:1000" coordorigin="1501,14304" coordsize="284,1000" path="m1501,15304l1784,15304,1784,14304,1501,14304,1501,15304xe" filled="false" stroked="true" strokeweight="11.5pt" strokecolor="#d2232a">
                <v:path arrowok="t"/>
              </v:shape>
            </v:group>
            <v:group style="position:absolute;left:2248;top:14280;width:764;height:1054" coordorigin="2248,14280" coordsize="764,1054">
              <v:shape style="position:absolute;left:2248;top:14280;width:764;height:1054" coordorigin="2248,14280" coordsize="764,1054" path="m2958,14869l2982,14796,3000,14733,3010,14668,3011,14654,3010,14633,3002,14573,2976,14497,2944,14445,2902,14396,2852,14353,2799,14320,2726,14291,2647,14280,2623,14280,2557,14287,2498,14302,2427,14336,2365,14384,2323,14434,2290,14485,2261,14559,2250,14619,2248,14661,2248,14684,2256,14748,2273,14806,2310,14873,2360,14926,2421,14973,2475,15005,2537,15035,2659,14750,2647,14752,2638,14753,2574,14734,2538,14680,2541,14619,2594,14562,2613,14556,2639,14557,2709,14594,2730,14648,2728,14668,2724,14687,2527,15240,2790,15333,2958,14869xe" filled="false" stroked="true" strokeweight="11.5pt" strokecolor="#d2232a">
                <v:path arrowok="t"/>
              </v:shape>
              <v:shape style="position:absolute;left:0;top:6279;width:12240;height:4032" type="#_x0000_t75" stroked="false">
                <v:imagedata r:id="rId7" o:title=""/>
              </v:shape>
              <v:shape style="position:absolute;left:153;top:4153;width:3872;height:1982" type="#_x0000_t75" stroked="false">
                <v:imagedata r:id="rId8" o:title=""/>
              </v:shape>
              <v:shape style="position:absolute;left:8215;top:4153;width:3872;height:1982" type="#_x0000_t75" stroked="false">
                <v:imagedata r:id="rId9" o:title=""/>
              </v:shape>
              <v:shape style="position:absolute;left:4184;top:4153;width:3872;height:1982" type="#_x0000_t75" stroked="false">
                <v:imagedata r:id="rId10" o:title=""/>
              </v:shape>
              <v:shape style="position:absolute;left:153;top:10468;width:3872;height:1982" type="#_x0000_t75" stroked="false">
                <v:imagedata r:id="rId11" o:title=""/>
              </v:shape>
              <v:shape style="position:absolute;left:8215;top:10468;width:3872;height:1982" type="#_x0000_t75" stroked="false">
                <v:imagedata r:id="rId12" o:title=""/>
              </v:shape>
              <v:shape style="position:absolute;left:4184;top:10468;width:3872;height:1982" type="#_x0000_t75" stroked="false">
                <v:imagedata r:id="rId13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0" w:lineRule="atLeast"/>
        <w:ind w:left="38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09.5pt;height:93pt;mso-position-horizontal-relative:char;mso-position-vertical-relative:line" coordorigin="0,0" coordsize="2190,1860">
            <v:group style="position:absolute;left:10;top:10;width:2170;height:1840" coordorigin="10,10" coordsize="2170,1840">
              <v:shape style="position:absolute;left:10;top:10;width:2170;height:1840" coordorigin="10,10" coordsize="2170,1840" path="m1516,1565l254,1565,264,1830,286,1840,663,1849,896,1840,1530,1840,1538,1619,1516,1565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530,1840l896,1840,877,1848,1529,1847,1530,184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10,10l44,287,68,458,87,653,82,872,78,1111,72,1309,73,1571,254,1565,1516,1565,1495,1515,1638,1262,1699,1138,1823,886,1971,677,2104,420,1842,420,1871,287,1999,106,2003,93,1961,11,349,11,10,10xe" filled="true" fillcolor="#ffffff" stroked="false">
                <v:path arrowok="t"/>
                <v:fill type="solid"/>
              </v:shape>
              <v:shape style="position:absolute;left:10;top:10;width:2170;height:1840" coordorigin="10,10" coordsize="2170,1840" path="m2180,272l1842,420,2104,420,2180,272xe" filled="true" fillcolor="#ffffff" stroked="false">
                <v:path arrowok="t"/>
                <v:fill type="solid"/>
              </v:shape>
            </v:group>
            <v:group style="position:absolute;left:10;top:10;width:2170;height:1840" coordorigin="10,10" coordsize="2170,1840">
              <v:shape style="position:absolute;left:10;top:10;width:2170;height:1840" coordorigin="10,10" coordsize="2170,1840" path="m10,10l349,11,515,11,739,11,1961,11,2003,93,1999,106,1871,287,1842,420,2180,272,1971,677,1823,886,1699,1138,1638,1262,1495,1515,1538,1619,1529,1847,1328,1847,1148,1848,877,1848,896,1840,663,1849,286,1840,264,1830,254,1565,73,1571,72,1309,78,1111,82,872,87,653,68,458,44,287,10,10xe" filled="false" stroked="true" strokeweight="1pt" strokecolor="#fffff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1373" w:lineRule="exact" w:before="0"/>
        <w:ind w:left="0" w:right="1391" w:firstLine="0"/>
        <w:jc w:val="right"/>
        <w:rPr>
          <w:rFonts w:ascii="Calibri" w:hAnsi="Calibri" w:cs="Calibri" w:eastAsia="Calibri"/>
          <w:sz w:val="26"/>
          <w:szCs w:val="26"/>
        </w:rPr>
      </w:pPr>
      <w:r>
        <w:rPr>
          <w:rFonts w:ascii="Baskerville Old Face"/>
          <w:color w:val="FFFFFF"/>
          <w:spacing w:val="-491"/>
          <w:position w:val="21"/>
          <w:sz w:val="130"/>
        </w:rPr>
        <w:t>a</w:t>
      </w:r>
      <w:r>
        <w:rPr>
          <w:rFonts w:ascii="Calibri"/>
          <w:color w:val="FFFFFF"/>
          <w:sz w:val="26"/>
        </w:rPr>
        <w:t>Ark</w:t>
      </w:r>
      <w:r>
        <w:rPr>
          <w:rFonts w:ascii="Calibri"/>
          <w:color w:val="FFFFFF"/>
          <w:spacing w:val="-10"/>
          <w:sz w:val="26"/>
        </w:rPr>
        <w:t>a</w:t>
      </w:r>
      <w:r>
        <w:rPr>
          <w:rFonts w:ascii="Baskerville Old Face"/>
          <w:color w:val="FFFFFF"/>
          <w:spacing w:val="-675"/>
          <w:position w:val="21"/>
          <w:sz w:val="130"/>
        </w:rPr>
        <w:t>d</w:t>
      </w:r>
      <w:r>
        <w:rPr>
          <w:rFonts w:ascii="Calibri"/>
          <w:color w:val="FFFFFF"/>
          <w:sz w:val="26"/>
        </w:rPr>
        <w:t>nsas</w:t>
      </w:r>
      <w:r>
        <w:rPr>
          <w:rFonts w:ascii="Calibri"/>
          <w:color w:val="FFFFFF"/>
          <w:spacing w:val="15"/>
          <w:sz w:val="26"/>
        </w:rPr>
        <w:t> </w:t>
      </w:r>
      <w:r>
        <w:rPr>
          <w:rFonts w:ascii="Calibri"/>
          <w:color w:val="FFFFFF"/>
          <w:spacing w:val="-29"/>
          <w:sz w:val="26"/>
        </w:rPr>
        <w:t>D</w:t>
      </w:r>
      <w:r>
        <w:rPr>
          <w:rFonts w:ascii="Baskerville Old Face"/>
          <w:color w:val="FFFFFF"/>
          <w:spacing w:val="-770"/>
          <w:position w:val="21"/>
          <w:sz w:val="130"/>
        </w:rPr>
        <w:t>w</w:t>
      </w:r>
      <w:r>
        <w:rPr>
          <w:rFonts w:ascii="Calibri"/>
          <w:color w:val="FFFFFF"/>
          <w:sz w:val="26"/>
        </w:rPr>
        <w:t>epart</w:t>
      </w:r>
      <w:r>
        <w:rPr>
          <w:rFonts w:ascii="Calibri"/>
          <w:color w:val="FFFFFF"/>
          <w:spacing w:val="-7"/>
          <w:sz w:val="26"/>
        </w:rPr>
        <w:t>m</w:t>
      </w:r>
      <w:r>
        <w:rPr>
          <w:rFonts w:ascii="Baskerville Old Face"/>
          <w:color w:val="FFFFFF"/>
          <w:spacing w:val="-456"/>
          <w:position w:val="21"/>
          <w:sz w:val="130"/>
        </w:rPr>
        <w:t>s</w:t>
      </w:r>
      <w:r>
        <w:rPr>
          <w:rFonts w:ascii="Calibri"/>
          <w:color w:val="FFFFFF"/>
          <w:sz w:val="26"/>
        </w:rPr>
        <w:t>ent</w:t>
      </w:r>
      <w:r>
        <w:rPr>
          <w:rFonts w:ascii="Calibri"/>
          <w:sz w:val="26"/>
        </w:rPr>
      </w:r>
    </w:p>
    <w:p>
      <w:pPr>
        <w:spacing w:line="251" w:lineRule="exact" w:before="0"/>
        <w:ind w:left="0" w:right="1363" w:firstLine="0"/>
        <w:jc w:val="right"/>
        <w:rPr>
          <w:rFonts w:ascii="Calibri" w:hAnsi="Calibri" w:cs="Calibri" w:eastAsia="Calibri"/>
          <w:sz w:val="26"/>
          <w:szCs w:val="26"/>
        </w:rPr>
      </w:pPr>
      <w:r>
        <w:rPr>
          <w:rFonts w:ascii="Calibri"/>
          <w:color w:val="FFFFFF"/>
          <w:sz w:val="26"/>
        </w:rPr>
        <w:t>of</w:t>
      </w:r>
      <w:r>
        <w:rPr>
          <w:rFonts w:ascii="Calibri"/>
          <w:color w:val="FFFFFF"/>
          <w:spacing w:val="15"/>
          <w:sz w:val="26"/>
        </w:rPr>
        <w:t> </w:t>
      </w:r>
      <w:r>
        <w:rPr>
          <w:rFonts w:ascii="Calibri"/>
          <w:color w:val="FFFFFF"/>
          <w:sz w:val="26"/>
        </w:rPr>
        <w:t>Workforce</w:t>
      </w:r>
      <w:r>
        <w:rPr>
          <w:rFonts w:ascii="Calibri"/>
          <w:color w:val="FFFFFF"/>
          <w:spacing w:val="16"/>
          <w:sz w:val="26"/>
        </w:rPr>
        <w:t> </w:t>
      </w:r>
      <w:r>
        <w:rPr>
          <w:rFonts w:ascii="Calibri"/>
          <w:color w:val="FFFFFF"/>
          <w:sz w:val="26"/>
        </w:rPr>
        <w:t>Services</w:t>
      </w:r>
      <w:r>
        <w:rPr>
          <w:rFonts w:ascii="Calibri"/>
          <w:sz w:val="26"/>
        </w:rPr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 w:before="0"/>
        <w:ind w:left="7056" w:right="0"/>
        <w:jc w:val="center"/>
        <w:rPr>
          <w:b w:val="0"/>
          <w:bCs w:val="0"/>
        </w:rPr>
      </w:pPr>
      <w:hyperlink r:id="rId14">
        <w:r>
          <w:rPr>
            <w:color w:val="D2232A"/>
            <w:spacing w:val="27"/>
          </w:rPr>
          <w:t>ww</w:t>
        </w:r>
        <w:r>
          <w:rPr>
            <w:color w:val="D2232A"/>
            <w:spacing w:val="16"/>
          </w:rPr>
          <w:t>w</w:t>
        </w:r>
        <w:r>
          <w:rPr>
            <w:color w:val="D2232A"/>
            <w:spacing w:val="28"/>
          </w:rPr>
          <w:t>.disco</w:t>
        </w:r>
        <w:r>
          <w:rPr>
            <w:color w:val="D2232A"/>
            <w:spacing w:val="25"/>
          </w:rPr>
          <w:t>v</w:t>
        </w:r>
        <w:r>
          <w:rPr>
            <w:color w:val="D2232A"/>
            <w:spacing w:val="28"/>
          </w:rPr>
          <w:t>e</w:t>
        </w:r>
        <w:r>
          <w:rPr>
            <w:color w:val="D2232A"/>
            <w:spacing w:val="5"/>
          </w:rPr>
          <w:t>r</w:t>
        </w:r>
        <w:r>
          <w:rPr>
            <w:color w:val="D2232A"/>
            <w:spacing w:val="28"/>
          </w:rPr>
          <w:t>.arkansas.go</w:t>
        </w:r>
        <w:r>
          <w:rPr>
            <w:color w:val="D2232A"/>
          </w:rPr>
          <w:t>v</w:t>
        </w:r>
        <w:r>
          <w:rPr>
            <w:color w:val="D2232A"/>
            <w:spacing w:val="-50"/>
          </w:rPr>
          <w:t> </w:t>
        </w:r>
        <w:r>
          <w:rPr>
            <w:b w:val="0"/>
          </w:rPr>
        </w:r>
      </w:hyperlink>
    </w:p>
    <w:p>
      <w:pPr>
        <w:spacing w:after="0" w:line="240" w:lineRule="auto"/>
        <w:jc w:val="center"/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after="0" w:line="240" w:lineRule="auto"/>
        <w:rPr>
          <w:rFonts w:ascii="Segoe UI" w:hAnsi="Segoe UI" w:cs="Segoe UI" w:eastAsia="Segoe UI"/>
          <w:sz w:val="13"/>
          <w:szCs w:val="13"/>
        </w:rPr>
        <w:sectPr>
          <w:headerReference w:type="default" r:id="rId15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/>
        <w:ind w:left="4750" w:right="0"/>
        <w:jc w:val="center"/>
        <w:rPr>
          <w:b w:val="0"/>
          <w:bCs w:val="0"/>
        </w:rPr>
      </w:pPr>
      <w:r>
        <w:rPr>
          <w:color w:val="D2232A"/>
          <w:spacing w:val="17"/>
        </w:rPr>
        <w:t>Table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4"/>
        </w:rPr>
        <w:t> </w:t>
      </w:r>
      <w:r>
        <w:rPr>
          <w:color w:val="D2232A"/>
          <w:spacing w:val="28"/>
        </w:rPr>
        <w:t>Con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ent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12"/>
        <w:rPr>
          <w:rFonts w:ascii="Segoe UI" w:hAnsi="Segoe UI" w:cs="Segoe UI" w:eastAsia="Segoe UI"/>
          <w:b/>
          <w:bCs/>
          <w:sz w:val="22"/>
          <w:szCs w:val="22"/>
        </w:rPr>
      </w:pPr>
    </w:p>
    <w:p>
      <w:pPr>
        <w:spacing w:line="200" w:lineRule="atLeast"/>
        <w:ind w:left="92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drawing>
          <wp:inline distT="0" distB="0" distL="0" distR="0">
            <wp:extent cx="3867687" cy="2790825"/>
            <wp:effectExtent l="0" t="0" r="0" b="0"/>
            <wp:docPr id="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87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36"/>
          <w:szCs w:val="36"/>
        </w:rPr>
      </w:pPr>
    </w:p>
    <w:p>
      <w:pPr>
        <w:spacing w:before="0"/>
        <w:ind w:left="4730" w:right="0" w:firstLine="0"/>
        <w:jc w:val="center"/>
        <w:rPr>
          <w:rFonts w:ascii="Segoe UI" w:hAnsi="Segoe UI" w:cs="Segoe UI" w:eastAsia="Segoe UI"/>
          <w:sz w:val="28"/>
          <w:szCs w:val="28"/>
        </w:rPr>
      </w:pPr>
      <w:r>
        <w:rPr>
          <w:rFonts w:ascii="Segoe UI"/>
          <w:b/>
          <w:color w:val="D2232A"/>
          <w:spacing w:val="2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echnica</w:t>
      </w:r>
      <w:r>
        <w:rPr>
          <w:rFonts w:ascii="Segoe UI"/>
          <w:b/>
          <w:color w:val="D2232A"/>
          <w:sz w:val="28"/>
        </w:rPr>
        <w:t>l</w:t>
      </w:r>
      <w:r>
        <w:rPr>
          <w:rFonts w:ascii="Segoe UI"/>
          <w:b/>
          <w:color w:val="D2232A"/>
          <w:spacing w:val="50"/>
          <w:sz w:val="28"/>
        </w:rPr>
        <w:t> </w:t>
      </w:r>
      <w:r>
        <w:rPr>
          <w:rFonts w:ascii="Segoe UI"/>
          <w:b/>
          <w:color w:val="D2232A"/>
          <w:spacing w:val="28"/>
          <w:sz w:val="28"/>
        </w:rPr>
        <w:t>No</w:t>
      </w:r>
      <w:r>
        <w:rPr>
          <w:rFonts w:ascii="Segoe UI"/>
          <w:b/>
          <w:color w:val="D2232A"/>
          <w:spacing w:val="26"/>
          <w:sz w:val="28"/>
        </w:rPr>
        <w:t>t</w:t>
      </w:r>
      <w:r>
        <w:rPr>
          <w:rFonts w:ascii="Segoe UI"/>
          <w:b/>
          <w:color w:val="D2232A"/>
          <w:spacing w:val="28"/>
          <w:sz w:val="28"/>
        </w:rPr>
        <w:t>e</w:t>
      </w:r>
      <w:r>
        <w:rPr>
          <w:rFonts w:ascii="Segoe UI"/>
          <w:b/>
          <w:color w:val="D2232A"/>
          <w:sz w:val="28"/>
        </w:rPr>
        <w:t>s</w:t>
      </w:r>
      <w:r>
        <w:rPr>
          <w:rFonts w:ascii="Segoe UI"/>
          <w:b/>
          <w:color w:val="D2232A"/>
          <w:spacing w:val="-50"/>
          <w:sz w:val="28"/>
        </w:rPr>
        <w:t> </w:t>
      </w:r>
      <w:r>
        <w:rPr>
          <w:rFonts w:ascii="Segoe UI"/>
          <w:sz w:val="28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3940" w:val="right" w:leader="dot"/>
            </w:tabs>
            <w:spacing w:line="240" w:lineRule="auto" w:before="803"/>
            <w:ind w:right="0"/>
            <w:jc w:val="left"/>
          </w:pPr>
          <w:r>
            <w:rPr/>
            <w:br w:type="column"/>
          </w:r>
          <w:r>
            <w:rPr>
              <w:color w:val="231F20"/>
            </w:rPr>
            <w:t>Monthly Spotlight.</w:t>
            <w:tab/>
            <w:t>2</w:t>
          </w:r>
          <w:r>
            <w:rPr/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Labor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  <w:spacing w:val="-1"/>
            </w:rPr>
            <w:t>Force Summary.</w:t>
            <w:tab/>
            <w:t>3</w:t>
          </w:r>
          <w:r>
            <w:rPr>
              <w:rFonts w:ascii="Segoe UI"/>
            </w:rPr>
          </w:r>
        </w:p>
        <w:p>
          <w:pPr>
            <w:pStyle w:val="TOC1"/>
            <w:tabs>
              <w:tab w:pos="3931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r>
            <w:rPr>
              <w:rFonts w:ascii="Segoe UI"/>
              <w:color w:val="231F20"/>
            </w:rPr>
            <w:t>Arkansas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Nonfarm</w:t>
          </w:r>
          <w:r>
            <w:rPr>
              <w:rFonts w:ascii="Segoe UI"/>
              <w:color w:val="231F20"/>
              <w:spacing w:val="-1"/>
            </w:rPr>
            <w:t> Payroll</w:t>
          </w:r>
          <w:r>
            <w:rPr>
              <w:rFonts w:ascii="Segoe UI"/>
              <w:color w:val="231F20"/>
              <w:spacing w:val="-2"/>
            </w:rPr>
            <w:t> </w:t>
          </w:r>
          <w:r>
            <w:rPr>
              <w:rFonts w:ascii="Segoe UI"/>
              <w:color w:val="231F20"/>
            </w:rPr>
            <w:t>Jobs.</w:t>
            <w:tab/>
            <w:t>4</w:t>
          </w:r>
          <w:r>
            <w:rPr>
              <w:rFonts w:ascii="Segoe UI"/>
            </w:rPr>
          </w:r>
        </w:p>
        <w:p>
          <w:pPr>
            <w:pStyle w:val="TOC1"/>
            <w:tabs>
              <w:tab w:pos="3934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Arkansas Production </w:t>
          </w:r>
          <w:r>
            <w:rPr>
              <w:color w:val="231F20"/>
              <w:spacing w:val="-1"/>
            </w:rPr>
            <w:t>Workers.</w:t>
            <w:tab/>
          </w:r>
          <w:r>
            <w:rPr>
              <w:color w:val="231F20"/>
            </w:rPr>
            <w:t>6</w:t>
          </w:r>
          <w:r>
            <w:rPr/>
          </w:r>
        </w:p>
        <w:p>
          <w:pPr>
            <w:pStyle w:val="TOC1"/>
            <w:tabs>
              <w:tab w:pos="3928" w:val="right" w:leader="dot"/>
            </w:tabs>
            <w:spacing w:line="240" w:lineRule="auto"/>
            <w:ind w:right="0"/>
            <w:jc w:val="left"/>
            <w:rPr>
              <w:rFonts w:ascii="Segoe UI" w:hAnsi="Segoe UI" w:cs="Segoe UI" w:eastAsia="Segoe UI"/>
            </w:rPr>
          </w:pPr>
          <w:hyperlink w:history="true" w:anchor="_TOC_250002">
            <w:r>
              <w:rPr>
                <w:rFonts w:ascii="Segoe UI"/>
                <w:color w:val="231F20"/>
              </w:rPr>
              <w:t>Metropolitan</w:t>
            </w:r>
            <w:r>
              <w:rPr>
                <w:rFonts w:ascii="Segoe UI"/>
                <w:color w:val="231F20"/>
                <w:spacing w:val="-3"/>
              </w:rPr>
              <w:t> </w:t>
            </w:r>
            <w:r>
              <w:rPr>
                <w:rFonts w:ascii="Segoe UI"/>
                <w:color w:val="231F20"/>
                <w:spacing w:val="-1"/>
              </w:rPr>
              <w:t>Statistical</w:t>
            </w:r>
            <w:r>
              <w:rPr>
                <w:rFonts w:ascii="Segoe UI"/>
                <w:color w:val="231F20"/>
                <w:spacing w:val="-2"/>
              </w:rPr>
              <w:t> </w:t>
            </w:r>
            <w:r>
              <w:rPr>
                <w:rFonts w:ascii="Segoe UI"/>
                <w:color w:val="231F20"/>
              </w:rPr>
              <w:t>Areas.</w:t>
              <w:tab/>
              <w:t>7</w:t>
            </w:r>
            <w:r>
              <w:rPr>
                <w:rFonts w:ascii="Segoe UI"/>
              </w:rPr>
            </w:r>
          </w:hyperlink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Micropolitan </w:t>
          </w:r>
          <w:r>
            <w:rPr>
              <w:color w:val="231F20"/>
              <w:spacing w:val="-1"/>
            </w:rPr>
            <w:t>Statistical</w:t>
          </w:r>
          <w:r>
            <w:rPr>
              <w:color w:val="231F20"/>
            </w:rPr>
            <w:t> Areas/Cities.</w:t>
            <w:tab/>
            <w:t>14</w:t>
          </w:r>
          <w:r>
            <w:rPr/>
          </w:r>
        </w:p>
        <w:p>
          <w:pPr>
            <w:pStyle w:val="TOC1"/>
            <w:tabs>
              <w:tab w:pos="3953" w:val="righ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1"/>
              </w:rPr>
              <w:t>Statistics.</w:t>
              <w:tab/>
            </w:r>
            <w:r>
              <w:rPr>
                <w:color w:val="231F20"/>
              </w:rPr>
              <w:t>15</w:t>
            </w:r>
            <w:r>
              <w:rPr/>
            </w:r>
          </w:hyperlink>
        </w:p>
        <w:p>
          <w:pPr>
            <w:pStyle w:val="TOC1"/>
            <w:tabs>
              <w:tab w:pos="3923" w:val="right" w:leader="dot"/>
            </w:tabs>
            <w:spacing w:line="240" w:lineRule="auto"/>
            <w:ind w:right="0"/>
            <w:jc w:val="left"/>
          </w:pPr>
          <w:hyperlink w:history="true" w:anchor="_TOC_250000">
            <w:r>
              <w:rPr>
                <w:color w:val="231F20"/>
              </w:rPr>
              <w:t>Local </w:t>
            </w:r>
            <w:r>
              <w:rPr>
                <w:color w:val="231F20"/>
                <w:spacing w:val="-1"/>
              </w:rPr>
              <w:t>Workforce</w:t>
            </w:r>
            <w:r>
              <w:rPr>
                <w:color w:val="231F20"/>
              </w:rPr>
              <w:t> Development Areas.</w:t>
              <w:tab/>
              <w:t>18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type w:val="continuous"/>
          <w:pgSz w:w="12240" w:h="15840"/>
          <w:pgMar w:top="0" w:bottom="280" w:left="0" w:right="0"/>
          <w:cols w:num="2" w:equalWidth="0">
            <w:col w:w="7528" w:space="40"/>
            <w:col w:w="4672"/>
          </w:cols>
        </w:sectPr>
      </w:pP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 w:hAnsi="Segoe UI" w:cs="Segoe UI" w:eastAsia="Segoe UI"/>
          <w:spacing w:val="3"/>
          <w:sz w:val="18"/>
          <w:szCs w:val="18"/>
        </w:rPr>
        <w:t>The</w:t>
      </w:r>
      <w:r>
        <w:rPr>
          <w:rFonts w:ascii="Segoe UI" w:hAnsi="Segoe UI" w:cs="Segoe UI" w:eastAsia="Segoe UI"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Arkansas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Labor</w:t>
      </w:r>
      <w:r>
        <w:rPr>
          <w:rFonts w:ascii="Segoe UI" w:hAnsi="Segoe UI" w:cs="Segoe UI" w:eastAsia="Segoe UI"/>
          <w:i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i/>
          <w:spacing w:val="3"/>
          <w:sz w:val="18"/>
          <w:szCs w:val="18"/>
        </w:rPr>
        <w:t>Market</w:t>
      </w:r>
      <w:r>
        <w:rPr>
          <w:rFonts w:ascii="Segoe UI" w:hAnsi="Segoe UI" w:cs="Segoe UI" w:eastAsia="Segoe UI"/>
          <w:i/>
          <w:spacing w:val="33"/>
          <w:sz w:val="18"/>
          <w:szCs w:val="18"/>
        </w:rPr>
        <w:t> </w:t>
      </w:r>
      <w:r>
        <w:rPr>
          <w:rFonts w:ascii="Segoe UI" w:hAnsi="Segoe UI" w:cs="Segoe UI" w:eastAsia="Segoe UI"/>
          <w:spacing w:val="2"/>
          <w:sz w:val="18"/>
          <w:szCs w:val="18"/>
        </w:rPr>
        <w:t>is</w:t>
      </w:r>
      <w:r>
        <w:rPr>
          <w:rFonts w:ascii="Segoe UI" w:hAnsi="Segoe UI" w:cs="Segoe UI" w:eastAsia="Segoe UI"/>
          <w:spacing w:val="34"/>
          <w:sz w:val="18"/>
          <w:szCs w:val="18"/>
        </w:rPr>
        <w:t> </w:t>
      </w:r>
      <w:r>
        <w:rPr>
          <w:rFonts w:ascii="Segoe UI" w:hAnsi="Segoe UI" w:cs="Segoe UI" w:eastAsia="Segoe UI"/>
          <w:spacing w:val="5"/>
          <w:sz w:val="18"/>
          <w:szCs w:val="18"/>
        </w:rPr>
        <w:t>prepared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monthly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in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conjunction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with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the</w:t>
      </w:r>
      <w:r>
        <w:rPr>
          <w:rFonts w:ascii="Segoe UI" w:hAnsi="Segoe UI" w:cs="Segoe UI" w:eastAsia="Segoe UI"/>
          <w:spacing w:val="-21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U.S.</w:t>
      </w:r>
      <w:r>
        <w:rPr>
          <w:rFonts w:ascii="Segoe UI" w:hAnsi="Segoe UI" w:cs="Segoe UI" w:eastAsia="Segoe UI"/>
          <w:spacing w:val="-20"/>
          <w:sz w:val="18"/>
          <w:szCs w:val="18"/>
        </w:rPr>
        <w:t> </w:t>
      </w:r>
      <w:r>
        <w:rPr>
          <w:rFonts w:ascii="Segoe UI" w:hAnsi="Segoe UI" w:cs="Segoe UI" w:eastAsia="Segoe UI"/>
          <w:spacing w:val="-2"/>
          <w:sz w:val="18"/>
          <w:szCs w:val="18"/>
        </w:rPr>
        <w:t>Depart-</w:t>
      </w:r>
      <w:r>
        <w:rPr>
          <w:rFonts w:ascii="Segoe UI" w:hAnsi="Segoe UI" w:cs="Segoe UI" w:eastAsia="Segoe UI"/>
          <w:spacing w:val="29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ment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Labor,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Bureau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of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Labor</w:t>
      </w:r>
      <w:r>
        <w:rPr>
          <w:rFonts w:ascii="Segoe UI" w:hAnsi="Segoe UI" w:cs="Segoe UI" w:eastAsia="Segoe UI"/>
          <w:spacing w:val="22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Statistics</w:t>
      </w:r>
      <w:r>
        <w:rPr>
          <w:rFonts w:ascii="Segoe UI" w:hAnsi="Segoe UI" w:cs="Segoe UI" w:eastAsia="Segoe UI"/>
          <w:spacing w:val="2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(BLS).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The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current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month’s</w:t>
      </w:r>
      <w:r>
        <w:rPr>
          <w:rFonts w:ascii="Segoe UI" w:hAnsi="Segoe UI" w:cs="Segoe UI" w:eastAsia="Segoe UI"/>
          <w:spacing w:val="25"/>
          <w:sz w:val="18"/>
          <w:szCs w:val="18"/>
        </w:rPr>
        <w:t> </w:t>
      </w:r>
      <w:r>
        <w:rPr>
          <w:rFonts w:ascii="Segoe UI" w:hAnsi="Segoe UI" w:cs="Segoe UI" w:eastAsia="Segoe UI"/>
          <w:spacing w:val="1"/>
          <w:sz w:val="18"/>
          <w:szCs w:val="18"/>
        </w:rPr>
        <w:t>estimates</w:t>
      </w:r>
      <w:r>
        <w:rPr>
          <w:rFonts w:ascii="Segoe UI" w:hAnsi="Segoe UI" w:cs="Segoe UI" w:eastAsia="Segoe UI"/>
          <w:spacing w:val="2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are</w:t>
      </w:r>
      <w:r>
        <w:rPr>
          <w:rFonts w:ascii="Segoe UI" w:hAnsi="Segoe UI" w:cs="Segoe UI" w:eastAsia="Segoe UI"/>
          <w:spacing w:val="24"/>
          <w:w w:val="99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preliminary,</w:t>
      </w:r>
      <w:r>
        <w:rPr>
          <w:rFonts w:ascii="Segoe UI" w:hAnsi="Segoe UI" w:cs="Segoe UI" w:eastAsia="Segoe UI"/>
          <w:spacing w:val="-6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while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previous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month’s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data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is</w:t>
      </w:r>
      <w:r>
        <w:rPr>
          <w:rFonts w:ascii="Segoe UI" w:hAnsi="Segoe UI" w:cs="Segoe UI" w:eastAsia="Segoe UI"/>
          <w:spacing w:val="21"/>
          <w:sz w:val="18"/>
          <w:szCs w:val="18"/>
        </w:rPr>
        <w:t> </w:t>
      </w:r>
      <w:r>
        <w:rPr>
          <w:rFonts w:ascii="Segoe UI" w:hAnsi="Segoe UI" w:cs="Segoe UI" w:eastAsia="Segoe UI"/>
          <w:spacing w:val="-1"/>
          <w:sz w:val="18"/>
          <w:szCs w:val="18"/>
        </w:rPr>
        <w:t>subject</w:t>
      </w:r>
      <w:r>
        <w:rPr>
          <w:rFonts w:ascii="Segoe UI" w:hAnsi="Segoe UI" w:cs="Segoe UI" w:eastAsia="Segoe UI"/>
          <w:spacing w:val="-5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to</w:t>
      </w:r>
      <w:r>
        <w:rPr>
          <w:rFonts w:ascii="Segoe UI" w:hAnsi="Segoe UI" w:cs="Segoe UI" w:eastAsia="Segoe UI"/>
          <w:spacing w:val="-4"/>
          <w:sz w:val="18"/>
          <w:szCs w:val="18"/>
        </w:rPr>
        <w:t> </w:t>
      </w:r>
      <w:r>
        <w:rPr>
          <w:rFonts w:ascii="Segoe UI" w:hAnsi="Segoe UI" w:cs="Segoe UI" w:eastAsia="Segoe UI"/>
          <w:sz w:val="18"/>
          <w:szCs w:val="18"/>
        </w:rPr>
        <w:t>revision.</w:t>
      </w:r>
      <w:r>
        <w:rPr>
          <w:rFonts w:ascii="Segoe UI" w:hAnsi="Segoe UI" w:cs="Segoe UI" w:eastAsia="Segoe UI"/>
          <w:sz w:val="18"/>
          <w:szCs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2"/>
          <w:sz w:val="18"/>
        </w:rPr>
        <w:t>Estimates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1"/>
          <w:sz w:val="18"/>
        </w:rPr>
        <w:t>of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nonfarm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payroll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2"/>
          <w:sz w:val="18"/>
        </w:rPr>
        <w:t>jobs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pacing w:val="2"/>
          <w:sz w:val="18"/>
        </w:rPr>
        <w:t>show</w:t>
      </w:r>
      <w:r>
        <w:rPr>
          <w:rFonts w:ascii="Segoe UI"/>
          <w:spacing w:val="34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jobs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reflect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employment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place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work.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2"/>
          <w:sz w:val="18"/>
        </w:rPr>
        <w:t>earnings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estimates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based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and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worker-hour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collected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production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9"/>
          <w:sz w:val="18"/>
        </w:rPr>
        <w:t> </w:t>
      </w:r>
      <w:r>
        <w:rPr>
          <w:rFonts w:ascii="Segoe UI"/>
          <w:spacing w:val="-1"/>
          <w:sz w:val="18"/>
        </w:rPr>
        <w:t>manufacturing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industries.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13"/>
          <w:szCs w:val="13"/>
        </w:rPr>
      </w:pPr>
    </w:p>
    <w:p>
      <w:pPr>
        <w:spacing w:line="190" w:lineRule="auto" w:before="0"/>
        <w:ind w:left="820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Industries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classified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according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9"/>
          <w:sz w:val="18"/>
        </w:rPr>
        <w:t> </w:t>
      </w:r>
      <w:r>
        <w:rPr>
          <w:rFonts w:ascii="Segoe UI"/>
          <w:spacing w:val="5"/>
          <w:sz w:val="18"/>
        </w:rPr>
        <w:t>North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American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6"/>
          <w:sz w:val="18"/>
        </w:rPr>
        <w:t>Industry</w:t>
      </w:r>
      <w:r>
        <w:rPr>
          <w:rFonts w:ascii="Segoe UI"/>
          <w:spacing w:val="32"/>
          <w:sz w:val="18"/>
        </w:rPr>
        <w:t> </w:t>
      </w:r>
      <w:r>
        <w:rPr>
          <w:rFonts w:ascii="Segoe UI"/>
          <w:spacing w:val="7"/>
          <w:sz w:val="18"/>
        </w:rPr>
        <w:t>Classification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pacing w:val="-1"/>
          <w:sz w:val="18"/>
        </w:rPr>
        <w:t>System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(NAICS).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estimates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a first quarter 2018 benchmark.</w:t>
      </w:r>
    </w:p>
    <w:p>
      <w:pPr>
        <w:spacing w:line="370" w:lineRule="auto" w:before="140"/>
        <w:ind w:left="1001" w:right="184" w:firstLine="166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pacing w:val="-10"/>
          <w:sz w:val="18"/>
        </w:rPr>
        <w:t>Explanation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6"/>
          <w:sz w:val="18"/>
        </w:rPr>
        <w:t>of</w:t>
      </w:r>
      <w:r>
        <w:rPr>
          <w:rFonts w:ascii="Segoe UI"/>
          <w:b/>
          <w:spacing w:val="-19"/>
          <w:sz w:val="18"/>
        </w:rPr>
        <w:t> </w:t>
      </w:r>
      <w:r>
        <w:rPr>
          <w:rFonts w:ascii="Segoe UI"/>
          <w:b/>
          <w:spacing w:val="-12"/>
          <w:sz w:val="18"/>
        </w:rPr>
        <w:t>Terms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7"/>
          <w:sz w:val="18"/>
        </w:rPr>
        <w:t>and</w:t>
      </w:r>
      <w:r>
        <w:rPr>
          <w:rFonts w:ascii="Segoe UI"/>
          <w:b/>
          <w:spacing w:val="-18"/>
          <w:sz w:val="18"/>
        </w:rPr>
        <w:t> </w:t>
      </w:r>
      <w:r>
        <w:rPr>
          <w:rFonts w:ascii="Segoe UI"/>
          <w:b/>
          <w:spacing w:val="-9"/>
          <w:sz w:val="18"/>
        </w:rPr>
        <w:t>Concepts</w:t>
      </w:r>
      <w:r>
        <w:rPr>
          <w:rFonts w:ascii="Segoe UI"/>
          <w:b/>
          <w:spacing w:val="18"/>
          <w:sz w:val="18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Monthly</w:t>
      </w:r>
      <w:r>
        <w:rPr>
          <w:rFonts w:ascii="Segoe UI"/>
          <w:b/>
          <w:spacing w:val="-9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Business</w:t>
      </w:r>
      <w:r>
        <w:rPr>
          <w:rFonts w:ascii="Segoe UI"/>
          <w:b/>
          <w:spacing w:val="-7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Surv</w:t>
      </w:r>
      <w:r>
        <w:rPr>
          <w:rFonts w:ascii="Segoe UI"/>
          <w:b/>
          <w:spacing w:val="-7"/>
          <w:sz w:val="18"/>
          <w:u w:val="single" w:color="000000"/>
        </w:rPr>
        <w:t>ey</w:t>
      </w:r>
      <w:r>
        <w:rPr>
          <w:rFonts w:ascii="Segoe UI"/>
          <w:b/>
          <w:spacing w:val="-8"/>
          <w:sz w:val="18"/>
          <w:u w:val="single" w:color="000000"/>
        </w:rPr>
        <w:t> </w:t>
      </w:r>
      <w:r>
        <w:rPr>
          <w:rFonts w:ascii="Segoe UI"/>
          <w:b/>
          <w:spacing w:val="-5"/>
          <w:sz w:val="18"/>
          <w:u w:val="single" w:color="000000"/>
        </w:rPr>
        <w:t>of</w:t>
      </w:r>
      <w:r>
        <w:rPr>
          <w:rFonts w:ascii="Segoe UI"/>
          <w:b/>
          <w:spacing w:val="-16"/>
          <w:sz w:val="18"/>
          <w:u w:val="single" w:color="000000"/>
        </w:rPr>
        <w:t> </w:t>
      </w:r>
      <w:r>
        <w:rPr>
          <w:rFonts w:ascii="Segoe UI"/>
          <w:b/>
          <w:spacing w:val="-8"/>
          <w:sz w:val="18"/>
          <w:u w:val="single" w:color="000000"/>
        </w:rPr>
        <w:t>Employ</w:t>
      </w:r>
      <w:r>
        <w:rPr>
          <w:rFonts w:ascii="Segoe UI"/>
          <w:b/>
          <w:spacing w:val="-9"/>
          <w:sz w:val="18"/>
          <w:u w:val="single" w:color="000000"/>
        </w:rPr>
        <w:t>ers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190" w:lineRule="auto" w:before="40"/>
        <w:ind w:left="820" w:right="2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monthly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sample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5"/>
          <w:sz w:val="18"/>
        </w:rPr>
        <w:t>survey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6"/>
          <w:sz w:val="18"/>
        </w:rPr>
        <w:t>designed</w:t>
      </w:r>
      <w:r>
        <w:rPr>
          <w:rFonts w:ascii="Segoe UI"/>
          <w:spacing w:val="38"/>
          <w:sz w:val="18"/>
        </w:rPr>
        <w:t> </w:t>
      </w:r>
      <w:r>
        <w:rPr>
          <w:rFonts w:ascii="Segoe UI"/>
          <w:spacing w:val="3"/>
          <w:sz w:val="18"/>
        </w:rPr>
        <w:t>to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z w:val="18"/>
        </w:rPr>
        <w:t>provide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industry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information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nonfarm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pacing w:val="-1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jobs.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compiled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each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month</w:t>
      </w:r>
      <w:r>
        <w:rPr>
          <w:rFonts w:ascii="Segoe UI"/>
          <w:spacing w:val="26"/>
          <w:w w:val="99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mail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surveys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telephone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interviews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conducted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Bureau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14"/>
          <w:sz w:val="18"/>
        </w:rPr>
        <w:t> </w:t>
      </w:r>
      <w:r>
        <w:rPr>
          <w:rFonts w:ascii="Segoe UI"/>
          <w:spacing w:val="-1"/>
          <w:sz w:val="18"/>
        </w:rPr>
        <w:t>Statistics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cooperation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with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Department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pacing w:val="-2"/>
          <w:sz w:val="18"/>
        </w:rPr>
        <w:t>Work-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z w:val="18"/>
        </w:rPr>
        <w:t>force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pacing w:val="-1"/>
          <w:sz w:val="18"/>
        </w:rPr>
        <w:t>Services.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data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based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on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pacing w:val="-1"/>
          <w:sz w:val="18"/>
        </w:rPr>
        <w:t>es-</w:t>
      </w:r>
      <w:r>
        <w:rPr>
          <w:rFonts w:ascii="Segoe UI"/>
          <w:spacing w:val="24"/>
          <w:w w:val="99"/>
          <w:sz w:val="18"/>
        </w:rPr>
        <w:t> </w:t>
      </w:r>
      <w:r>
        <w:rPr>
          <w:rFonts w:ascii="Segoe UI"/>
          <w:spacing w:val="-2"/>
          <w:sz w:val="18"/>
        </w:rPr>
        <w:t>tablishment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records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include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all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workers,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full-or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pacing w:val="-1"/>
          <w:sz w:val="18"/>
        </w:rPr>
        <w:t>part-time,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received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pay</w:t>
      </w:r>
      <w:r>
        <w:rPr>
          <w:rFonts w:ascii="Segoe UI"/>
          <w:spacing w:val="5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payroll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period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which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2"/>
          <w:sz w:val="18"/>
        </w:rPr>
        <w:t>includes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2"/>
          <w:sz w:val="18"/>
        </w:rPr>
        <w:t>12th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of</w:t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line="215" w:lineRule="exact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month. </w:t>
      </w:r>
      <w:r>
        <w:rPr>
          <w:rFonts w:ascii="Segoe UI"/>
          <w:spacing w:val="8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5,000</w:t>
      </w:r>
      <w:r>
        <w:rPr>
          <w:rFonts w:ascii="Segoe UI"/>
          <w:spacing w:val="4"/>
          <w:sz w:val="18"/>
        </w:rPr>
        <w:t> </w:t>
      </w:r>
      <w:r>
        <w:rPr>
          <w:rFonts w:ascii="Segoe UI"/>
          <w:sz w:val="18"/>
        </w:rPr>
        <w:t>Arkansas</w:t>
      </w:r>
    </w:p>
    <w:p>
      <w:pPr>
        <w:spacing w:line="215" w:lineRule="exact" w:before="0"/>
        <w:ind w:left="351" w:right="0" w:hanging="158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business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establishments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surveyed.</w:t>
      </w:r>
      <w:r>
        <w:rPr>
          <w:rFonts w:ascii="Segoe UI"/>
          <w:sz w:val="18"/>
        </w:rPr>
      </w:r>
    </w:p>
    <w:p>
      <w:pPr>
        <w:spacing w:before="130"/>
        <w:ind w:left="194" w:right="0" w:firstLine="157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Metropolitan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Statistical </w:t>
      </w:r>
      <w:r>
        <w:rPr>
          <w:rFonts w:ascii="Segoe UI"/>
          <w:b/>
          <w:spacing w:val="-1"/>
          <w:sz w:val="18"/>
          <w:u w:val="single" w:color="000000"/>
        </w:rPr>
        <w:t>Area</w:t>
      </w:r>
      <w:r>
        <w:rPr>
          <w:rFonts w:ascii="Segoe UI"/>
          <w:b/>
          <w:spacing w:val="46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(MSA)</w:t>
      </w:r>
      <w:r>
        <w:rPr>
          <w:rFonts w:ascii="Segoe UI"/>
          <w:b/>
          <w:spacing w:val="-1"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term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by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U.S.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Office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Man</w:t>
      </w:r>
      <w:r>
        <w:rPr>
          <w:rFonts w:ascii="Segoe UI"/>
          <w:spacing w:val="-1"/>
          <w:sz w:val="18"/>
        </w:rPr>
        <w:t>-</w:t>
      </w:r>
      <w:r>
        <w:rPr>
          <w:rFonts w:ascii="Segoe UI"/>
          <w:spacing w:val="23"/>
          <w:w w:val="99"/>
          <w:sz w:val="18"/>
        </w:rPr>
        <w:t> </w:t>
      </w:r>
      <w:r>
        <w:rPr>
          <w:rFonts w:ascii="Segoe UI"/>
          <w:sz w:val="18"/>
        </w:rPr>
        <w:t>agement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pacing w:val="-1"/>
          <w:sz w:val="18"/>
        </w:rPr>
        <w:t>Budget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counties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one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central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cities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that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meet</w:t>
      </w:r>
      <w:r>
        <w:rPr>
          <w:rFonts w:ascii="Segoe UI"/>
          <w:sz w:val="18"/>
        </w:rPr>
        <w:t> </w:t>
      </w:r>
      <w:r>
        <w:rPr>
          <w:rFonts w:ascii="Segoe UI"/>
          <w:spacing w:val="-3"/>
          <w:sz w:val="18"/>
        </w:rPr>
        <w:t>specified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3"/>
          <w:sz w:val="18"/>
        </w:rPr>
        <w:t>criteria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2"/>
          <w:sz w:val="18"/>
        </w:rPr>
        <w:t>of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population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density,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3"/>
          <w:sz w:val="18"/>
        </w:rPr>
        <w:t>com</w:t>
      </w:r>
      <w:r>
        <w:rPr>
          <w:rFonts w:ascii="Segoe UI"/>
          <w:spacing w:val="-3"/>
          <w:sz w:val="18"/>
        </w:rPr>
        <w:t>-</w:t>
      </w:r>
      <w:r>
        <w:rPr>
          <w:rFonts w:ascii="Segoe UI"/>
          <w:spacing w:val="35"/>
          <w:w w:val="99"/>
          <w:sz w:val="18"/>
        </w:rPr>
        <w:t> </w:t>
      </w:r>
      <w:r>
        <w:rPr>
          <w:rFonts w:ascii="Segoe UI"/>
          <w:spacing w:val="-1"/>
          <w:sz w:val="18"/>
        </w:rPr>
        <w:t>muting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patterns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social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economic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-1"/>
          <w:sz w:val="18"/>
        </w:rPr>
        <w:t>integration.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w w:val="99"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Current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2"/>
          <w:sz w:val="18"/>
          <w:u w:val="single" w:color="000000"/>
        </w:rPr>
        <w:t>Population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z w:val="18"/>
          <w:u w:val="single" w:color="000000"/>
        </w:rPr>
        <w:t>Survey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(CPS)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0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survey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1"/>
          <w:sz w:val="18"/>
        </w:rPr>
        <w:t>popula-</w:t>
      </w:r>
      <w:r>
        <w:rPr>
          <w:rFonts w:ascii="Segoe UI"/>
          <w:spacing w:val="38"/>
          <w:w w:val="99"/>
          <w:sz w:val="18"/>
        </w:rPr>
        <w:t> </w:t>
      </w:r>
      <w:r>
        <w:rPr>
          <w:rFonts w:ascii="Segoe UI"/>
          <w:sz w:val="18"/>
        </w:rPr>
        <w:t>tion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over,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1"/>
          <w:sz w:val="18"/>
        </w:rPr>
        <w:t>designed</w:t>
      </w:r>
      <w:r>
        <w:rPr>
          <w:rFonts w:ascii="Segoe UI"/>
          <w:spacing w:val="35"/>
          <w:sz w:val="18"/>
        </w:rPr>
        <w:t> </w:t>
      </w:r>
      <w:r>
        <w:rPr>
          <w:rFonts w:ascii="Segoe UI"/>
          <w:spacing w:val="2"/>
          <w:sz w:val="18"/>
        </w:rPr>
        <w:t>to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provide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data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on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labor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3"/>
          <w:sz w:val="18"/>
        </w:rPr>
        <w:t>force,</w:t>
      </w:r>
      <w:r>
        <w:rPr>
          <w:rFonts w:ascii="Segoe UI"/>
          <w:spacing w:val="30"/>
          <w:sz w:val="18"/>
        </w:rPr>
        <w:t> </w:t>
      </w:r>
      <w:r>
        <w:rPr>
          <w:rFonts w:ascii="Segoe UI"/>
          <w:spacing w:val="4"/>
          <w:sz w:val="18"/>
        </w:rPr>
        <w:t>the</w:t>
      </w:r>
      <w:r>
        <w:rPr>
          <w:rFonts w:ascii="Segoe UI"/>
          <w:spacing w:val="32"/>
          <w:w w:val="99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z w:val="18"/>
        </w:rPr>
        <w:t>unemployed.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survey</w:t>
      </w:r>
      <w:r>
        <w:rPr>
          <w:rFonts w:ascii="Segoe UI"/>
          <w:spacing w:val="20"/>
          <w:w w:val="99"/>
          <w:sz w:val="18"/>
        </w:rPr>
        <w:t> </w:t>
      </w:r>
      <w:r>
        <w:rPr>
          <w:rFonts w:ascii="Segoe UI"/>
          <w:sz w:val="18"/>
        </w:rPr>
        <w:t>is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conducted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each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z w:val="18"/>
        </w:rPr>
        <w:t>month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24"/>
          <w:sz w:val="18"/>
        </w:rPr>
        <w:t> </w:t>
      </w:r>
      <w:r>
        <w:rPr>
          <w:rFonts w:ascii="Segoe UI"/>
          <w:spacing w:val="1"/>
          <w:sz w:val="18"/>
        </w:rPr>
        <w:t>Bureau</w:t>
      </w:r>
      <w:r>
        <w:rPr>
          <w:rFonts w:ascii="Segoe UI"/>
          <w:spacing w:val="40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Census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pacing w:val="-1"/>
          <w:sz w:val="18"/>
        </w:rPr>
        <w:t>BLS.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information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pacing w:val="-1"/>
          <w:sz w:val="18"/>
        </w:rPr>
        <w:t>is</w:t>
      </w:r>
      <w:r>
        <w:rPr>
          <w:rFonts w:ascii="Segoe UI"/>
          <w:spacing w:val="23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1"/>
          <w:sz w:val="18"/>
        </w:rPr>
        <w:t>by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trained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pacing w:val="2"/>
          <w:sz w:val="18"/>
        </w:rPr>
        <w:t>interviewers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pacing w:val="2"/>
          <w:sz w:val="18"/>
        </w:rPr>
        <w:t>from</w:t>
      </w:r>
      <w:r>
        <w:rPr>
          <w:rFonts w:ascii="Segoe UI"/>
          <w:spacing w:val="25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42"/>
          <w:w w:val="99"/>
          <w:sz w:val="18"/>
        </w:rPr>
        <w:t> </w:t>
      </w:r>
      <w:r>
        <w:rPr>
          <w:rFonts w:ascii="Segoe UI"/>
          <w:sz w:val="18"/>
        </w:rPr>
        <w:t>sample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about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z w:val="18"/>
        </w:rPr>
        <w:t>60,000</w:t>
      </w:r>
      <w:r>
        <w:rPr>
          <w:rFonts w:ascii="Segoe UI"/>
          <w:spacing w:val="27"/>
          <w:sz w:val="18"/>
        </w:rPr>
        <w:t> </w:t>
      </w:r>
      <w:r>
        <w:rPr>
          <w:rFonts w:ascii="Segoe UI"/>
          <w:sz w:val="18"/>
        </w:rPr>
        <w:t>households.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The</w:t>
      </w:r>
      <w:r>
        <w:rPr>
          <w:rFonts w:ascii="Segoe UI"/>
          <w:spacing w:val="51"/>
          <w:sz w:val="18"/>
        </w:rPr>
        <w:t> </w:t>
      </w:r>
      <w:r>
        <w:rPr>
          <w:rFonts w:ascii="Segoe UI"/>
          <w:spacing w:val="2"/>
          <w:sz w:val="18"/>
        </w:rPr>
        <w:t>data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collected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are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based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1"/>
          <w:sz w:val="18"/>
        </w:rPr>
        <w:t>on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2"/>
          <w:sz w:val="18"/>
        </w:rPr>
        <w:t>the</w:t>
      </w:r>
      <w:r>
        <w:rPr>
          <w:rFonts w:ascii="Segoe UI"/>
          <w:spacing w:val="26"/>
          <w:sz w:val="18"/>
        </w:rPr>
        <w:t> </w:t>
      </w:r>
      <w:r>
        <w:rPr>
          <w:rFonts w:ascii="Segoe UI"/>
          <w:spacing w:val="3"/>
          <w:sz w:val="18"/>
        </w:rPr>
        <w:t>activity</w:t>
      </w:r>
      <w:r>
        <w:rPr>
          <w:rFonts w:ascii="Segoe UI"/>
          <w:spacing w:val="33"/>
          <w:w w:val="99"/>
          <w:sz w:val="18"/>
        </w:rPr>
        <w:t> </w:t>
      </w:r>
      <w:r>
        <w:rPr>
          <w:rFonts w:ascii="Segoe UI"/>
          <w:sz w:val="18"/>
        </w:rPr>
        <w:t>reported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including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Approximately</w:t>
      </w:r>
      <w:r>
        <w:rPr>
          <w:rFonts w:ascii="Segoe UI"/>
          <w:spacing w:val="6"/>
          <w:sz w:val="18"/>
        </w:rPr>
        <w:t> </w:t>
      </w:r>
      <w:r>
        <w:rPr>
          <w:rFonts w:ascii="Segoe UI"/>
          <w:sz w:val="18"/>
        </w:rPr>
        <w:t>800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Arkansas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households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represented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the</w:t>
      </w:r>
      <w:r>
        <w:rPr>
          <w:rFonts w:ascii="Segoe UI"/>
          <w:spacing w:val="25"/>
          <w:w w:val="99"/>
          <w:sz w:val="18"/>
        </w:rPr>
        <w:t> </w:t>
      </w:r>
      <w:r>
        <w:rPr>
          <w:rFonts w:ascii="Segoe UI"/>
          <w:spacing w:val="-1"/>
          <w:sz w:val="18"/>
        </w:rPr>
        <w:t>sample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pacing w:val="-1"/>
          <w:sz w:val="18"/>
        </w:rPr>
        <w:t>survey.</w:t>
      </w:r>
      <w:r>
        <w:rPr>
          <w:rFonts w:ascii="Segoe UI"/>
          <w:sz w:val="18"/>
        </w:rPr>
      </w:r>
    </w:p>
    <w:p>
      <w:pPr>
        <w:spacing w:before="140"/>
        <w:ind w:left="188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Civilian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Labor Force</w:t>
      </w:r>
      <w:r>
        <w:rPr>
          <w:rFonts w:ascii="Segoe UI"/>
          <w:b/>
          <w:w w:val="99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The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sum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all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employed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unemployed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16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age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older.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Members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Armed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pacing w:val="-1"/>
          <w:sz w:val="18"/>
        </w:rPr>
        <w:t>Forces</w:t>
      </w:r>
      <w:r>
        <w:rPr>
          <w:rFonts w:ascii="Segoe UI"/>
          <w:spacing w:val="-4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5"/>
          <w:sz w:val="18"/>
        </w:rPr>
        <w:t> </w:t>
      </w:r>
      <w:r>
        <w:rPr>
          <w:rFonts w:ascii="Segoe UI"/>
          <w:sz w:val="18"/>
        </w:rPr>
        <w:t>excluded.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3"/>
          <w:szCs w:val="13"/>
        </w:rPr>
      </w:pPr>
      <w:r>
        <w:rPr/>
        <w:br w:type="column"/>
      </w:r>
      <w:r>
        <w:rPr>
          <w:rFonts w:ascii="Segoe UI"/>
          <w:sz w:val="13"/>
        </w:rPr>
      </w:r>
    </w:p>
    <w:p>
      <w:pPr>
        <w:spacing w:before="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any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time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for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pay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profit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or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pacing w:val="-1"/>
          <w:sz w:val="18"/>
        </w:rPr>
        <w:t>worked</w:t>
      </w:r>
      <w:r>
        <w:rPr>
          <w:rFonts w:ascii="Segoe UI"/>
          <w:spacing w:val="28"/>
          <w:sz w:val="18"/>
        </w:rPr>
        <w:t> </w:t>
      </w:r>
      <w:r>
        <w:rPr>
          <w:rFonts w:ascii="Segoe UI"/>
          <w:sz w:val="18"/>
        </w:rPr>
        <w:t>15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hours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or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more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unpaid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workers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family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business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20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w w:val="99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month.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Also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included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are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those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who,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1"/>
          <w:sz w:val="18"/>
        </w:rPr>
        <w:t>although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-18"/>
          <w:sz w:val="18"/>
        </w:rPr>
        <w:t> </w:t>
      </w:r>
      <w:r>
        <w:rPr>
          <w:rFonts w:ascii="Segoe UI"/>
          <w:spacing w:val="-1"/>
          <w:sz w:val="18"/>
        </w:rPr>
        <w:t>work-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pacing w:val="-1"/>
          <w:sz w:val="18"/>
        </w:rPr>
        <w:t>ing,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had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some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job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attachment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and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were</w:t>
      </w:r>
      <w:r>
        <w:rPr>
          <w:rFonts w:ascii="Segoe UI"/>
          <w:spacing w:val="-15"/>
          <w:sz w:val="18"/>
        </w:rPr>
        <w:t> </w:t>
      </w:r>
      <w:r>
        <w:rPr>
          <w:rFonts w:ascii="Segoe UI"/>
          <w:spacing w:val="-1"/>
          <w:sz w:val="18"/>
        </w:rPr>
        <w:t>not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looking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work,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involved</w:t>
      </w:r>
      <w:r>
        <w:rPr>
          <w:rFonts w:ascii="Segoe UI"/>
          <w:spacing w:val="14"/>
          <w:sz w:val="18"/>
        </w:rPr>
        <w:t> </w:t>
      </w:r>
      <w:r>
        <w:rPr>
          <w:rFonts w:ascii="Segoe UI"/>
          <w:spacing w:val="-1"/>
          <w:sz w:val="18"/>
        </w:rPr>
        <w:t>in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management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disputes.</w:t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3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An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pacing w:val="-1"/>
          <w:sz w:val="18"/>
        </w:rPr>
        <w:t>estimate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number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persons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who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z w:val="18"/>
        </w:rPr>
        <w:t>did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not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have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pacing w:val="-1"/>
          <w:sz w:val="18"/>
        </w:rPr>
        <w:t>job,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but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were</w:t>
      </w:r>
      <w:r>
        <w:rPr>
          <w:rFonts w:ascii="Segoe UI"/>
          <w:spacing w:val="12"/>
          <w:sz w:val="18"/>
        </w:rPr>
        <w:t> </w:t>
      </w:r>
      <w:r>
        <w:rPr>
          <w:rFonts w:ascii="Segoe UI"/>
          <w:sz w:val="18"/>
        </w:rPr>
        <w:t>available</w:t>
      </w:r>
      <w:r>
        <w:rPr>
          <w:rFonts w:ascii="Segoe UI"/>
          <w:spacing w:val="13"/>
          <w:sz w:val="18"/>
        </w:rPr>
        <w:t> </w:t>
      </w:r>
      <w:r>
        <w:rPr>
          <w:rFonts w:ascii="Segoe UI"/>
          <w:sz w:val="18"/>
        </w:rPr>
        <w:t>for</w:t>
      </w:r>
      <w:r>
        <w:rPr>
          <w:rFonts w:ascii="Segoe UI"/>
          <w:spacing w:val="21"/>
          <w:w w:val="99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actively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pacing w:val="-1"/>
          <w:sz w:val="18"/>
        </w:rPr>
        <w:t>seeking</w:t>
      </w:r>
      <w:r>
        <w:rPr>
          <w:rFonts w:ascii="Segoe UI"/>
          <w:spacing w:val="2"/>
          <w:sz w:val="18"/>
        </w:rPr>
        <w:t> </w:t>
      </w:r>
      <w:r>
        <w:rPr>
          <w:rFonts w:ascii="Segoe UI"/>
          <w:sz w:val="18"/>
        </w:rPr>
        <w:t>work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1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22"/>
          <w:w w:val="99"/>
          <w:sz w:val="18"/>
        </w:rPr>
        <w:t> </w:t>
      </w:r>
      <w:r>
        <w:rPr>
          <w:rFonts w:ascii="Segoe UI"/>
          <w:sz w:val="18"/>
        </w:rPr>
        <w:t>calendar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week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which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includes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12th</w:t>
      </w:r>
      <w:r>
        <w:rPr>
          <w:rFonts w:ascii="Segoe UI"/>
          <w:spacing w:val="18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pacing w:val="-1"/>
          <w:sz w:val="18"/>
        </w:rPr>
        <w:t>month.</w:t>
      </w:r>
      <w:r>
        <w:rPr>
          <w:rFonts w:ascii="Segoe UI"/>
          <w:sz w:val="18"/>
        </w:rPr>
      </w:r>
    </w:p>
    <w:p>
      <w:pPr>
        <w:spacing w:before="140"/>
        <w:ind w:left="980" w:right="1589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pacing w:val="-1"/>
          <w:sz w:val="18"/>
          <w:u w:val="single" w:color="000000"/>
        </w:rPr>
        <w:t>Unemployment Rate</w:t>
      </w:r>
      <w:r>
        <w:rPr>
          <w:rFonts w:ascii="Segoe UI"/>
          <w:b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pacing w:val="-2"/>
          <w:sz w:val="18"/>
        </w:rPr>
        <w:t>The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number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of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pacing w:val="-2"/>
          <w:sz w:val="18"/>
        </w:rPr>
        <w:t>unemployed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1"/>
          <w:sz w:val="18"/>
        </w:rPr>
        <w:t>as</w:t>
      </w:r>
      <w:r>
        <w:rPr>
          <w:rFonts w:ascii="Segoe UI"/>
          <w:spacing w:val="-20"/>
          <w:sz w:val="18"/>
        </w:rPr>
        <w:t> </w:t>
      </w:r>
      <w:r>
        <w:rPr>
          <w:rFonts w:ascii="Segoe UI"/>
          <w:sz w:val="18"/>
        </w:rPr>
        <w:t>a</w:t>
      </w:r>
      <w:r>
        <w:rPr>
          <w:rFonts w:ascii="Segoe UI"/>
          <w:spacing w:val="-19"/>
          <w:sz w:val="18"/>
        </w:rPr>
        <w:t> </w:t>
      </w:r>
      <w:r>
        <w:rPr>
          <w:rFonts w:ascii="Segoe UI"/>
          <w:spacing w:val="-2"/>
          <w:sz w:val="18"/>
        </w:rPr>
        <w:t>percentage</w:t>
      </w:r>
      <w:r>
        <w:rPr>
          <w:rFonts w:ascii="Segoe UI"/>
          <w:spacing w:val="29"/>
          <w:w w:val="99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civilian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pacing w:val="-1"/>
          <w:sz w:val="18"/>
        </w:rPr>
        <w:t>labor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force.</w:t>
      </w:r>
      <w:r>
        <w:rPr>
          <w:rFonts w:ascii="Segoe UI"/>
          <w:spacing w:val="17"/>
          <w:sz w:val="18"/>
        </w:rPr>
        <w:t> </w:t>
      </w:r>
      <w:r>
        <w:rPr>
          <w:rFonts w:ascii="Segoe UI"/>
          <w:sz w:val="18"/>
        </w:rPr>
        <w:t>Unemployment</w:t>
      </w:r>
      <w:r>
        <w:rPr>
          <w:rFonts w:ascii="Segoe UI"/>
          <w:spacing w:val="21"/>
          <w:sz w:val="18"/>
        </w:rPr>
        <w:t> </w:t>
      </w:r>
      <w:r>
        <w:rPr>
          <w:rFonts w:ascii="Segoe UI"/>
          <w:sz w:val="18"/>
        </w:rPr>
        <w:t>rates</w:t>
      </w:r>
      <w:r>
        <w:rPr>
          <w:rFonts w:ascii="Segoe UI"/>
          <w:spacing w:val="-8"/>
          <w:sz w:val="18"/>
        </w:rPr>
        <w:t> </w:t>
      </w:r>
      <w:r>
        <w:rPr>
          <w:rFonts w:ascii="Segoe UI"/>
          <w:sz w:val="18"/>
        </w:rPr>
        <w:t>are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calculated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from</w:t>
      </w:r>
      <w:r>
        <w:rPr>
          <w:rFonts w:ascii="Segoe UI"/>
          <w:spacing w:val="-6"/>
          <w:sz w:val="18"/>
        </w:rPr>
        <w:t> </w:t>
      </w:r>
      <w:r>
        <w:rPr>
          <w:rFonts w:ascii="Segoe UI"/>
          <w:sz w:val="18"/>
        </w:rPr>
        <w:t>unrounded</w:t>
      </w:r>
      <w:r>
        <w:rPr>
          <w:rFonts w:ascii="Segoe UI"/>
          <w:spacing w:val="-7"/>
          <w:sz w:val="18"/>
        </w:rPr>
        <w:t> </w:t>
      </w:r>
      <w:r>
        <w:rPr>
          <w:rFonts w:ascii="Segoe UI"/>
          <w:sz w:val="18"/>
        </w:rPr>
        <w:t>data.</w:t>
      </w:r>
      <w:r>
        <w:rPr>
          <w:rFonts w:ascii="Segoe UI"/>
          <w:sz w:val="18"/>
        </w:rPr>
      </w:r>
    </w:p>
    <w:p>
      <w:pPr>
        <w:spacing w:before="140"/>
        <w:ind w:left="980" w:right="159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b/>
          <w:sz w:val="18"/>
        </w:rPr>
      </w:r>
      <w:r>
        <w:rPr>
          <w:rFonts w:ascii="Segoe UI"/>
          <w:b/>
          <w:sz w:val="18"/>
          <w:u w:val="single" w:color="000000"/>
        </w:rPr>
        <w:t>Seasonal</w:t>
      </w:r>
      <w:r>
        <w:rPr>
          <w:rFonts w:ascii="Segoe UI"/>
          <w:b/>
          <w:spacing w:val="-3"/>
          <w:sz w:val="18"/>
          <w:u w:val="single" w:color="000000"/>
        </w:rPr>
        <w:t> </w:t>
      </w:r>
      <w:r>
        <w:rPr>
          <w:rFonts w:ascii="Segoe UI"/>
          <w:b/>
          <w:spacing w:val="-1"/>
          <w:sz w:val="18"/>
          <w:u w:val="single" w:color="000000"/>
        </w:rPr>
        <w:t>Adjustment</w:t>
      </w:r>
      <w:r>
        <w:rPr>
          <w:rFonts w:ascii="Segoe UI"/>
          <w:b/>
          <w:spacing w:val="-1"/>
          <w:sz w:val="18"/>
        </w:rPr>
      </w:r>
      <w:r>
        <w:rPr>
          <w:rFonts w:ascii="Segoe UI"/>
          <w:sz w:val="18"/>
        </w:rPr>
      </w:r>
    </w:p>
    <w:p>
      <w:pPr>
        <w:spacing w:line="240" w:lineRule="auto" w:before="11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190" w:lineRule="auto" w:before="0"/>
        <w:ind w:left="194" w:right="804" w:firstLine="0"/>
        <w:jc w:val="both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A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statistical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technique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applied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16"/>
          <w:sz w:val="18"/>
        </w:rPr>
        <w:t> </w:t>
      </w:r>
      <w:r>
        <w:rPr>
          <w:rFonts w:ascii="Segoe UI"/>
          <w:sz w:val="18"/>
        </w:rPr>
        <w:t>monthly</w:t>
      </w:r>
      <w:r>
        <w:rPr>
          <w:rFonts w:ascii="Segoe UI"/>
          <w:sz w:val="18"/>
        </w:rPr>
        <w:t> </w:t>
      </w:r>
      <w:r>
        <w:rPr>
          <w:rFonts w:ascii="Segoe UI"/>
          <w:spacing w:val="-1"/>
          <w:sz w:val="18"/>
        </w:rPr>
        <w:t>data</w:t>
      </w:r>
      <w:r>
        <w:rPr>
          <w:rFonts w:ascii="Segoe UI"/>
          <w:spacing w:val="-17"/>
          <w:sz w:val="18"/>
        </w:rPr>
        <w:t> </w:t>
      </w:r>
      <w:r>
        <w:rPr>
          <w:rFonts w:ascii="Segoe UI"/>
          <w:spacing w:val="-1"/>
          <w:sz w:val="18"/>
        </w:rPr>
        <w:t>to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eliminate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changes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that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normally</w:t>
      </w:r>
      <w:r>
        <w:rPr>
          <w:rFonts w:ascii="Segoe UI"/>
          <w:spacing w:val="-16"/>
          <w:sz w:val="18"/>
        </w:rPr>
        <w:t> </w:t>
      </w:r>
      <w:r>
        <w:rPr>
          <w:rFonts w:ascii="Segoe UI"/>
          <w:spacing w:val="-1"/>
          <w:sz w:val="18"/>
        </w:rPr>
        <w:t>oc-</w:t>
      </w:r>
      <w:r>
        <w:rPr>
          <w:rFonts w:ascii="Segoe UI"/>
          <w:spacing w:val="28"/>
          <w:w w:val="99"/>
          <w:sz w:val="18"/>
        </w:rPr>
        <w:t> </w:t>
      </w:r>
      <w:r>
        <w:rPr>
          <w:rFonts w:ascii="Segoe UI"/>
          <w:sz w:val="18"/>
        </w:rPr>
        <w:t>cur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during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year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z w:val="18"/>
        </w:rPr>
        <w:t>due</w:t>
      </w:r>
      <w:r>
        <w:rPr>
          <w:rFonts w:ascii="Segoe UI"/>
          <w:spacing w:val="-1"/>
          <w:sz w:val="18"/>
        </w:rPr>
        <w:t> </w:t>
      </w:r>
      <w:r>
        <w:rPr>
          <w:rFonts w:ascii="Segoe UI"/>
          <w:sz w:val="18"/>
        </w:rPr>
        <w:t>to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seasonal </w:t>
      </w:r>
      <w:r>
        <w:rPr>
          <w:rFonts w:ascii="Segoe UI"/>
          <w:sz w:val="18"/>
        </w:rPr>
        <w:t>events</w:t>
      </w:r>
      <w:r>
        <w:rPr>
          <w:rFonts w:ascii="Segoe UI"/>
          <w:spacing w:val="22"/>
          <w:sz w:val="18"/>
        </w:rPr>
        <w:t> </w:t>
      </w:r>
      <w:r>
        <w:rPr>
          <w:rFonts w:ascii="Segoe UI"/>
          <w:spacing w:val="-1"/>
          <w:sz w:val="18"/>
        </w:rPr>
        <w:t>such</w:t>
      </w:r>
      <w:r>
        <w:rPr>
          <w:rFonts w:ascii="Segoe UI"/>
          <w:spacing w:val="10"/>
          <w:sz w:val="18"/>
        </w:rPr>
        <w:t> </w:t>
      </w:r>
      <w:r>
        <w:rPr>
          <w:rFonts w:ascii="Segoe UI"/>
          <w:sz w:val="18"/>
        </w:rPr>
        <w:t>as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weather,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major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z w:val="18"/>
        </w:rPr>
        <w:t>holidays,</w:t>
      </w:r>
      <w:r>
        <w:rPr>
          <w:rFonts w:ascii="Segoe UI"/>
          <w:spacing w:val="11"/>
          <w:sz w:val="18"/>
        </w:rPr>
        <w:t> </w:t>
      </w:r>
      <w:r>
        <w:rPr>
          <w:rFonts w:ascii="Segoe UI"/>
          <w:spacing w:val="-1"/>
          <w:sz w:val="18"/>
        </w:rPr>
        <w:t>schedule</w:t>
      </w:r>
      <w:r>
        <w:rPr>
          <w:rFonts w:ascii="Segoe UI"/>
          <w:spacing w:val="29"/>
          <w:sz w:val="18"/>
        </w:rPr>
        <w:t> </w:t>
      </w:r>
      <w:r>
        <w:rPr>
          <w:rFonts w:ascii="Segoe UI"/>
          <w:spacing w:val="-1"/>
          <w:sz w:val="18"/>
        </w:rPr>
        <w:t>shifts,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harvest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times,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z w:val="18"/>
        </w:rPr>
        <w:t>and</w:t>
      </w:r>
      <w:r>
        <w:rPr>
          <w:rFonts w:ascii="Segoe UI"/>
          <w:spacing w:val="-10"/>
          <w:sz w:val="18"/>
        </w:rPr>
        <w:t> </w:t>
      </w:r>
      <w:r>
        <w:rPr>
          <w:rFonts w:ascii="Segoe UI"/>
          <w:sz w:val="18"/>
        </w:rPr>
        <w:t>the</w:t>
      </w:r>
      <w:r>
        <w:rPr>
          <w:rFonts w:ascii="Segoe UI"/>
          <w:spacing w:val="-11"/>
          <w:sz w:val="18"/>
        </w:rPr>
        <w:t> </w:t>
      </w:r>
      <w:r>
        <w:rPr>
          <w:rFonts w:ascii="Segoe UI"/>
          <w:spacing w:val="-1"/>
          <w:sz w:val="18"/>
        </w:rPr>
        <w:t>opening/clos-</w:t>
      </w:r>
      <w:r>
        <w:rPr>
          <w:rFonts w:ascii="Segoe UI"/>
          <w:spacing w:val="27"/>
          <w:w w:val="99"/>
          <w:sz w:val="18"/>
        </w:rPr>
        <w:t> </w:t>
      </w:r>
      <w:r>
        <w:rPr>
          <w:rFonts w:ascii="Segoe UI"/>
          <w:spacing w:val="-1"/>
          <w:sz w:val="18"/>
        </w:rPr>
        <w:t>ing</w:t>
      </w:r>
      <w:r>
        <w:rPr>
          <w:rFonts w:ascii="Segoe UI"/>
          <w:spacing w:val="-3"/>
          <w:sz w:val="18"/>
        </w:rPr>
        <w:t> </w:t>
      </w:r>
      <w:r>
        <w:rPr>
          <w:rFonts w:ascii="Segoe UI"/>
          <w:sz w:val="18"/>
        </w:rPr>
        <w:t>of</w:t>
      </w:r>
      <w:r>
        <w:rPr>
          <w:rFonts w:ascii="Segoe UI"/>
          <w:spacing w:val="-2"/>
          <w:sz w:val="18"/>
        </w:rPr>
        <w:t> </w:t>
      </w:r>
      <w:r>
        <w:rPr>
          <w:rFonts w:ascii="Segoe UI"/>
          <w:spacing w:val="-1"/>
          <w:sz w:val="18"/>
        </w:rPr>
        <w:t>schools.</w:t>
      </w:r>
      <w:r>
        <w:rPr>
          <w:rFonts w:ascii="Segoe UI"/>
          <w:sz w:val="18"/>
        </w:rPr>
      </w:r>
    </w:p>
    <w:p>
      <w:pPr>
        <w:spacing w:after="0" w:line="190" w:lineRule="auto"/>
        <w:jc w:val="both"/>
        <w:rPr>
          <w:rFonts w:ascii="Segoe UI" w:hAnsi="Segoe UI" w:cs="Segoe UI" w:eastAsia="Segoe UI"/>
          <w:sz w:val="18"/>
          <w:szCs w:val="18"/>
        </w:rPr>
        <w:sectPr>
          <w:type w:val="continuous"/>
          <w:pgSz w:w="12240" w:h="15840"/>
          <w:pgMar w:top="0" w:bottom="280" w:left="0" w:right="0"/>
          <w:cols w:num="3" w:equalWidth="0">
            <w:col w:w="4205" w:space="40"/>
            <w:col w:w="3578" w:space="40"/>
            <w:col w:w="4377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747pt;width:612pt;height:45pt;mso-position-horizontal-relative:page;mso-position-vertical-relative:page;z-index:1192" coordorigin="0,14940" coordsize="12240,900">
            <v:shape style="position:absolute;left:0;top:14940;width:12240;height:900" type="#_x0000_t75" stroked="false">
              <v:imagedata r:id="rId17" o:title=""/>
            </v:shape>
            <v:shape style="position:absolute;left:0;top:14940;width:12240;height:900" type="#_x0000_t202" filled="false" stroked="false">
              <v:textbox inset="0,0,0,0">
                <w:txbxContent>
                  <w:p>
                    <w:pPr>
                      <w:spacing w:before="197"/>
                      <w:ind w:left="3979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2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Februa</w:t>
      </w:r>
      <w:r>
        <w:rPr>
          <w:color w:val="D2232A"/>
        </w:rPr>
        <w:t>r</w:t>
      </w:r>
      <w:r>
        <w:rPr>
          <w:color w:val="D2232A"/>
          <w:spacing w:val="-40"/>
        </w:rPr>
        <w:t> </w:t>
      </w:r>
      <w:r>
        <w:rPr>
          <w:color w:val="D2232A"/>
        </w:rPr>
        <w:t>y</w:t>
      </w:r>
      <w:r>
        <w:rPr>
          <w:color w:val="D2232A"/>
          <w:spacing w:val="54"/>
        </w:rPr>
        <w:t> </w:t>
      </w:r>
      <w:r>
        <w:rPr>
          <w:color w:val="D2232A"/>
          <w:spacing w:val="28"/>
        </w:rPr>
        <w:t>S</w:t>
      </w:r>
      <w:r>
        <w:rPr>
          <w:color w:val="D2232A"/>
          <w:spacing w:val="27"/>
        </w:rPr>
        <w:t>potligh</w:t>
      </w:r>
      <w:r>
        <w:rPr>
          <w:color w:val="D2232A"/>
        </w:rPr>
        <w:t>t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9" w:lineRule="exact" w:before="0"/>
        <w:ind w:left="6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Comparative</w:t>
      </w:r>
      <w:r>
        <w:rPr>
          <w:rFonts w:ascii="Segoe UI"/>
          <w:b/>
          <w:color w:val="231F20"/>
          <w:spacing w:val="42"/>
          <w:sz w:val="36"/>
        </w:rPr>
        <w:t> </w:t>
      </w:r>
      <w:r>
        <w:rPr>
          <w:rFonts w:ascii="Segoe UI"/>
          <w:b/>
          <w:color w:val="231F20"/>
          <w:spacing w:val="15"/>
          <w:sz w:val="36"/>
        </w:rPr>
        <w:t>Look</w:t>
      </w:r>
      <w:r>
        <w:rPr>
          <w:rFonts w:ascii="Segoe UI"/>
          <w:b/>
          <w:color w:val="231F20"/>
          <w:spacing w:val="42"/>
          <w:sz w:val="36"/>
        </w:rPr>
        <w:t> </w:t>
      </w:r>
      <w:r>
        <w:rPr>
          <w:rFonts w:ascii="Segoe UI"/>
          <w:b/>
          <w:color w:val="231F20"/>
          <w:spacing w:val="10"/>
          <w:sz w:val="36"/>
        </w:rPr>
        <w:t>at</w:t>
      </w:r>
      <w:r>
        <w:rPr>
          <w:rFonts w:ascii="Segoe UI"/>
          <w:b/>
          <w:color w:val="231F20"/>
          <w:spacing w:val="42"/>
          <w:sz w:val="36"/>
        </w:rPr>
        <w:t> </w:t>
      </w:r>
      <w:r>
        <w:rPr>
          <w:rFonts w:ascii="Segoe UI"/>
          <w:b/>
          <w:color w:val="231F20"/>
          <w:spacing w:val="19"/>
          <w:sz w:val="36"/>
        </w:rPr>
        <w:t>Unemployment</w:t>
      </w:r>
      <w:r>
        <w:rPr>
          <w:rFonts w:ascii="Segoe UI"/>
          <w:b/>
          <w:color w:val="231F20"/>
          <w:spacing w:val="42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Rates</w:t>
      </w:r>
      <w:r>
        <w:rPr>
          <w:rFonts w:ascii="Segoe UI"/>
          <w:sz w:val="36"/>
        </w:rPr>
      </w:r>
    </w:p>
    <w:p>
      <w:pPr>
        <w:pStyle w:val="BodyText"/>
        <w:spacing w:line="180" w:lineRule="auto" w:before="87"/>
        <w:ind w:left="634" w:right="802"/>
        <w:jc w:val="both"/>
        <w:rPr>
          <w:rFonts w:ascii="Segoe UI" w:hAnsi="Segoe UI" w:cs="Segoe UI" w:eastAsia="Segoe UI"/>
        </w:rPr>
      </w:pPr>
      <w:r>
        <w:rPr>
          <w:color w:val="231F20"/>
        </w:rPr>
        <w:t>Due</w:t>
      </w:r>
      <w:r>
        <w:rPr>
          <w:color w:val="231F20"/>
          <w:spacing w:val="6"/>
        </w:rPr>
        <w:t> </w:t>
      </w:r>
      <w:r>
        <w:rPr>
          <w:color w:val="231F20"/>
        </w:rPr>
        <w:t>to</w:t>
      </w:r>
      <w:r>
        <w:rPr>
          <w:color w:val="231F20"/>
          <w:spacing w:val="6"/>
        </w:rPr>
        <w:t> </w:t>
      </w:r>
      <w:r>
        <w:rPr>
          <w:color w:val="231F20"/>
        </w:rPr>
        <w:t>differing</w:t>
      </w:r>
      <w:r>
        <w:rPr>
          <w:color w:val="231F20"/>
          <w:spacing w:val="7"/>
        </w:rPr>
        <w:t> </w:t>
      </w:r>
      <w:r>
        <w:rPr>
          <w:color w:val="231F20"/>
        </w:rPr>
        <w:t>economies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6"/>
        </w:rPr>
        <w:t> </w:t>
      </w:r>
      <w:r>
        <w:rPr>
          <w:color w:val="231F20"/>
        </w:rPr>
        <w:t>labor</w:t>
      </w:r>
      <w:r>
        <w:rPr>
          <w:color w:val="231F20"/>
          <w:spacing w:val="7"/>
        </w:rPr>
        <w:t> </w:t>
      </w:r>
      <w:r>
        <w:rPr>
          <w:color w:val="231F20"/>
        </w:rPr>
        <w:t>force</w:t>
      </w:r>
      <w:r>
        <w:rPr>
          <w:color w:val="231F20"/>
          <w:spacing w:val="6"/>
        </w:rPr>
        <w:t> </w:t>
      </w:r>
      <w:r>
        <w:rPr>
          <w:color w:val="231F20"/>
        </w:rPr>
        <w:t>conditions</w:t>
      </w:r>
      <w:r>
        <w:rPr>
          <w:color w:val="231F20"/>
          <w:spacing w:val="6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various</w:t>
      </w:r>
      <w:r>
        <w:rPr>
          <w:color w:val="231F20"/>
          <w:spacing w:val="6"/>
        </w:rPr>
        <w:t> </w:t>
      </w:r>
      <w:r>
        <w:rPr>
          <w:color w:val="231F20"/>
        </w:rPr>
        <w:t>parts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6"/>
        </w:rPr>
        <w:t> </w:t>
      </w:r>
      <w:r>
        <w:rPr>
          <w:color w:val="231F20"/>
        </w:rPr>
        <w:t>the</w:t>
      </w:r>
      <w:r>
        <w:rPr>
          <w:color w:val="231F20"/>
          <w:spacing w:val="6"/>
        </w:rPr>
        <w:t> </w:t>
      </w:r>
      <w:r>
        <w:rPr>
          <w:color w:val="231F20"/>
        </w:rPr>
        <w:t>country,</w:t>
      </w:r>
      <w:r>
        <w:rPr>
          <w:color w:val="231F20"/>
          <w:spacing w:val="6"/>
        </w:rPr>
        <w:t> </w:t>
      </w:r>
      <w:r>
        <w:rPr>
          <w:color w:val="231F20"/>
        </w:rPr>
        <w:t>unemployment</w:t>
      </w:r>
      <w:r>
        <w:rPr>
          <w:color w:val="231F20"/>
        </w:rPr>
        <w:t> rates</w:t>
      </w:r>
      <w:r>
        <w:rPr>
          <w:color w:val="231F20"/>
          <w:spacing w:val="5"/>
        </w:rPr>
        <w:t> </w:t>
      </w:r>
      <w:r>
        <w:rPr>
          <w:color w:val="231F20"/>
        </w:rPr>
        <w:t>vary</w:t>
      </w:r>
      <w:r>
        <w:rPr>
          <w:color w:val="231F20"/>
          <w:spacing w:val="5"/>
        </w:rPr>
        <w:t> </w:t>
      </w:r>
      <w:r>
        <w:rPr>
          <w:color w:val="231F20"/>
        </w:rPr>
        <w:t>greatly</w:t>
      </w:r>
      <w:r>
        <w:rPr>
          <w:color w:val="231F20"/>
          <w:spacing w:val="5"/>
        </w:rPr>
        <w:t> </w:t>
      </w:r>
      <w:r>
        <w:rPr>
          <w:color w:val="231F20"/>
        </w:rPr>
        <w:t>from</w:t>
      </w:r>
      <w:r>
        <w:rPr>
          <w:color w:val="231F20"/>
          <w:spacing w:val="5"/>
        </w:rPr>
        <w:t> </w:t>
      </w:r>
      <w:r>
        <w:rPr>
          <w:color w:val="231F20"/>
        </w:rPr>
        <w:t>state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state.</w:t>
      </w:r>
      <w:r>
        <w:rPr>
          <w:color w:val="231F20"/>
          <w:spacing w:val="10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February</w:t>
      </w:r>
      <w:r>
        <w:rPr>
          <w:color w:val="231F20"/>
          <w:spacing w:val="5"/>
        </w:rPr>
        <w:t> </w:t>
      </w:r>
      <w:r>
        <w:rPr>
          <w:color w:val="231F20"/>
        </w:rPr>
        <w:t>2019,</w:t>
      </w:r>
      <w:r>
        <w:rPr>
          <w:color w:val="231F20"/>
          <w:spacing w:val="5"/>
        </w:rPr>
        <w:t> </w:t>
      </w:r>
      <w:r>
        <w:rPr>
          <w:color w:val="231F20"/>
        </w:rPr>
        <w:t>seasonally</w:t>
      </w:r>
      <w:r>
        <w:rPr>
          <w:color w:val="231F20"/>
          <w:spacing w:val="5"/>
        </w:rPr>
        <w:t> </w:t>
      </w:r>
      <w:r>
        <w:rPr>
          <w:color w:val="231F20"/>
        </w:rPr>
        <w:t>adjusted</w:t>
      </w:r>
      <w:r>
        <w:rPr>
          <w:color w:val="231F20"/>
          <w:spacing w:val="5"/>
        </w:rPr>
        <w:t> </w:t>
      </w:r>
      <w:r>
        <w:rPr>
          <w:color w:val="231F20"/>
        </w:rPr>
        <w:t>jobless</w:t>
      </w:r>
      <w:r>
        <w:rPr>
          <w:color w:val="231F20"/>
          <w:spacing w:val="5"/>
        </w:rPr>
        <w:t> </w:t>
      </w:r>
      <w:r>
        <w:rPr>
          <w:color w:val="231F20"/>
        </w:rPr>
        <w:t>rates</w:t>
      </w:r>
      <w:r>
        <w:rPr>
          <w:color w:val="231F20"/>
          <w:spacing w:val="5"/>
        </w:rPr>
        <w:t> </w:t>
      </w:r>
      <w:r>
        <w:rPr>
          <w:color w:val="231F20"/>
        </w:rPr>
        <w:t>ranged</w:t>
      </w:r>
      <w:r>
        <w:rPr>
          <w:color w:val="231F20"/>
          <w:spacing w:val="5"/>
        </w:rPr>
        <w:t> </w:t>
      </w:r>
      <w:r>
        <w:rPr>
          <w:color w:val="231F20"/>
        </w:rPr>
        <w:t>from</w:t>
      </w:r>
      <w:r>
        <w:rPr>
          <w:color w:val="231F20"/>
        </w:rPr>
        <w:t> a</w:t>
      </w:r>
      <w:r>
        <w:rPr>
          <w:color w:val="231F20"/>
          <w:spacing w:val="1"/>
        </w:rPr>
        <w:t> </w:t>
      </w:r>
      <w:r>
        <w:rPr>
          <w:color w:val="231F20"/>
        </w:rPr>
        <w:t>low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2.4</w:t>
      </w:r>
      <w:r>
        <w:rPr>
          <w:color w:val="231F20"/>
          <w:spacing w:val="1"/>
        </w:rPr>
        <w:t> </w:t>
      </w:r>
      <w:r>
        <w:rPr>
          <w:color w:val="231F20"/>
        </w:rPr>
        <w:t>percent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four</w:t>
      </w:r>
      <w:r>
        <w:rPr>
          <w:color w:val="231F20"/>
          <w:spacing w:val="1"/>
        </w:rPr>
        <w:t> </w:t>
      </w:r>
      <w:r>
        <w:rPr>
          <w:color w:val="231F20"/>
        </w:rPr>
        <w:t>states</w:t>
      </w:r>
      <w:r>
        <w:rPr>
          <w:color w:val="231F20"/>
          <w:spacing w:val="1"/>
        </w:rPr>
        <w:t> </w:t>
      </w:r>
      <w:r>
        <w:rPr>
          <w:color w:val="231F20"/>
        </w:rPr>
        <w:t>(Iowa,</w:t>
      </w:r>
      <w:r>
        <w:rPr>
          <w:color w:val="231F20"/>
          <w:spacing w:val="1"/>
        </w:rPr>
        <w:t> </w:t>
      </w:r>
      <w:r>
        <w:rPr>
          <w:color w:val="231F20"/>
        </w:rPr>
        <w:t>New</w:t>
      </w:r>
      <w:r>
        <w:rPr>
          <w:color w:val="231F20"/>
          <w:spacing w:val="1"/>
        </w:rPr>
        <w:t> </w:t>
      </w:r>
      <w:r>
        <w:rPr>
          <w:color w:val="231F20"/>
        </w:rPr>
        <w:t>Hampshire,</w:t>
      </w:r>
      <w:r>
        <w:rPr>
          <w:color w:val="231F20"/>
          <w:spacing w:val="1"/>
        </w:rPr>
        <w:t> </w:t>
      </w:r>
      <w:r>
        <w:rPr>
          <w:color w:val="231F20"/>
        </w:rPr>
        <w:t>North</w:t>
      </w:r>
      <w:r>
        <w:rPr>
          <w:color w:val="231F20"/>
          <w:spacing w:val="1"/>
        </w:rPr>
        <w:t> </w:t>
      </w:r>
      <w:r>
        <w:rPr>
          <w:color w:val="231F20"/>
        </w:rPr>
        <w:t>Dakota,</w:t>
      </w:r>
      <w:r>
        <w:rPr>
          <w:color w:val="231F20"/>
          <w:spacing w:val="1"/>
        </w:rPr>
        <w:t> </w:t>
      </w:r>
      <w:r>
        <w:rPr>
          <w:color w:val="231F20"/>
        </w:rPr>
        <w:t>and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Vermont)</w:t>
      </w:r>
      <w:r>
        <w:rPr>
          <w:color w:val="231F20"/>
          <w:spacing w:val="1"/>
        </w:rPr>
        <w:t> </w:t>
      </w:r>
      <w:r>
        <w:rPr>
          <w:color w:val="231F20"/>
        </w:rPr>
        <w:t>to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high</w:t>
      </w:r>
      <w:r>
        <w:rPr>
          <w:color w:val="231F20"/>
          <w:spacing w:val="1"/>
        </w:rPr>
        <w:t> </w:t>
      </w:r>
      <w:r>
        <w:rPr>
          <w:color w:val="231F20"/>
        </w:rPr>
        <w:t>of</w:t>
      </w:r>
      <w:r>
        <w:rPr>
          <w:color w:val="231F20"/>
          <w:spacing w:val="1"/>
        </w:rPr>
        <w:t> </w:t>
      </w:r>
      <w:r>
        <w:rPr>
          <w:color w:val="231F20"/>
        </w:rPr>
        <w:t>6.5</w:t>
      </w:r>
      <w:r>
        <w:rPr>
          <w:color w:val="231F20"/>
          <w:spacing w:val="20"/>
        </w:rPr>
        <w:t> </w:t>
      </w:r>
      <w:r>
        <w:rPr>
          <w:color w:val="231F20"/>
        </w:rPr>
        <w:t>percent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Alaska.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2"/>
        </w:rPr>
        <w:t> </w:t>
      </w:r>
      <w:r>
        <w:rPr>
          <w:color w:val="231F20"/>
        </w:rPr>
        <w:t>unemployment</w:t>
      </w:r>
      <w:r>
        <w:rPr>
          <w:color w:val="231F20"/>
          <w:spacing w:val="2"/>
        </w:rPr>
        <w:t> </w:t>
      </w:r>
      <w:r>
        <w:rPr>
          <w:color w:val="231F20"/>
        </w:rPr>
        <w:t>rate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Arkansas</w:t>
      </w:r>
      <w:r>
        <w:rPr>
          <w:color w:val="231F20"/>
          <w:spacing w:val="2"/>
        </w:rPr>
        <w:t> </w:t>
      </w:r>
      <w:r>
        <w:rPr>
          <w:color w:val="231F20"/>
        </w:rPr>
        <w:t>increased</w:t>
      </w:r>
      <w:r>
        <w:rPr>
          <w:color w:val="231F20"/>
          <w:spacing w:val="2"/>
        </w:rPr>
        <w:t> </w:t>
      </w:r>
      <w:r>
        <w:rPr>
          <w:color w:val="231F20"/>
        </w:rPr>
        <w:t>to</w:t>
      </w:r>
      <w:r>
        <w:rPr>
          <w:color w:val="231F20"/>
          <w:spacing w:val="2"/>
        </w:rPr>
        <w:t> </w:t>
      </w:r>
      <w:r>
        <w:rPr>
          <w:color w:val="231F20"/>
        </w:rPr>
        <w:t>3.8</w:t>
      </w:r>
      <w:r>
        <w:rPr>
          <w:color w:val="231F20"/>
          <w:spacing w:val="2"/>
        </w:rPr>
        <w:t> </w:t>
      </w:r>
      <w:r>
        <w:rPr>
          <w:color w:val="231F20"/>
        </w:rPr>
        <w:t>percent</w:t>
      </w:r>
      <w:r>
        <w:rPr>
          <w:color w:val="231F20"/>
          <w:spacing w:val="2"/>
        </w:rPr>
        <w:t> </w:t>
      </w:r>
      <w:r>
        <w:rPr>
          <w:color w:val="231F20"/>
        </w:rPr>
        <w:t>in</w:t>
      </w:r>
      <w:r>
        <w:rPr>
          <w:color w:val="231F20"/>
          <w:spacing w:val="2"/>
        </w:rPr>
        <w:t> </w:t>
      </w:r>
      <w:r>
        <w:rPr>
          <w:color w:val="231F20"/>
        </w:rPr>
        <w:t>February,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2"/>
        </w:rPr>
        <w:t> </w:t>
      </w:r>
      <w:r>
        <w:rPr>
          <w:color w:val="231F20"/>
        </w:rPr>
        <w:t>ranking</w:t>
      </w:r>
      <w:r>
        <w:rPr>
          <w:color w:val="231F20"/>
        </w:rPr>
        <w:t> of</w:t>
      </w:r>
      <w:r>
        <w:rPr>
          <w:color w:val="231F20"/>
          <w:spacing w:val="-11"/>
        </w:rPr>
        <w:t> </w:t>
      </w:r>
      <w:r>
        <w:rPr>
          <w:color w:val="231F20"/>
        </w:rPr>
        <w:t>26</w:t>
      </w:r>
      <w:r>
        <w:rPr>
          <w:color w:val="231F20"/>
          <w:spacing w:val="-11"/>
        </w:rPr>
        <w:t> </w:t>
      </w:r>
      <w:r>
        <w:rPr>
          <w:color w:val="231F20"/>
        </w:rPr>
        <w:t>out</w:t>
      </w:r>
      <w:r>
        <w:rPr>
          <w:color w:val="231F20"/>
          <w:spacing w:val="-11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51</w:t>
      </w:r>
      <w:r>
        <w:rPr>
          <w:color w:val="231F20"/>
          <w:spacing w:val="-11"/>
        </w:rPr>
        <w:t> </w:t>
      </w:r>
      <w:r>
        <w:rPr>
          <w:color w:val="231F20"/>
        </w:rPr>
        <w:t>states.</w:t>
      </w:r>
      <w:r>
        <w:rPr>
          <w:color w:val="231F20"/>
          <w:spacing w:val="43"/>
        </w:rPr>
        <w:t> </w:t>
      </w:r>
      <w:r>
        <w:rPr>
          <w:color w:val="231F20"/>
        </w:rPr>
        <w:t>By</w:t>
      </w:r>
      <w:r>
        <w:rPr>
          <w:color w:val="231F20"/>
          <w:spacing w:val="-11"/>
        </w:rPr>
        <w:t> </w:t>
      </w:r>
      <w:r>
        <w:rPr>
          <w:color w:val="231F20"/>
        </w:rPr>
        <w:t>looking</w:t>
      </w:r>
      <w:r>
        <w:rPr>
          <w:color w:val="231F20"/>
          <w:spacing w:val="-11"/>
        </w:rPr>
        <w:t> </w:t>
      </w:r>
      <w:r>
        <w:rPr>
          <w:color w:val="231F20"/>
        </w:rPr>
        <w:t>at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map</w:t>
      </w:r>
      <w:r>
        <w:rPr>
          <w:color w:val="231F20"/>
          <w:spacing w:val="-11"/>
        </w:rPr>
        <w:t> </w:t>
      </w:r>
      <w:r>
        <w:rPr>
          <w:color w:val="231F20"/>
        </w:rPr>
        <w:t>below,</w:t>
      </w:r>
      <w:r>
        <w:rPr>
          <w:color w:val="231F20"/>
          <w:spacing w:val="-11"/>
        </w:rPr>
        <w:t> </w:t>
      </w:r>
      <w:r>
        <w:rPr>
          <w:color w:val="231F20"/>
        </w:rPr>
        <w:t>it</w:t>
      </w:r>
      <w:r>
        <w:rPr>
          <w:color w:val="231F20"/>
          <w:spacing w:val="-11"/>
        </w:rPr>
        <w:t> </w:t>
      </w:r>
      <w:r>
        <w:rPr>
          <w:color w:val="231F20"/>
        </w:rPr>
        <w:t>becomes</w:t>
      </w:r>
      <w:r>
        <w:rPr>
          <w:color w:val="231F20"/>
          <w:spacing w:val="-11"/>
        </w:rPr>
        <w:t> </w:t>
      </w:r>
      <w:r>
        <w:rPr>
          <w:color w:val="231F20"/>
        </w:rPr>
        <w:t>apparent</w:t>
      </w:r>
      <w:r>
        <w:rPr>
          <w:color w:val="231F20"/>
          <w:spacing w:val="-11"/>
        </w:rPr>
        <w:t> </w:t>
      </w:r>
      <w:r>
        <w:rPr>
          <w:color w:val="231F20"/>
        </w:rPr>
        <w:t>that</w:t>
      </w:r>
      <w:r>
        <w:rPr>
          <w:color w:val="231F20"/>
          <w:spacing w:val="-11"/>
        </w:rPr>
        <w:t> </w:t>
      </w:r>
      <w:r>
        <w:rPr>
          <w:color w:val="231F20"/>
        </w:rPr>
        <w:t>trends</w:t>
      </w:r>
      <w:r>
        <w:rPr>
          <w:color w:val="231F20"/>
          <w:spacing w:val="-11"/>
        </w:rPr>
        <w:t> </w:t>
      </w:r>
      <w:r>
        <w:rPr>
          <w:color w:val="231F20"/>
        </w:rPr>
        <w:t>exist</w:t>
      </w:r>
      <w:r>
        <w:rPr>
          <w:color w:val="231F20"/>
          <w:spacing w:val="-11"/>
        </w:rPr>
        <w:t> </w:t>
      </w:r>
      <w:r>
        <w:rPr>
          <w:color w:val="231F20"/>
        </w:rPr>
        <w:t>among</w:t>
      </w:r>
      <w:r>
        <w:rPr>
          <w:color w:val="231F20"/>
          <w:spacing w:val="-11"/>
        </w:rPr>
        <w:t> </w:t>
      </w:r>
      <w:r>
        <w:rPr>
          <w:color w:val="231F20"/>
        </w:rPr>
        <w:t>states</w:t>
      </w:r>
      <w:r>
        <w:rPr>
          <w:color w:val="231F20"/>
        </w:rPr>
        <w:t> </w:t>
      </w:r>
      <w:r>
        <w:rPr>
          <w:rFonts w:ascii="Segoe UI"/>
          <w:color w:val="231F20"/>
        </w:rPr>
        <w:t>that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are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located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within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same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region.</w:t>
      </w:r>
      <w:r>
        <w:rPr>
          <w:rFonts w:ascii="Segoe UI"/>
          <w:color w:val="231F20"/>
          <w:spacing w:val="55"/>
        </w:rPr>
        <w:t> </w:t>
      </w:r>
      <w:r>
        <w:rPr>
          <w:rFonts w:ascii="Segoe UI"/>
          <w:color w:val="231F20"/>
          <w:spacing w:val="-1"/>
        </w:rPr>
        <w:t>While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there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are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some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exceptions,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western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states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tend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to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have</w:t>
      </w:r>
      <w:r>
        <w:rPr>
          <w:rFonts w:ascii="Segoe UI"/>
          <w:color w:val="231F20"/>
          <w:spacing w:val="26"/>
          <w:w w:val="99"/>
        </w:rPr>
        <w:t> </w:t>
      </w:r>
      <w:r>
        <w:rPr>
          <w:rFonts w:ascii="Segoe UI"/>
          <w:color w:val="231F20"/>
        </w:rPr>
        <w:t>higher</w:t>
      </w:r>
      <w:r>
        <w:rPr>
          <w:rFonts w:ascii="Segoe UI"/>
          <w:color w:val="231F20"/>
          <w:spacing w:val="-12"/>
        </w:rPr>
        <w:t> </w:t>
      </w:r>
      <w:r>
        <w:rPr>
          <w:rFonts w:ascii="Segoe UI"/>
          <w:color w:val="231F20"/>
          <w:spacing w:val="-1"/>
        </w:rPr>
        <w:t>jobless</w:t>
      </w:r>
      <w:r>
        <w:rPr>
          <w:rFonts w:ascii="Segoe UI"/>
          <w:color w:val="231F20"/>
          <w:spacing w:val="-11"/>
        </w:rPr>
        <w:t> </w:t>
      </w:r>
      <w:r>
        <w:rPr>
          <w:rFonts w:ascii="Segoe UI"/>
          <w:color w:val="231F20"/>
        </w:rPr>
        <w:t>rates</w:t>
      </w:r>
      <w:r>
        <w:rPr>
          <w:rFonts w:ascii="Segoe UI"/>
          <w:color w:val="231F20"/>
          <w:spacing w:val="-11"/>
        </w:rPr>
        <w:t> </w:t>
      </w:r>
      <w:r>
        <w:rPr>
          <w:rFonts w:ascii="Segoe UI"/>
          <w:color w:val="231F20"/>
        </w:rPr>
        <w:t>than</w:t>
      </w:r>
      <w:r>
        <w:rPr>
          <w:rFonts w:ascii="Segoe UI"/>
          <w:color w:val="231F20"/>
          <w:spacing w:val="-12"/>
        </w:rPr>
        <w:t> </w:t>
      </w:r>
      <w:r>
        <w:rPr>
          <w:rFonts w:ascii="Segoe UI"/>
          <w:color w:val="231F20"/>
          <w:spacing w:val="-1"/>
        </w:rPr>
        <w:t>states</w:t>
      </w:r>
      <w:r>
        <w:rPr>
          <w:rFonts w:ascii="Segoe UI"/>
          <w:color w:val="231F20"/>
          <w:spacing w:val="-11"/>
        </w:rPr>
        <w:t> </w:t>
      </w:r>
      <w:r>
        <w:rPr>
          <w:rFonts w:ascii="Segoe UI"/>
          <w:color w:val="231F20"/>
          <w:spacing w:val="-1"/>
        </w:rPr>
        <w:t>located</w:t>
      </w:r>
      <w:r>
        <w:rPr>
          <w:rFonts w:ascii="Segoe UI"/>
          <w:color w:val="231F20"/>
          <w:spacing w:val="-10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12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11"/>
        </w:rPr>
        <w:t> </w:t>
      </w:r>
      <w:r>
        <w:rPr>
          <w:rFonts w:ascii="Segoe UI"/>
          <w:color w:val="231F20"/>
        </w:rPr>
        <w:t>Midwest.</w:t>
      </w:r>
      <w:r>
        <w:rPr>
          <w:rFonts w:ascii="Segoe UI"/>
          <w:color w:val="231F20"/>
          <w:spacing w:val="43"/>
        </w:rPr>
        <w:t> </w:t>
      </w:r>
      <w:r>
        <w:rPr>
          <w:rFonts w:ascii="Segoe UI"/>
          <w:color w:val="231F20"/>
          <w:spacing w:val="-1"/>
        </w:rPr>
        <w:t>Similarly,</w:t>
      </w:r>
      <w:r>
        <w:rPr>
          <w:rFonts w:ascii="Segoe UI"/>
          <w:color w:val="231F20"/>
          <w:spacing w:val="-11"/>
        </w:rPr>
        <w:t> </w:t>
      </w:r>
      <w:r>
        <w:rPr>
          <w:rFonts w:ascii="Segoe UI"/>
          <w:color w:val="231F20"/>
          <w:spacing w:val="-1"/>
        </w:rPr>
        <w:t>states</w:t>
      </w:r>
      <w:r>
        <w:rPr>
          <w:rFonts w:ascii="Segoe UI"/>
          <w:color w:val="231F20"/>
          <w:spacing w:val="-10"/>
        </w:rPr>
        <w:t> </w:t>
      </w:r>
      <w:r>
        <w:rPr>
          <w:rFonts w:ascii="Segoe UI"/>
          <w:color w:val="231F20"/>
          <w:spacing w:val="-1"/>
        </w:rPr>
        <w:t>located</w:t>
      </w:r>
      <w:r>
        <w:rPr>
          <w:rFonts w:ascii="Segoe UI"/>
          <w:color w:val="231F20"/>
          <w:spacing w:val="-11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11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12"/>
        </w:rPr>
        <w:t> </w:t>
      </w:r>
      <w:r>
        <w:rPr>
          <w:rFonts w:ascii="Segoe UI"/>
          <w:color w:val="231F20"/>
        </w:rPr>
        <w:t>northeast</w:t>
      </w:r>
      <w:r>
        <w:rPr>
          <w:rFonts w:ascii="Segoe UI"/>
          <w:color w:val="231F20"/>
          <w:spacing w:val="-12"/>
        </w:rPr>
        <w:t> </w:t>
      </w:r>
      <w:r>
        <w:rPr>
          <w:rFonts w:ascii="Segoe UI"/>
          <w:color w:val="231F20"/>
          <w:spacing w:val="-1"/>
        </w:rPr>
        <w:t>gener-</w:t>
      </w:r>
      <w:r>
        <w:rPr>
          <w:rFonts w:ascii="Segoe UI"/>
          <w:color w:val="231F20"/>
          <w:spacing w:val="27"/>
          <w:w w:val="99"/>
        </w:rPr>
        <w:t> </w:t>
      </w:r>
      <w:r>
        <w:rPr>
          <w:rFonts w:ascii="Segoe UI"/>
          <w:color w:val="231F20"/>
        </w:rPr>
        <w:t>ally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  <w:spacing w:val="-1"/>
        </w:rPr>
        <w:t>experience lower </w:t>
      </w:r>
      <w:r>
        <w:rPr>
          <w:rFonts w:ascii="Segoe UI"/>
          <w:color w:val="231F20"/>
        </w:rPr>
        <w:t>unemployment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rates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than</w:t>
      </w:r>
      <w:r>
        <w:rPr>
          <w:rFonts w:ascii="Segoe UI"/>
          <w:color w:val="231F20"/>
          <w:spacing w:val="-1"/>
        </w:rPr>
        <w:t> states</w:t>
      </w:r>
      <w:r>
        <w:rPr>
          <w:rFonts w:ascii="Segoe UI"/>
          <w:color w:val="231F20"/>
        </w:rPr>
        <w:t> </w:t>
      </w:r>
      <w:r>
        <w:rPr>
          <w:rFonts w:ascii="Segoe UI"/>
          <w:color w:val="231F20"/>
          <w:spacing w:val="-1"/>
        </w:rPr>
        <w:t>located in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1"/>
        </w:rPr>
        <w:t> southeast.</w:t>
      </w:r>
      <w:r>
        <w:rPr>
          <w:rFonts w:ascii="Segoe UI"/>
          <w:color w:val="231F20"/>
        </w:rPr>
        <w:t>  These</w:t>
      </w:r>
      <w:r>
        <w:rPr>
          <w:rFonts w:ascii="Segoe UI"/>
          <w:color w:val="231F20"/>
          <w:spacing w:val="-1"/>
        </w:rPr>
        <w:t> </w:t>
      </w:r>
      <w:r>
        <w:rPr>
          <w:rFonts w:ascii="Segoe UI"/>
          <w:color w:val="231F20"/>
        </w:rPr>
        <w:t>regional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trends</w:t>
      </w:r>
      <w:r>
        <w:rPr>
          <w:rFonts w:ascii="Segoe UI"/>
          <w:color w:val="231F20"/>
          <w:spacing w:val="29"/>
          <w:w w:val="99"/>
        </w:rPr>
        <w:t> </w:t>
      </w:r>
      <w:r>
        <w:rPr>
          <w:rFonts w:ascii="Segoe UI"/>
          <w:color w:val="231F20"/>
        </w:rPr>
        <w:t>occur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because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  <w:spacing w:val="-1"/>
        </w:rPr>
        <w:t>states</w:t>
      </w:r>
      <w:r>
        <w:rPr>
          <w:rFonts w:ascii="Segoe UI"/>
          <w:color w:val="231F20"/>
          <w:spacing w:val="13"/>
        </w:rPr>
        <w:t> </w:t>
      </w:r>
      <w:r>
        <w:rPr>
          <w:rFonts w:ascii="Segoe UI"/>
          <w:color w:val="231F20"/>
        </w:rPr>
        <w:t>often</w:t>
      </w:r>
      <w:r>
        <w:rPr>
          <w:rFonts w:ascii="Segoe UI"/>
          <w:color w:val="231F20"/>
          <w:spacing w:val="11"/>
        </w:rPr>
        <w:t> </w:t>
      </w:r>
      <w:r>
        <w:rPr>
          <w:rFonts w:ascii="Segoe UI"/>
          <w:color w:val="231F20"/>
        </w:rPr>
        <w:t>experience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</w:rPr>
        <w:t>economic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  <w:spacing w:val="-1"/>
        </w:rPr>
        <w:t>similarities</w:t>
      </w:r>
      <w:r>
        <w:rPr>
          <w:rFonts w:ascii="Segoe UI"/>
          <w:color w:val="231F20"/>
          <w:spacing w:val="13"/>
        </w:rPr>
        <w:t> </w:t>
      </w:r>
      <w:r>
        <w:rPr>
          <w:rFonts w:ascii="Segoe UI"/>
          <w:color w:val="231F20"/>
        </w:rPr>
        <w:t>based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</w:rPr>
        <w:t>on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  <w:spacing w:val="-1"/>
        </w:rPr>
        <w:t>shared</w:t>
      </w:r>
      <w:r>
        <w:rPr>
          <w:rFonts w:ascii="Segoe UI"/>
          <w:color w:val="231F20"/>
          <w:spacing w:val="13"/>
        </w:rPr>
        <w:t> </w:t>
      </w:r>
      <w:r>
        <w:rPr>
          <w:rFonts w:ascii="Segoe UI"/>
          <w:color w:val="231F20"/>
          <w:spacing w:val="-1"/>
        </w:rPr>
        <w:t>industries,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</w:rPr>
        <w:t>work</w:t>
      </w:r>
      <w:r>
        <w:rPr>
          <w:rFonts w:ascii="Segoe UI"/>
          <w:color w:val="231F20"/>
          <w:spacing w:val="12"/>
        </w:rPr>
        <w:t> </w:t>
      </w:r>
      <w:r>
        <w:rPr>
          <w:rFonts w:ascii="Segoe UI"/>
          <w:color w:val="231F20"/>
        </w:rPr>
        <w:t>forces,</w:t>
      </w:r>
      <w:r>
        <w:rPr>
          <w:rFonts w:ascii="Segoe UI"/>
          <w:color w:val="231F20"/>
          <w:spacing w:val="25"/>
          <w:w w:val="99"/>
        </w:rPr>
        <w:t> </w:t>
      </w:r>
      <w:r>
        <w:rPr>
          <w:rFonts w:ascii="Segoe UI"/>
          <w:color w:val="231F20"/>
        </w:rPr>
        <w:t>and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climates.</w:t>
      </w:r>
      <w:r>
        <w:rPr>
          <w:rFonts w:ascii="Segoe UI"/>
        </w:rPr>
      </w:r>
    </w:p>
    <w:p>
      <w:pPr>
        <w:spacing w:line="205" w:lineRule="exact" w:before="0"/>
        <w:ind w:left="1275" w:right="130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Rates, Ranked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by </w:t>
      </w:r>
      <w:r>
        <w:rPr>
          <w:rFonts w:ascii="Segoe UI"/>
          <w:b/>
          <w:color w:val="231F20"/>
          <w:spacing w:val="-2"/>
          <w:sz w:val="20"/>
        </w:rPr>
        <w:t>State</w:t>
      </w:r>
      <w:r>
        <w:rPr>
          <w:rFonts w:ascii="Segoe UI"/>
          <w:b/>
          <w:color w:val="231F20"/>
          <w:spacing w:val="-1"/>
          <w:sz w:val="20"/>
        </w:rPr>
        <w:t> (Seasonally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1275" w:right="130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34.625999pt;margin-top:16.36072pt;width:540pt;height:206.45pt;mso-position-horizontal-relative:page;mso-position-vertical-relative:paragraph;z-index:-282136" coordorigin="693,327" coordsize="10800,4129">
            <v:group style="position:absolute;left:723;top:357;width:10740;height:4069" coordorigin="723,357" coordsize="10740,4069">
              <v:shape style="position:absolute;left:723;top:357;width:10740;height:4069" coordorigin="723,357" coordsize="10740,4069" path="m723,4426l11463,4426,11463,357,723,357,723,4426xe" filled="false" stroked="true" strokeweight="3pt" strokecolor="#999899">
                <v:path arrowok="t"/>
              </v:shape>
              <v:shape style="position:absolute;left:4532;top:4153;width:307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color w:val="231F20"/>
                          <w:sz w:val="18"/>
                        </w:rPr>
                        <w:t>U.S. Unemployment Rate = 3.8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18"/>
                        </w:rPr>
                        <w:t>Percent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color w:val="231F20"/>
          <w:sz w:val="20"/>
        </w:rPr>
        <w:t>February 2019</w:t>
      </w:r>
      <w:r>
        <w:rPr>
          <w:rFonts w:ascii="Segoe UI"/>
          <w:sz w:val="20"/>
        </w:rPr>
      </w:r>
    </w:p>
    <w:p>
      <w:pPr>
        <w:spacing w:line="240" w:lineRule="auto" w:before="1"/>
        <w:rPr>
          <w:rFonts w:ascii="Segoe UI" w:hAnsi="Segoe UI" w:cs="Segoe UI" w:eastAsia="Segoe UI"/>
          <w:sz w:val="10"/>
          <w:szCs w:val="10"/>
        </w:rPr>
      </w:pPr>
    </w:p>
    <w:tbl>
      <w:tblPr>
        <w:tblW w:w="0" w:type="auto"/>
        <w:jc w:val="left"/>
        <w:tblInd w:w="69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49"/>
        <w:gridCol w:w="1580"/>
        <w:gridCol w:w="902"/>
        <w:gridCol w:w="921"/>
        <w:gridCol w:w="1513"/>
        <w:gridCol w:w="953"/>
        <w:gridCol w:w="946"/>
        <w:gridCol w:w="1838"/>
        <w:gridCol w:w="1039"/>
      </w:tblGrid>
      <w:tr>
        <w:trPr>
          <w:trHeight w:val="571" w:hRule="exact"/>
        </w:trPr>
        <w:tc>
          <w:tcPr>
            <w:tcW w:w="1049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right="129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04" w:lineRule="exact" w:before="34"/>
              <w:ind w:right="164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State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4" w:lineRule="exact" w:before="4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Iowa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right="157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04" w:lineRule="exact" w:before="34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166" w:right="0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26"/>
              <w:ind w:left="34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State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4" w:lineRule="exact" w:before="4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Delaware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right="208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04" w:lineRule="exact" w:before="34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43" w:right="0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00" w:lineRule="exact" w:before="38"/>
              <w:ind w:left="41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 w:before="93"/>
              <w:ind w:left="13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State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Michigan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3"/>
              <w:ind w:right="393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00" w:lineRule="exact" w:before="38"/>
              <w:ind w:right="23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164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Hampshire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Jersey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164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Dakota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Pennsylvania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164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Vermont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Florida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Kentucky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164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Hawaii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Indiana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California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164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Nebraska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Alabama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Illinois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164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Idaho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Colorado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164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Dakota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Maryland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Oregon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164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Virginia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b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164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Wisconsin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Connecticut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Ohio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6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Massachusetts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Montana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6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Utah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T</w:t>
            </w:r>
            <w:r>
              <w:rPr>
                <w:rFonts w:ascii="Segoe UI"/>
                <w:color w:val="231F20"/>
                <w:spacing w:val="-4"/>
                <w:sz w:val="18"/>
              </w:rPr>
              <w:t>exas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Louisiana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6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Minnesota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Georgia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Arizona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6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Missouri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York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Mexico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6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Carolina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Carolina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z w:val="18"/>
              </w:rPr>
              <w:t> Virginia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6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Tennessee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Rhode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Island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District </w:t>
            </w:r>
            <w:r>
              <w:rPr>
                <w:rFonts w:ascii="Segoe UI"/>
                <w:color w:val="231F20"/>
                <w:sz w:val="18"/>
              </w:rPr>
              <w:t>of</w:t>
            </w:r>
            <w:r>
              <w:rPr>
                <w:rFonts w:ascii="Segoe UI"/>
                <w:color w:val="231F20"/>
                <w:spacing w:val="-1"/>
                <w:sz w:val="18"/>
              </w:rPr>
              <w:t> 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93" w:hRule="exact"/>
        </w:trPr>
        <w:tc>
          <w:tcPr>
            <w:tcW w:w="1049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6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13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Oklahoma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3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16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Wyoming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right="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5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Alaska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7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8"/>
          <w:szCs w:val="28"/>
        </w:rPr>
      </w:pPr>
    </w:p>
    <w:p>
      <w:pPr>
        <w:spacing w:after="0" w:line="240" w:lineRule="auto"/>
        <w:rPr>
          <w:rFonts w:ascii="Segoe UI" w:hAnsi="Segoe UI" w:cs="Segoe UI" w:eastAsia="Segoe UI"/>
          <w:sz w:val="28"/>
          <w:szCs w:val="28"/>
        </w:rPr>
        <w:sectPr>
          <w:footerReference w:type="default" r:id="rId18"/>
          <w:pgSz w:w="12240" w:h="15840"/>
          <w:pgMar w:footer="673" w:header="0" w:top="2080" w:bottom="860" w:left="0" w:right="0"/>
          <w:pgNumType w:start="2"/>
        </w:sectPr>
      </w:pPr>
    </w:p>
    <w:p>
      <w:pPr>
        <w:spacing w:line="240" w:lineRule="auto" w:before="7"/>
        <w:rPr>
          <w:rFonts w:ascii="Segoe UI" w:hAnsi="Segoe UI" w:cs="Segoe UI" w:eastAsia="Segoe UI"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pict>
          <v:shape style="position:absolute;margin-left:82.015984pt;margin-top:-13.988364pt;width:449.333612pt;height:198.58156pt;mso-position-horizontal-relative:page;mso-position-vertical-relative:paragraph;z-index:-282112" type="#_x0000_t75" stroked="false">
            <v:imagedata r:id="rId19" o:title=""/>
          </v:shape>
        </w:pict>
      </w:r>
      <w:r>
        <w:rPr>
          <w:rFonts w:ascii="Arial"/>
          <w:b/>
          <w:spacing w:val="-1"/>
          <w:sz w:val="8"/>
        </w:rPr>
        <w:t>Washington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before="6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sz w:val="8"/>
        </w:rPr>
        <w:t>Montana</w:t>
      </w:r>
      <w:r>
        <w:rPr>
          <w:rFonts w:ascii="Arial"/>
          <w:sz w:val="8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7"/>
          <w:szCs w:val="7"/>
        </w:rPr>
      </w:pPr>
      <w:r>
        <w:rPr/>
        <w:br w:type="column"/>
      </w:r>
      <w:r>
        <w:rPr>
          <w:rFonts w:ascii="Arial"/>
          <w:b/>
          <w:sz w:val="7"/>
        </w:rPr>
      </w:r>
    </w:p>
    <w:p>
      <w:pPr>
        <w:spacing w:before="0"/>
        <w:ind w:left="89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North</w:t>
      </w:r>
      <w:r>
        <w:rPr>
          <w:rFonts w:ascii="Arial"/>
          <w:b/>
          <w:spacing w:val="-4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Dakota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9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before="0"/>
        <w:ind w:left="41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Minnesota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0" w:bottom="280" w:left="0" w:right="0"/>
          <w:cols w:num="4" w:equalWidth="0">
            <w:col w:w="2535" w:space="40"/>
            <w:col w:w="1643" w:space="40"/>
            <w:col w:w="1429" w:space="40"/>
            <w:col w:w="651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77" w:lineRule="exact"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z w:val="8"/>
        </w:rPr>
        <w:t>Oregon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sz w:val="8"/>
        </w:rPr>
        <w:t>Idaho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South</w:t>
      </w:r>
      <w:r>
        <w:rPr>
          <w:rFonts w:ascii="Arial"/>
          <w:b/>
          <w:spacing w:val="-6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Dakota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sz w:val="8"/>
        </w:rPr>
        <w:t>Wisconsin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before="50"/>
        <w:ind w:left="34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w w:val="105"/>
          <w:sz w:val="8"/>
        </w:rPr>
        <w:t>Michigan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sz w:val="8"/>
        </w:rPr>
        <w:t>Vermont</w:t>
      </w:r>
      <w:r>
        <w:rPr>
          <w:rFonts w:ascii="Arial"/>
          <w:sz w:val="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6"/>
          <w:szCs w:val="6"/>
        </w:rPr>
      </w:pPr>
      <w:r>
        <w:rPr/>
        <w:br w:type="column"/>
      </w:r>
      <w:r>
        <w:rPr>
          <w:rFonts w:ascii="Arial"/>
          <w:b/>
          <w:sz w:val="6"/>
        </w:rPr>
      </w:r>
    </w:p>
    <w:p>
      <w:pPr>
        <w:spacing w:before="0"/>
        <w:ind w:left="24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Maine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0" w:bottom="280" w:left="0" w:right="0"/>
          <w:cols w:num="7" w:equalWidth="0">
            <w:col w:w="2452" w:space="40"/>
            <w:col w:w="790" w:space="40"/>
            <w:col w:w="2407" w:space="40"/>
            <w:col w:w="1572" w:space="40"/>
            <w:col w:w="713" w:space="40"/>
            <w:col w:w="1754" w:space="40"/>
            <w:col w:w="2312"/>
          </w:cols>
        </w:sectPr>
      </w:pPr>
    </w:p>
    <w:p>
      <w:pPr>
        <w:spacing w:before="62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sz w:val="8"/>
        </w:rPr>
        <w:t>Wyoming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11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before="0"/>
        <w:ind w:left="73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Nebraska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sz w:val="8"/>
        </w:rPr>
        <w:t>Iowa</w:t>
      </w:r>
      <w:r>
        <w:rPr>
          <w:rFonts w:ascii="Arial"/>
          <w:sz w:val="8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6"/>
          <w:szCs w:val="6"/>
        </w:rPr>
      </w:pPr>
      <w:r>
        <w:rPr/>
        <w:br w:type="column"/>
      </w:r>
      <w:r>
        <w:rPr>
          <w:rFonts w:ascii="Arial"/>
          <w:b/>
          <w:sz w:val="6"/>
        </w:rPr>
      </w:r>
    </w:p>
    <w:p>
      <w:pPr>
        <w:spacing w:before="0"/>
        <w:ind w:left="1980" w:right="0" w:firstLine="352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New</w:t>
      </w:r>
      <w:r>
        <w:rPr>
          <w:rFonts w:ascii="Arial"/>
          <w:b/>
          <w:spacing w:val="-5"/>
          <w:w w:val="105"/>
          <w:sz w:val="8"/>
        </w:rPr>
        <w:t> </w:t>
      </w:r>
      <w:r>
        <w:rPr>
          <w:rFonts w:ascii="Arial"/>
          <w:b/>
          <w:spacing w:val="-2"/>
          <w:w w:val="105"/>
          <w:sz w:val="8"/>
        </w:rPr>
        <w:t>York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81" w:lineRule="exact" w:before="50"/>
        <w:ind w:left="0" w:right="187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z w:val="8"/>
        </w:rPr>
        <w:t>Pennsylvania</w:t>
      </w:r>
      <w:r>
        <w:rPr>
          <w:rFonts w:ascii="Arial"/>
          <w:sz w:val="8"/>
        </w:rPr>
      </w:r>
    </w:p>
    <w:p>
      <w:pPr>
        <w:spacing w:line="80" w:lineRule="exact" w:before="0"/>
        <w:ind w:left="180" w:right="0" w:hanging="23"/>
        <w:jc w:val="left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b/>
          <w:spacing w:val="-1"/>
          <w:w w:val="105"/>
          <w:sz w:val="8"/>
        </w:rPr>
        <w:t>New</w:t>
      </w:r>
      <w:r>
        <w:rPr>
          <w:rFonts w:ascii="Arial"/>
          <w:b/>
          <w:spacing w:val="-4"/>
          <w:w w:val="105"/>
          <w:sz w:val="8"/>
        </w:rPr>
        <w:t> </w:t>
      </w:r>
      <w:r>
        <w:rPr>
          <w:rFonts w:ascii="Arial"/>
          <w:b/>
          <w:spacing w:val="-1"/>
          <w:w w:val="105"/>
          <w:sz w:val="8"/>
        </w:rPr>
        <w:t>Hampshire</w:t>
      </w:r>
      <w:r>
        <w:rPr>
          <w:rFonts w:ascii="Arial"/>
          <w:sz w:val="8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line="326" w:lineRule="auto" w:before="0"/>
        <w:ind w:left="60" w:right="2029" w:firstLine="119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w w:val="105"/>
          <w:sz w:val="8"/>
        </w:rPr>
        <w:t>Massachusetts</w:t>
      </w:r>
      <w:r>
        <w:rPr>
          <w:rFonts w:ascii="Arial"/>
          <w:b/>
          <w:spacing w:val="25"/>
          <w:w w:val="104"/>
          <w:sz w:val="8"/>
        </w:rPr>
        <w:t> </w:t>
      </w:r>
      <w:r>
        <w:rPr>
          <w:rFonts w:ascii="Arial"/>
          <w:b/>
          <w:w w:val="105"/>
          <w:sz w:val="8"/>
        </w:rPr>
        <w:t>Connecticut</w:t>
      </w:r>
      <w:r>
        <w:rPr>
          <w:rFonts w:ascii="Arial"/>
          <w:sz w:val="8"/>
        </w:rPr>
      </w:r>
    </w:p>
    <w:p>
      <w:pPr>
        <w:spacing w:line="65" w:lineRule="exact" w:before="0"/>
        <w:ind w:left="22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Rhode</w:t>
      </w:r>
      <w:r>
        <w:rPr>
          <w:rFonts w:ascii="Arial"/>
          <w:b/>
          <w:spacing w:val="-5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Island</w:t>
      </w:r>
      <w:r>
        <w:rPr>
          <w:rFonts w:ascii="Arial"/>
          <w:sz w:val="8"/>
        </w:rPr>
      </w:r>
    </w:p>
    <w:p>
      <w:pPr>
        <w:spacing w:after="0" w:line="65" w:lineRule="exact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0" w:bottom="280" w:left="0" w:right="0"/>
          <w:cols w:num="5" w:equalWidth="0">
            <w:col w:w="4512" w:space="40"/>
            <w:col w:w="1117" w:space="40"/>
            <w:col w:w="924" w:space="40"/>
            <w:col w:w="2712" w:space="40"/>
            <w:col w:w="2815"/>
          </w:cols>
        </w:sectPr>
      </w:pPr>
    </w:p>
    <w:p>
      <w:pPr>
        <w:spacing w:before="34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sz w:val="8"/>
        </w:rPr>
        <w:t>Illinois</w:t>
      </w:r>
      <w:r>
        <w:rPr>
          <w:rFonts w:ascii="Arial"/>
          <w:sz w:val="8"/>
        </w:rPr>
      </w:r>
    </w:p>
    <w:p>
      <w:pPr>
        <w:spacing w:before="67"/>
        <w:ind w:left="18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b/>
          <w:spacing w:val="-1"/>
          <w:w w:val="105"/>
          <w:sz w:val="8"/>
        </w:rPr>
        <w:t>Indiana</w:t>
      </w:r>
      <w:r>
        <w:rPr>
          <w:rFonts w:ascii="Arial"/>
          <w:sz w:val="8"/>
        </w:rPr>
      </w:r>
    </w:p>
    <w:p>
      <w:pPr>
        <w:spacing w:line="80" w:lineRule="exact" w:before="0"/>
        <w:ind w:left="245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b/>
          <w:w w:val="105"/>
          <w:sz w:val="8"/>
        </w:rPr>
        <w:t>Ohio</w:t>
      </w:r>
      <w:r>
        <w:rPr>
          <w:rFonts w:ascii="Arial"/>
          <w:sz w:val="8"/>
        </w:rPr>
      </w:r>
    </w:p>
    <w:p>
      <w:pPr>
        <w:spacing w:before="37"/>
        <w:ind w:left="92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b/>
          <w:w w:val="105"/>
          <w:sz w:val="8"/>
        </w:rPr>
        <w:t>Ne  </w:t>
      </w:r>
      <w:r>
        <w:rPr>
          <w:rFonts w:ascii="Arial"/>
          <w:b/>
          <w:spacing w:val="15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Jersey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0" w:bottom="280" w:left="0" w:right="0"/>
          <w:cols w:num="4" w:equalWidth="0">
            <w:col w:w="7259" w:space="40"/>
            <w:col w:w="485" w:space="40"/>
            <w:col w:w="438" w:space="40"/>
            <w:col w:w="3938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sz w:val="8"/>
        </w:rPr>
        <w:t>California</w:t>
      </w:r>
      <w:r>
        <w:rPr>
          <w:rFonts w:ascii="Arial"/>
          <w:sz w:val="8"/>
        </w:rPr>
      </w:r>
    </w:p>
    <w:p>
      <w:pPr>
        <w:spacing w:before="7"/>
        <w:ind w:left="-4" w:right="0" w:firstLine="0"/>
        <w:jc w:val="left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  <w:t>Nevada</w:t>
      </w:r>
      <w:r>
        <w:rPr>
          <w:rFonts w:ascii="Arial"/>
          <w:sz w:val="8"/>
        </w:rPr>
      </w:r>
    </w:p>
    <w:p>
      <w:pPr>
        <w:spacing w:before="2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  <w:t>Utah</w:t>
      </w:r>
      <w:r>
        <w:rPr>
          <w:rFonts w:ascii="Arial"/>
          <w:sz w:val="8"/>
        </w:rPr>
      </w:r>
    </w:p>
    <w:p>
      <w:pPr>
        <w:spacing w:before="56"/>
        <w:ind w:left="61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b/>
          <w:spacing w:val="-1"/>
          <w:w w:val="105"/>
          <w:sz w:val="8"/>
        </w:rPr>
        <w:t>Colorado</w:t>
      </w:r>
      <w:r>
        <w:rPr>
          <w:rFonts w:ascii="Arial"/>
          <w:sz w:val="8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1"/>
          <w:szCs w:val="11"/>
        </w:rPr>
      </w:pPr>
      <w:r>
        <w:rPr/>
        <w:br w:type="column"/>
      </w:r>
      <w:r>
        <w:rPr>
          <w:rFonts w:ascii="Arial"/>
          <w:b/>
          <w:sz w:val="11"/>
        </w:rPr>
      </w: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z w:val="8"/>
        </w:rPr>
        <w:t>Kansas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before="63"/>
        <w:ind w:left="538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z w:val="8"/>
        </w:rPr>
        <w:t>Missouri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z w:val="8"/>
        </w:rPr>
        <w:t>Kentucky</w:t>
      </w:r>
      <w:r>
        <w:rPr>
          <w:rFonts w:ascii="Arial"/>
          <w:sz w:val="8"/>
        </w:rPr>
      </w:r>
    </w:p>
    <w:p>
      <w:pPr>
        <w:tabs>
          <w:tab w:pos="889" w:val="left" w:leader="none"/>
        </w:tabs>
        <w:spacing w:line="98" w:lineRule="exact" w:before="67"/>
        <w:ind w:left="15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b/>
          <w:spacing w:val="-1"/>
          <w:w w:val="105"/>
          <w:sz w:val="8"/>
        </w:rPr>
        <w:t>West</w:t>
      </w:r>
      <w:r>
        <w:rPr>
          <w:rFonts w:ascii="Arial"/>
          <w:b/>
          <w:spacing w:val="-5"/>
          <w:w w:val="105"/>
          <w:sz w:val="8"/>
        </w:rPr>
        <w:t> </w:t>
      </w:r>
      <w:r>
        <w:rPr>
          <w:rFonts w:ascii="Arial"/>
          <w:b/>
          <w:spacing w:val="-1"/>
          <w:w w:val="105"/>
          <w:sz w:val="8"/>
        </w:rPr>
        <w:t>Virginia</w:t>
        <w:tab/>
      </w:r>
      <w:r>
        <w:rPr>
          <w:rFonts w:ascii="Arial"/>
          <w:b/>
          <w:w w:val="105"/>
          <w:position w:val="1"/>
          <w:sz w:val="8"/>
        </w:rPr>
        <w:t>Maryland</w:t>
      </w:r>
      <w:r>
        <w:rPr>
          <w:rFonts w:ascii="Arial"/>
          <w:sz w:val="8"/>
        </w:rPr>
      </w:r>
    </w:p>
    <w:p>
      <w:pPr>
        <w:spacing w:line="88" w:lineRule="exact" w:before="0"/>
        <w:ind w:left="1029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w w:val="105"/>
          <w:sz w:val="8"/>
        </w:rPr>
        <w:t>Delaware</w:t>
      </w:r>
      <w:r>
        <w:rPr>
          <w:rFonts w:ascii="Arial"/>
          <w:sz w:val="8"/>
        </w:rPr>
      </w:r>
    </w:p>
    <w:p>
      <w:pPr>
        <w:spacing w:before="37"/>
        <w:ind w:left="672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Virginia</w:t>
      </w:r>
      <w:r>
        <w:rPr>
          <w:rFonts w:ascii="Arial"/>
          <w:sz w:val="8"/>
        </w:rPr>
      </w:r>
    </w:p>
    <w:p>
      <w:pPr>
        <w:spacing w:after="0"/>
        <w:jc w:val="left"/>
        <w:rPr>
          <w:rFonts w:ascii="Arial" w:hAnsi="Arial" w:cs="Arial" w:eastAsia="Arial"/>
          <w:sz w:val="8"/>
          <w:szCs w:val="8"/>
        </w:rPr>
        <w:sectPr>
          <w:type w:val="continuous"/>
          <w:pgSz w:w="12240" w:h="15840"/>
          <w:pgMar w:top="0" w:bottom="280" w:left="0" w:right="0"/>
          <w:cols w:num="8" w:equalWidth="0">
            <w:col w:w="2671" w:space="40"/>
            <w:col w:w="297" w:space="40"/>
            <w:col w:w="751" w:space="40"/>
            <w:col w:w="982" w:space="40"/>
            <w:col w:w="1045" w:space="40"/>
            <w:col w:w="886" w:space="40"/>
            <w:col w:w="1171" w:space="40"/>
            <w:col w:w="4157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sz w:val="8"/>
        </w:rPr>
        <w:t>Arizona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before="64"/>
        <w:ind w:left="42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New</w:t>
      </w:r>
      <w:r>
        <w:rPr>
          <w:rFonts w:ascii="Arial"/>
          <w:b/>
          <w:spacing w:val="-3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Mexico</w:t>
      </w:r>
      <w:r>
        <w:rPr>
          <w:rFonts w:ascii="Arial"/>
          <w:sz w:val="8"/>
        </w:rPr>
      </w:r>
    </w:p>
    <w:p>
      <w:pPr>
        <w:spacing w:before="63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  <w:t>Oklahoma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240" w:lineRule="auto" w:before="11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before="0"/>
        <w:ind w:left="297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w w:val="105"/>
          <w:sz w:val="8"/>
        </w:rPr>
        <w:t>Arkansas</w:t>
      </w:r>
      <w:r>
        <w:rPr>
          <w:rFonts w:ascii="Arial"/>
          <w:sz w:val="8"/>
        </w:rPr>
      </w:r>
    </w:p>
    <w:p>
      <w:pPr>
        <w:tabs>
          <w:tab w:pos="1538" w:val="left" w:leader="none"/>
        </w:tabs>
        <w:spacing w:line="526" w:lineRule="auto" w:before="22"/>
        <w:ind w:left="1329" w:right="0" w:hanging="880"/>
        <w:jc w:val="left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b/>
          <w:spacing w:val="-1"/>
          <w:position w:val="5"/>
          <w:sz w:val="8"/>
        </w:rPr>
        <w:t>Tennessee</w:t>
        <w:tab/>
        <w:tab/>
      </w:r>
      <w:r>
        <w:rPr>
          <w:rFonts w:ascii="Arial"/>
          <w:b/>
          <w:spacing w:val="-1"/>
          <w:w w:val="105"/>
          <w:sz w:val="8"/>
        </w:rPr>
        <w:t>North</w:t>
      </w:r>
      <w:r>
        <w:rPr>
          <w:rFonts w:ascii="Arial"/>
          <w:b/>
          <w:spacing w:val="-5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Carolina</w:t>
      </w:r>
      <w:r>
        <w:rPr>
          <w:rFonts w:ascii="Arial"/>
          <w:b/>
          <w:spacing w:val="28"/>
          <w:w w:val="104"/>
          <w:sz w:val="8"/>
        </w:rPr>
        <w:t> </w:t>
      </w:r>
      <w:r>
        <w:rPr>
          <w:rFonts w:ascii="Arial"/>
          <w:b/>
          <w:spacing w:val="-1"/>
          <w:w w:val="105"/>
          <w:sz w:val="8"/>
        </w:rPr>
        <w:t>South</w:t>
      </w:r>
      <w:r>
        <w:rPr>
          <w:rFonts w:ascii="Arial"/>
          <w:b/>
          <w:spacing w:val="-6"/>
          <w:w w:val="105"/>
          <w:sz w:val="8"/>
        </w:rPr>
        <w:t> </w:t>
      </w:r>
      <w:r>
        <w:rPr>
          <w:rFonts w:ascii="Arial"/>
          <w:b/>
          <w:spacing w:val="-1"/>
          <w:w w:val="105"/>
          <w:sz w:val="8"/>
        </w:rPr>
        <w:t>Carolina</w:t>
      </w:r>
      <w:r>
        <w:rPr>
          <w:rFonts w:ascii="Arial"/>
          <w:sz w:val="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17"/>
          <w:szCs w:val="17"/>
        </w:rPr>
      </w:pPr>
      <w:r>
        <w:rPr/>
        <w:br w:type="column"/>
      </w:r>
      <w:r>
        <w:rPr>
          <w:rFonts w:ascii="Arial"/>
          <w:b/>
          <w:sz w:val="17"/>
        </w:rPr>
      </w:r>
    </w:p>
    <w:p>
      <w:pPr>
        <w:spacing w:before="0"/>
        <w:ind w:left="0" w:right="1162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b/>
          <w:sz w:val="12"/>
        </w:rPr>
        <w:t>Unemployment</w:t>
      </w:r>
      <w:r>
        <w:rPr>
          <w:rFonts w:ascii="Arial"/>
          <w:b/>
          <w:spacing w:val="-14"/>
          <w:sz w:val="12"/>
        </w:rPr>
        <w:t> </w:t>
      </w:r>
      <w:r>
        <w:rPr>
          <w:rFonts w:ascii="Arial"/>
          <w:b/>
          <w:sz w:val="12"/>
        </w:rPr>
        <w:t>Rates</w:t>
      </w:r>
      <w:r>
        <w:rPr>
          <w:rFonts w:ascii="Arial"/>
          <w:sz w:val="12"/>
        </w:rPr>
      </w:r>
    </w:p>
    <w:p>
      <w:pPr>
        <w:spacing w:line="112" w:lineRule="exact" w:before="68"/>
        <w:ind w:left="0" w:right="1214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/>
          <w:sz w:val="10"/>
        </w:rPr>
        <w:t>&lt;</w:t>
      </w:r>
      <w:r>
        <w:rPr>
          <w:rFonts w:ascii="Arial"/>
          <w:spacing w:val="-2"/>
          <w:sz w:val="10"/>
        </w:rPr>
        <w:t> </w:t>
      </w:r>
      <w:r>
        <w:rPr>
          <w:rFonts w:ascii="Arial"/>
          <w:sz w:val="10"/>
        </w:rPr>
        <w:t>or</w:t>
      </w:r>
      <w:r>
        <w:rPr>
          <w:rFonts w:ascii="Arial"/>
          <w:spacing w:val="-1"/>
          <w:sz w:val="10"/>
        </w:rPr>
        <w:t> </w:t>
      </w:r>
      <w:r>
        <w:rPr>
          <w:rFonts w:ascii="Arial"/>
          <w:sz w:val="10"/>
        </w:rPr>
        <w:t>= 3.0%</w:t>
      </w:r>
      <w:r>
        <w:rPr>
          <w:rFonts w:ascii="Arial"/>
          <w:sz w:val="10"/>
        </w:rPr>
      </w:r>
    </w:p>
    <w:p>
      <w:pPr>
        <w:spacing w:after="0" w:line="112" w:lineRule="exact"/>
        <w:jc w:val="center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0" w:bottom="280" w:left="0" w:right="0"/>
          <w:cols w:num="6" w:equalWidth="0">
            <w:col w:w="3854" w:space="40"/>
            <w:col w:w="905" w:space="40"/>
            <w:col w:w="1287" w:space="40"/>
            <w:col w:w="677" w:space="40"/>
            <w:col w:w="2127" w:space="40"/>
            <w:col w:w="319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spacing w:before="0"/>
        <w:ind w:left="99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pacing w:val="-1"/>
          <w:sz w:val="18"/>
        </w:rPr>
        <w:t>Continental</w:t>
      </w:r>
      <w:r>
        <w:rPr>
          <w:rFonts w:ascii="Segoe UI"/>
          <w:color w:val="231F20"/>
          <w:spacing w:val="-7"/>
          <w:sz w:val="18"/>
        </w:rPr>
        <w:t> </w:t>
      </w:r>
      <w:r>
        <w:rPr>
          <w:rFonts w:ascii="Segoe UI"/>
          <w:color w:val="231F20"/>
          <w:sz w:val="18"/>
        </w:rPr>
        <w:t>US</w:t>
      </w:r>
      <w:r>
        <w:rPr>
          <w:rFonts w:ascii="Segoe UI"/>
          <w:color w:val="231F20"/>
          <w:spacing w:val="-7"/>
          <w:sz w:val="18"/>
        </w:rPr>
        <w:t> </w:t>
      </w:r>
      <w:r>
        <w:rPr>
          <w:rFonts w:ascii="Segoe UI"/>
          <w:color w:val="231F20"/>
          <w:sz w:val="18"/>
        </w:rPr>
        <w:t>Only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8"/>
          <w:szCs w:val="8"/>
        </w:rPr>
      </w:pPr>
      <w:r>
        <w:rPr/>
        <w:br w:type="column"/>
      </w:r>
      <w:r>
        <w:rPr>
          <w:rFonts w:ascii="Segoe UI"/>
          <w:sz w:val="8"/>
        </w:rPr>
      </w:r>
    </w:p>
    <w:p>
      <w:pPr>
        <w:spacing w:line="240" w:lineRule="auto" w:before="2"/>
        <w:rPr>
          <w:rFonts w:ascii="Segoe UI" w:hAnsi="Segoe UI" w:cs="Segoe UI" w:eastAsia="Segoe U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sz w:val="8"/>
        </w:rPr>
        <w:t>Texas</w:t>
      </w:r>
      <w:r>
        <w:rPr>
          <w:rFonts w:ascii="Arial"/>
          <w:sz w:val="8"/>
        </w:rPr>
      </w:r>
    </w:p>
    <w:p>
      <w:pPr>
        <w:spacing w:line="78" w:lineRule="exact" w:before="0"/>
        <w:ind w:left="897" w:right="0" w:firstLine="277"/>
        <w:jc w:val="left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b/>
          <w:w w:val="105"/>
          <w:sz w:val="8"/>
        </w:rPr>
        <w:t>Mississippi</w:t>
      </w:r>
      <w:r>
        <w:rPr>
          <w:rFonts w:ascii="Arial"/>
          <w:b/>
          <w:spacing w:val="22"/>
          <w:w w:val="105"/>
          <w:sz w:val="8"/>
        </w:rPr>
        <w:t> </w:t>
      </w:r>
      <w:r>
        <w:rPr>
          <w:rFonts w:ascii="Arial"/>
          <w:b/>
          <w:w w:val="105"/>
          <w:position w:val="1"/>
          <w:sz w:val="8"/>
        </w:rPr>
        <w:t>Alabama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6"/>
          <w:szCs w:val="6"/>
        </w:rPr>
      </w:pPr>
    </w:p>
    <w:p>
      <w:pPr>
        <w:spacing w:before="0"/>
        <w:ind w:left="152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Louisiana</w:t>
      </w:r>
      <w:r>
        <w:rPr>
          <w:rFonts w:ascii="Arial"/>
          <w:sz w:val="8"/>
        </w:rPr>
      </w:r>
    </w:p>
    <w:p>
      <w:pPr>
        <w:spacing w:line="90" w:lineRule="exact" w:before="0"/>
        <w:ind w:left="171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w w:val="105"/>
        </w:rPr>
        <w:br w:type="column"/>
      </w:r>
      <w:r>
        <w:rPr>
          <w:rFonts w:ascii="Arial"/>
          <w:b/>
          <w:spacing w:val="-1"/>
          <w:w w:val="105"/>
          <w:sz w:val="8"/>
        </w:rPr>
        <w:t>Georgia</w:t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spacing w:before="0"/>
        <w:ind w:left="430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b/>
          <w:spacing w:val="-1"/>
          <w:w w:val="105"/>
          <w:sz w:val="8"/>
        </w:rPr>
        <w:t>Florida</w:t>
      </w:r>
      <w:r>
        <w:rPr>
          <w:rFonts w:ascii="Arial"/>
          <w:sz w:val="8"/>
        </w:rPr>
      </w:r>
    </w:p>
    <w:p>
      <w:pPr>
        <w:spacing w:before="76"/>
        <w:ind w:left="99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  <w:t>3.1%</w:t>
      </w:r>
      <w:r>
        <w:rPr>
          <w:rFonts w:ascii="Arial"/>
          <w:spacing w:val="-2"/>
          <w:sz w:val="10"/>
        </w:rPr>
        <w:t> </w:t>
      </w:r>
      <w:r>
        <w:rPr>
          <w:rFonts w:ascii="Arial"/>
          <w:sz w:val="10"/>
        </w:rPr>
        <w:t>-</w:t>
      </w:r>
      <w:r>
        <w:rPr>
          <w:rFonts w:ascii="Arial"/>
          <w:spacing w:val="-2"/>
          <w:sz w:val="10"/>
        </w:rPr>
        <w:t> </w:t>
      </w:r>
      <w:r>
        <w:rPr>
          <w:rFonts w:ascii="Arial"/>
          <w:sz w:val="10"/>
        </w:rPr>
        <w:t>5.0%</w:t>
      </w:r>
      <w:r>
        <w:rPr>
          <w:rFonts w:ascii="Arial"/>
          <w:sz w:val="10"/>
        </w:rPr>
      </w:r>
    </w:p>
    <w:p>
      <w:pPr>
        <w:spacing w:before="84"/>
        <w:ind w:left="99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sz w:val="10"/>
        </w:rPr>
        <w:t>5.1%</w:t>
      </w:r>
      <w:r>
        <w:rPr>
          <w:rFonts w:ascii="Arial"/>
          <w:spacing w:val="-2"/>
          <w:sz w:val="10"/>
        </w:rPr>
        <w:t> </w:t>
      </w:r>
      <w:r>
        <w:rPr>
          <w:rFonts w:ascii="Arial"/>
          <w:sz w:val="10"/>
        </w:rPr>
        <w:t>-</w:t>
      </w:r>
      <w:r>
        <w:rPr>
          <w:rFonts w:ascii="Arial"/>
          <w:spacing w:val="-2"/>
          <w:sz w:val="10"/>
        </w:rPr>
        <w:t> </w:t>
      </w:r>
      <w:r>
        <w:rPr>
          <w:rFonts w:ascii="Arial"/>
          <w:sz w:val="10"/>
        </w:rPr>
        <w:t>7.0%</w:t>
      </w:r>
      <w:r>
        <w:rPr>
          <w:rFonts w:ascii="Arial"/>
          <w:sz w:val="10"/>
        </w:rPr>
      </w:r>
    </w:p>
    <w:p>
      <w:pPr>
        <w:spacing w:before="82"/>
        <w:ind w:left="992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sz w:val="10"/>
        </w:rPr>
        <w:t>&gt;</w:t>
      </w:r>
      <w:r>
        <w:rPr>
          <w:rFonts w:ascii="Arial"/>
          <w:spacing w:val="-4"/>
          <w:sz w:val="10"/>
        </w:rPr>
        <w:t> </w:t>
      </w:r>
      <w:r>
        <w:rPr>
          <w:rFonts w:ascii="Arial"/>
          <w:sz w:val="10"/>
        </w:rPr>
        <w:t>7.0%</w:t>
      </w:r>
      <w:r>
        <w:rPr>
          <w:rFonts w:ascii="Arial"/>
          <w:spacing w:val="-1"/>
          <w:sz w:val="10"/>
        </w:rPr>
        <w:t> </w:t>
      </w:r>
      <w:r>
        <w:rPr>
          <w:rFonts w:ascii="Arial"/>
          <w:sz w:val="10"/>
        </w:rPr>
        <w:t>[NONE]</w:t>
      </w:r>
      <w:r>
        <w:rPr>
          <w:rFonts w:ascii="Arial"/>
          <w:sz w:val="10"/>
        </w:rPr>
      </w:r>
    </w:p>
    <w:p>
      <w:pPr>
        <w:spacing w:after="0"/>
        <w:jc w:val="left"/>
        <w:rPr>
          <w:rFonts w:ascii="Arial" w:hAnsi="Arial" w:cs="Arial" w:eastAsia="Arial"/>
          <w:sz w:val="10"/>
          <w:szCs w:val="10"/>
        </w:rPr>
        <w:sectPr>
          <w:type w:val="continuous"/>
          <w:pgSz w:w="12240" w:h="15840"/>
          <w:pgMar w:top="0" w:bottom="280" w:left="0" w:right="0"/>
          <w:cols w:num="5" w:equalWidth="0">
            <w:col w:w="2596" w:space="1821"/>
            <w:col w:w="1226" w:space="40"/>
            <w:col w:w="2036" w:space="40"/>
            <w:col w:w="710" w:space="315"/>
            <w:col w:w="3456"/>
          </w:cols>
        </w:sectPr>
      </w:pP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pStyle w:val="Heading2"/>
        <w:spacing w:line="328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34" w:lineRule="exact" w:before="0"/>
        <w:ind w:left="1288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8"/>
        <w:rPr>
          <w:rFonts w:ascii="Segoe UI" w:hAnsi="Segoe UI" w:cs="Segoe UI" w:eastAsia="Segoe UI"/>
          <w:b/>
          <w:bCs/>
          <w:sz w:val="26"/>
          <w:szCs w:val="26"/>
        </w:rPr>
      </w:pPr>
    </w:p>
    <w:p>
      <w:pPr>
        <w:pStyle w:val="BodyText"/>
        <w:spacing w:line="180" w:lineRule="auto" w:before="100"/>
        <w:ind w:left="743" w:right="712"/>
        <w:jc w:val="both"/>
        <w:rPr>
          <w:rFonts w:ascii="Segoe UI" w:hAnsi="Segoe UI" w:cs="Segoe UI" w:eastAsia="Segoe UI"/>
        </w:rPr>
      </w:pP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force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data,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produced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U.S.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Labor,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Bureau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Labor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Statistics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released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by</w:t>
      </w:r>
      <w:r>
        <w:rPr>
          <w:rFonts w:ascii="Segoe UI" w:hAnsi="Segoe UI" w:cs="Segoe UI" w:eastAsia="Segoe UI"/>
          <w:color w:val="231F20"/>
          <w:spacing w:val="23"/>
          <w:w w:val="99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Arkansas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Department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of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2"/>
        </w:rPr>
        <w:t>Workforce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Services,</w:t>
      </w:r>
      <w:r>
        <w:rPr>
          <w:rFonts w:ascii="Segoe UI" w:hAnsi="Segoe UI" w:cs="Segoe UI" w:eastAsia="Segoe UI"/>
          <w:color w:val="231F20"/>
          <w:spacing w:val="17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show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Arkansas’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seasonally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color w:val="231F20"/>
        </w:rPr>
        <w:t>adjusted</w:t>
      </w:r>
      <w:r>
        <w:rPr>
          <w:rFonts w:ascii="Segoe UI" w:hAnsi="Segoe UI" w:cs="Segoe UI" w:eastAsia="Segoe UI"/>
          <w:color w:val="231F20"/>
          <w:spacing w:val="15"/>
        </w:rPr>
        <w:t> </w:t>
      </w:r>
      <w:r>
        <w:rPr>
          <w:rFonts w:ascii="Segoe UI" w:hAnsi="Segoe UI" w:cs="Segoe UI" w:eastAsia="Segoe UI"/>
          <w:color w:val="231F20"/>
        </w:rPr>
        <w:t>unemployment</w:t>
      </w:r>
      <w:r>
        <w:rPr>
          <w:rFonts w:ascii="Segoe UI" w:hAnsi="Segoe UI" w:cs="Segoe UI" w:eastAsia="Segoe UI"/>
          <w:color w:val="231F20"/>
          <w:spacing w:val="27"/>
        </w:rPr>
        <w:t> </w:t>
      </w:r>
      <w:r>
        <w:rPr>
          <w:color w:val="231F20"/>
        </w:rPr>
        <w:t>rate</w:t>
      </w:r>
      <w:r>
        <w:rPr>
          <w:color w:val="231F20"/>
          <w:spacing w:val="-1"/>
        </w:rPr>
        <w:t> </w:t>
      </w:r>
      <w:r>
        <w:rPr>
          <w:color w:val="231F20"/>
        </w:rPr>
        <w:t>increased</w:t>
      </w:r>
      <w:r>
        <w:rPr>
          <w:color w:val="231F20"/>
          <w:spacing w:val="-1"/>
        </w:rPr>
        <w:t> </w:t>
      </w:r>
      <w:r>
        <w:rPr>
          <w:color w:val="231F20"/>
        </w:rPr>
        <w:t>one-tenth</w:t>
      </w:r>
      <w:r>
        <w:rPr>
          <w:color w:val="231F20"/>
          <w:spacing w:val="-1"/>
        </w:rPr>
        <w:t> </w:t>
      </w:r>
      <w:r>
        <w:rPr>
          <w:color w:val="231F20"/>
        </w:rPr>
        <w:t>of</w:t>
      </w:r>
      <w:r>
        <w:rPr>
          <w:color w:val="231F20"/>
          <w:spacing w:val="-1"/>
        </w:rPr>
        <w:t> </w:t>
      </w:r>
      <w:r>
        <w:rPr>
          <w:color w:val="231F20"/>
        </w:rPr>
        <w:t>a</w:t>
      </w:r>
      <w:r>
        <w:rPr>
          <w:color w:val="231F20"/>
          <w:spacing w:val="-1"/>
        </w:rPr>
        <w:t> </w:t>
      </w:r>
      <w:r>
        <w:rPr>
          <w:color w:val="231F20"/>
        </w:rPr>
        <w:t>percentage</w:t>
      </w:r>
      <w:r>
        <w:rPr>
          <w:color w:val="231F20"/>
          <w:spacing w:val="-1"/>
        </w:rPr>
        <w:t> </w:t>
      </w:r>
      <w:r>
        <w:rPr>
          <w:color w:val="231F20"/>
        </w:rPr>
        <w:t>point,</w:t>
      </w:r>
      <w:r>
        <w:rPr>
          <w:color w:val="231F20"/>
          <w:spacing w:val="-1"/>
        </w:rPr>
        <w:t> </w:t>
      </w:r>
      <w:r>
        <w:rPr>
          <w:color w:val="231F20"/>
        </w:rPr>
        <w:t>from</w:t>
      </w:r>
      <w:r>
        <w:rPr>
          <w:color w:val="231F20"/>
          <w:spacing w:val="-1"/>
        </w:rPr>
        <w:t> </w:t>
      </w:r>
      <w:r>
        <w:rPr>
          <w:color w:val="231F20"/>
        </w:rPr>
        <w:t>3.7</w:t>
      </w:r>
      <w:r>
        <w:rPr>
          <w:color w:val="231F20"/>
          <w:spacing w:val="-1"/>
        </w:rPr>
        <w:t> </w:t>
      </w:r>
      <w:r>
        <w:rPr>
          <w:color w:val="231F20"/>
        </w:rPr>
        <w:t>percent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January</w:t>
      </w:r>
      <w:r>
        <w:rPr>
          <w:color w:val="231F20"/>
          <w:spacing w:val="-1"/>
        </w:rPr>
        <w:t> </w:t>
      </w:r>
      <w:r>
        <w:rPr>
          <w:color w:val="231F20"/>
        </w:rPr>
        <w:t>to</w:t>
      </w:r>
      <w:r>
        <w:rPr>
          <w:color w:val="231F20"/>
          <w:spacing w:val="-1"/>
        </w:rPr>
        <w:t> </w:t>
      </w:r>
      <w:r>
        <w:rPr>
          <w:color w:val="231F20"/>
        </w:rPr>
        <w:t>3.8</w:t>
      </w:r>
      <w:r>
        <w:rPr>
          <w:color w:val="231F20"/>
          <w:spacing w:val="-1"/>
        </w:rPr>
        <w:t> </w:t>
      </w:r>
      <w:r>
        <w:rPr>
          <w:color w:val="231F20"/>
        </w:rPr>
        <w:t>percent</w:t>
      </w:r>
      <w:r>
        <w:rPr>
          <w:color w:val="231F20"/>
          <w:spacing w:val="-1"/>
        </w:rPr>
        <w:t> </w:t>
      </w:r>
      <w:r>
        <w:rPr>
          <w:color w:val="231F20"/>
        </w:rPr>
        <w:t>in</w:t>
      </w:r>
      <w:r>
        <w:rPr>
          <w:color w:val="231F20"/>
          <w:spacing w:val="-1"/>
        </w:rPr>
        <w:t> </w:t>
      </w:r>
      <w:r>
        <w:rPr>
          <w:color w:val="231F20"/>
        </w:rPr>
        <w:t>February.</w:t>
      </w:r>
      <w:r>
        <w:rPr>
          <w:color w:val="231F20"/>
        </w:rPr>
        <w:t> Arkansas’</w:t>
      </w:r>
      <w:r>
        <w:rPr>
          <w:color w:val="231F20"/>
          <w:spacing w:val="-4"/>
        </w:rPr>
        <w:t> </w:t>
      </w:r>
      <w:r>
        <w:rPr>
          <w:color w:val="231F20"/>
        </w:rPr>
        <w:t>civilian</w:t>
      </w:r>
      <w:r>
        <w:rPr>
          <w:color w:val="231F20"/>
          <w:spacing w:val="-3"/>
        </w:rPr>
        <w:t> </w:t>
      </w:r>
      <w:r>
        <w:rPr>
          <w:color w:val="231F20"/>
        </w:rPr>
        <w:t>labor</w:t>
      </w:r>
      <w:r>
        <w:rPr>
          <w:color w:val="231F20"/>
          <w:spacing w:val="-3"/>
        </w:rPr>
        <w:t> </w:t>
      </w:r>
      <w:r>
        <w:rPr>
          <w:color w:val="231F20"/>
        </w:rPr>
        <w:t>force</w:t>
      </w:r>
      <w:r>
        <w:rPr>
          <w:color w:val="231F20"/>
          <w:spacing w:val="-3"/>
        </w:rPr>
        <w:t> </w:t>
      </w:r>
      <w:r>
        <w:rPr>
          <w:color w:val="231F20"/>
        </w:rPr>
        <w:t>rose</w:t>
      </w:r>
      <w:r>
        <w:rPr>
          <w:color w:val="231F20"/>
          <w:spacing w:val="-3"/>
        </w:rPr>
        <w:t> </w:t>
      </w:r>
      <w:r>
        <w:rPr>
          <w:color w:val="231F20"/>
        </w:rPr>
        <w:t>2,446,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result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1,758</w:t>
      </w:r>
      <w:r>
        <w:rPr>
          <w:color w:val="231F20"/>
          <w:spacing w:val="-3"/>
        </w:rPr>
        <w:t> </w:t>
      </w:r>
      <w:r>
        <w:rPr>
          <w:color w:val="231F20"/>
        </w:rPr>
        <w:t>more</w:t>
      </w:r>
      <w:r>
        <w:rPr>
          <w:color w:val="231F20"/>
          <w:spacing w:val="-3"/>
        </w:rPr>
        <w:t> </w:t>
      </w:r>
      <w:r>
        <w:rPr>
          <w:color w:val="231F20"/>
        </w:rPr>
        <w:t>employed</w:t>
      </w:r>
      <w:r>
        <w:rPr>
          <w:color w:val="231F20"/>
          <w:spacing w:val="-3"/>
        </w:rPr>
        <w:t> </w:t>
      </w:r>
      <w:r>
        <w:rPr>
          <w:color w:val="231F20"/>
        </w:rPr>
        <w:t>and</w:t>
      </w:r>
      <w:r>
        <w:rPr>
          <w:color w:val="231F20"/>
          <w:spacing w:val="-3"/>
        </w:rPr>
        <w:t> </w:t>
      </w:r>
      <w:r>
        <w:rPr>
          <w:color w:val="231F20"/>
        </w:rPr>
        <w:t>an</w:t>
      </w:r>
      <w:r>
        <w:rPr>
          <w:color w:val="231F20"/>
          <w:spacing w:val="-3"/>
        </w:rPr>
        <w:t> </w:t>
      </w:r>
      <w:r>
        <w:rPr>
          <w:color w:val="231F20"/>
        </w:rPr>
        <w:t>additional</w:t>
      </w:r>
      <w:r>
        <w:rPr>
          <w:color w:val="231F20"/>
          <w:spacing w:val="-3"/>
        </w:rPr>
        <w:t> </w:t>
      </w:r>
      <w:r>
        <w:rPr>
          <w:color w:val="231F20"/>
        </w:rPr>
        <w:t>688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unem</w:t>
      </w:r>
      <w:r>
        <w:rPr>
          <w:rFonts w:ascii="Segoe UI" w:hAnsi="Segoe UI" w:cs="Segoe UI" w:eastAsia="Segoe UI"/>
          <w:color w:val="231F20"/>
          <w:spacing w:val="-1"/>
        </w:rPr>
        <w:t>-</w:t>
      </w:r>
      <w:r>
        <w:rPr>
          <w:rFonts w:ascii="Segoe UI" w:hAnsi="Segoe UI" w:cs="Segoe UI" w:eastAsia="Segoe UI"/>
          <w:color w:val="231F20"/>
          <w:spacing w:val="24"/>
          <w:w w:val="99"/>
        </w:rPr>
        <w:t> </w:t>
      </w:r>
      <w:r>
        <w:rPr>
          <w:color w:val="231F20"/>
        </w:rPr>
        <w:t>ployed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Arkansans.</w:t>
      </w:r>
      <w:r>
        <w:rPr>
          <w:color w:val="231F20"/>
          <w:spacing w:val="11"/>
        </w:rPr>
        <w:t> </w:t>
      </w:r>
      <w:r>
        <w:rPr>
          <w:color w:val="231F20"/>
        </w:rPr>
        <w:t>At</w:t>
      </w:r>
      <w:r>
        <w:rPr>
          <w:color w:val="231F20"/>
          <w:spacing w:val="5"/>
        </w:rPr>
        <w:t> </w:t>
      </w:r>
      <w:r>
        <w:rPr>
          <w:color w:val="231F20"/>
        </w:rPr>
        <w:t>3.8</w:t>
      </w:r>
      <w:r>
        <w:rPr>
          <w:color w:val="231F20"/>
          <w:spacing w:val="5"/>
        </w:rPr>
        <w:t> </w:t>
      </w:r>
      <w:r>
        <w:rPr>
          <w:color w:val="231F20"/>
        </w:rPr>
        <w:t>percent,</w:t>
      </w:r>
      <w:r>
        <w:rPr>
          <w:color w:val="231F20"/>
          <w:spacing w:val="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United</w:t>
      </w:r>
      <w:r>
        <w:rPr>
          <w:color w:val="231F20"/>
          <w:spacing w:val="5"/>
        </w:rPr>
        <w:t> </w:t>
      </w:r>
      <w:r>
        <w:rPr>
          <w:color w:val="231F20"/>
          <w:spacing w:val="-2"/>
        </w:rPr>
        <w:t>States’</w:t>
      </w:r>
      <w:r>
        <w:rPr>
          <w:color w:val="231F20"/>
          <w:spacing w:val="5"/>
        </w:rPr>
        <w:t> </w:t>
      </w:r>
      <w:r>
        <w:rPr>
          <w:color w:val="231F20"/>
        </w:rPr>
        <w:t>jobless</w:t>
      </w:r>
      <w:r>
        <w:rPr>
          <w:color w:val="231F20"/>
          <w:spacing w:val="5"/>
        </w:rPr>
        <w:t> </w:t>
      </w:r>
      <w:r>
        <w:rPr>
          <w:color w:val="231F20"/>
        </w:rPr>
        <w:t>rate</w:t>
      </w:r>
      <w:r>
        <w:rPr>
          <w:color w:val="231F20"/>
          <w:spacing w:val="5"/>
        </w:rPr>
        <w:t> </w:t>
      </w:r>
      <w:r>
        <w:rPr>
          <w:color w:val="231F20"/>
        </w:rPr>
        <w:t>declined</w:t>
      </w:r>
      <w:r>
        <w:rPr>
          <w:color w:val="231F20"/>
          <w:spacing w:val="5"/>
        </w:rPr>
        <w:t> </w:t>
      </w:r>
      <w:r>
        <w:rPr>
          <w:color w:val="231F20"/>
        </w:rPr>
        <w:t>two-tenths</w:t>
      </w:r>
      <w:r>
        <w:rPr>
          <w:color w:val="231F20"/>
          <w:spacing w:val="5"/>
        </w:rPr>
        <w:t> </w:t>
      </w:r>
      <w:r>
        <w:rPr>
          <w:color w:val="231F20"/>
        </w:rPr>
        <w:t>of</w:t>
      </w:r>
      <w:r>
        <w:rPr>
          <w:color w:val="231F20"/>
          <w:spacing w:val="5"/>
        </w:rPr>
        <w:t> </w:t>
      </w:r>
      <w:r>
        <w:rPr>
          <w:color w:val="231F20"/>
        </w:rPr>
        <w:t>a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percentage</w:t>
      </w:r>
      <w:r>
        <w:rPr>
          <w:color w:val="231F20"/>
          <w:spacing w:val="49"/>
        </w:rPr>
        <w:t> </w:t>
      </w:r>
      <w:r>
        <w:rPr>
          <w:rFonts w:ascii="Segoe UI" w:hAnsi="Segoe UI" w:cs="Segoe UI" w:eastAsia="Segoe UI"/>
          <w:color w:val="231F20"/>
        </w:rPr>
        <w:t>point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between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</w:rPr>
        <w:t>January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</w:rPr>
        <w:t>and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February.</w:t>
      </w:r>
      <w:r>
        <w:rPr>
          <w:rFonts w:ascii="Segoe UI" w:hAnsi="Segoe UI" w:cs="Segoe UI" w:eastAsia="Segoe UI"/>
        </w:rPr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743" w:right="713"/>
        <w:jc w:val="both"/>
      </w:pPr>
      <w:r>
        <w:rPr>
          <w:color w:val="231F20"/>
        </w:rPr>
        <w:t>BLS</w:t>
      </w:r>
      <w:r>
        <w:rPr>
          <w:color w:val="231F20"/>
          <w:spacing w:val="7"/>
        </w:rPr>
        <w:t> </w:t>
      </w:r>
      <w:r>
        <w:rPr>
          <w:color w:val="231F20"/>
        </w:rPr>
        <w:t>Program</w:t>
      </w:r>
      <w:r>
        <w:rPr>
          <w:color w:val="231F20"/>
          <w:spacing w:val="7"/>
        </w:rPr>
        <w:t> </w:t>
      </w:r>
      <w:r>
        <w:rPr>
          <w:color w:val="231F20"/>
        </w:rPr>
        <w:t>Operations</w:t>
      </w:r>
      <w:r>
        <w:rPr>
          <w:color w:val="231F20"/>
          <w:spacing w:val="7"/>
        </w:rPr>
        <w:t> </w:t>
      </w:r>
      <w:r>
        <w:rPr>
          <w:color w:val="231F20"/>
        </w:rPr>
        <w:t>Manager</w:t>
      </w:r>
      <w:r>
        <w:rPr>
          <w:color w:val="231F20"/>
          <w:spacing w:val="7"/>
        </w:rPr>
        <w:t> </w:t>
      </w:r>
      <w:r>
        <w:rPr>
          <w:color w:val="231F20"/>
        </w:rPr>
        <w:t>Susan</w:t>
      </w:r>
      <w:r>
        <w:rPr>
          <w:color w:val="231F20"/>
          <w:spacing w:val="7"/>
        </w:rPr>
        <w:t> </w:t>
      </w:r>
      <w:r>
        <w:rPr>
          <w:color w:val="231F20"/>
        </w:rPr>
        <w:t>Price</w:t>
      </w:r>
      <w:r>
        <w:rPr>
          <w:color w:val="231F20"/>
          <w:spacing w:val="7"/>
        </w:rPr>
        <w:t> </w:t>
      </w:r>
      <w:r>
        <w:rPr>
          <w:color w:val="231F20"/>
        </w:rPr>
        <w:t>said,</w:t>
      </w:r>
      <w:r>
        <w:rPr>
          <w:color w:val="231F20"/>
          <w:spacing w:val="7"/>
        </w:rPr>
        <w:t> </w:t>
      </w:r>
      <w:r>
        <w:rPr>
          <w:color w:val="231F20"/>
        </w:rPr>
        <w:t>“The</w:t>
      </w:r>
      <w:r>
        <w:rPr>
          <w:color w:val="231F20"/>
          <w:spacing w:val="7"/>
        </w:rPr>
        <w:t> </w:t>
      </w:r>
      <w:r>
        <w:rPr>
          <w:color w:val="231F20"/>
        </w:rPr>
        <w:t>number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7"/>
        </w:rPr>
        <w:t> </w:t>
      </w:r>
      <w:r>
        <w:rPr>
          <w:color w:val="231F20"/>
        </w:rPr>
        <w:t>employed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7"/>
        </w:rPr>
        <w:t> </w:t>
      </w:r>
      <w:r>
        <w:rPr>
          <w:color w:val="231F20"/>
        </w:rPr>
        <w:t>Arkansas</w:t>
      </w:r>
      <w:r>
        <w:rPr>
          <w:color w:val="231F20"/>
          <w:spacing w:val="7"/>
        </w:rPr>
        <w:t> </w:t>
      </w:r>
      <w:r>
        <w:rPr>
          <w:color w:val="231F20"/>
        </w:rPr>
        <w:t>rose</w:t>
      </w:r>
      <w:r>
        <w:rPr>
          <w:color w:val="231F20"/>
          <w:spacing w:val="7"/>
        </w:rPr>
        <w:t> </w:t>
      </w:r>
      <w:r>
        <w:rPr>
          <w:color w:val="231F20"/>
        </w:rPr>
        <w:t>1,758</w:t>
      </w:r>
      <w:r>
        <w:rPr>
          <w:color w:val="231F20"/>
        </w:rPr>
        <w:t> in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February,</w:t>
      </w:r>
      <w:r>
        <w:rPr>
          <w:color w:val="231F20"/>
          <w:spacing w:val="-7"/>
        </w:rPr>
        <w:t> </w:t>
      </w:r>
      <w:r>
        <w:rPr>
          <w:color w:val="231F20"/>
        </w:rPr>
        <w:t>adding</w:t>
      </w:r>
      <w:r>
        <w:rPr>
          <w:color w:val="231F20"/>
          <w:spacing w:val="-7"/>
        </w:rPr>
        <w:t> </w:t>
      </w:r>
      <w:r>
        <w:rPr>
          <w:color w:val="231F20"/>
        </w:rPr>
        <w:t>slightly</w:t>
      </w:r>
      <w:r>
        <w:rPr>
          <w:color w:val="231F20"/>
          <w:spacing w:val="-7"/>
        </w:rPr>
        <w:t> </w:t>
      </w:r>
      <w:r>
        <w:rPr>
          <w:color w:val="231F20"/>
        </w:rPr>
        <w:t>to</w:t>
      </w:r>
      <w:r>
        <w:rPr>
          <w:color w:val="231F20"/>
          <w:spacing w:val="-7"/>
        </w:rPr>
        <w:t> </w:t>
      </w:r>
      <w:r>
        <w:rPr>
          <w:color w:val="231F20"/>
        </w:rPr>
        <w:t>the</w:t>
      </w:r>
      <w:r>
        <w:rPr>
          <w:color w:val="231F20"/>
          <w:spacing w:val="-7"/>
        </w:rPr>
        <w:t> </w:t>
      </w:r>
      <w:r>
        <w:rPr>
          <w:color w:val="231F20"/>
        </w:rPr>
        <w:t>civilian</w:t>
      </w:r>
      <w:r>
        <w:rPr>
          <w:color w:val="231F20"/>
          <w:spacing w:val="-6"/>
        </w:rPr>
        <w:t> </w:t>
      </w:r>
      <w:r>
        <w:rPr>
          <w:color w:val="231F20"/>
        </w:rPr>
        <w:t>labor</w:t>
      </w:r>
      <w:r>
        <w:rPr>
          <w:color w:val="231F20"/>
          <w:spacing w:val="-7"/>
        </w:rPr>
        <w:t> </w:t>
      </w:r>
      <w:r>
        <w:rPr>
          <w:color w:val="231F20"/>
        </w:rPr>
        <w:t>force.</w:t>
      </w:r>
      <w:r>
        <w:rPr>
          <w:color w:val="231F20"/>
          <w:spacing w:val="53"/>
        </w:rPr>
        <w:t> </w:t>
      </w:r>
      <w:r>
        <w:rPr>
          <w:color w:val="231F20"/>
        </w:rPr>
        <w:t>There</w:t>
      </w:r>
      <w:r>
        <w:rPr>
          <w:color w:val="231F20"/>
          <w:spacing w:val="-7"/>
        </w:rPr>
        <w:t> </w:t>
      </w:r>
      <w:r>
        <w:rPr>
          <w:color w:val="231F20"/>
        </w:rPr>
        <w:t>are</w:t>
      </w:r>
      <w:r>
        <w:rPr>
          <w:color w:val="231F20"/>
          <w:spacing w:val="-7"/>
        </w:rPr>
        <w:t> </w:t>
      </w:r>
      <w:r>
        <w:rPr>
          <w:color w:val="231F20"/>
        </w:rPr>
        <w:t>currently</w:t>
      </w:r>
      <w:r>
        <w:rPr>
          <w:color w:val="231F20"/>
          <w:spacing w:val="-7"/>
        </w:rPr>
        <w:t> </w:t>
      </w:r>
      <w:r>
        <w:rPr>
          <w:color w:val="231F20"/>
        </w:rPr>
        <w:t>6,592</w:t>
      </w:r>
      <w:r>
        <w:rPr>
          <w:color w:val="231F20"/>
          <w:spacing w:val="-7"/>
        </w:rPr>
        <w:t> </w:t>
      </w:r>
      <w:r>
        <w:rPr>
          <w:color w:val="231F20"/>
        </w:rPr>
        <w:t>more</w:t>
      </w:r>
      <w:r>
        <w:rPr>
          <w:color w:val="231F20"/>
          <w:spacing w:val="-7"/>
        </w:rPr>
        <w:t> </w:t>
      </w:r>
      <w:r>
        <w:rPr>
          <w:color w:val="231F20"/>
        </w:rPr>
        <w:t>employed</w:t>
      </w:r>
      <w:r>
        <w:rPr>
          <w:color w:val="231F20"/>
          <w:spacing w:val="-6"/>
        </w:rPr>
        <w:t> </w:t>
      </w:r>
      <w:r>
        <w:rPr>
          <w:color w:val="231F20"/>
        </w:rPr>
        <w:t>Arkan</w:t>
      </w:r>
      <w:r>
        <w:rPr>
          <w:rFonts w:ascii="Segoe UI" w:hAnsi="Segoe UI" w:cs="Segoe UI" w:eastAsia="Segoe UI"/>
          <w:color w:val="231F20"/>
        </w:rPr>
        <w:t>-</w:t>
      </w:r>
      <w:r>
        <w:rPr>
          <w:rFonts w:ascii="Segoe UI" w:hAnsi="Segoe UI" w:cs="Segoe UI" w:eastAsia="Segoe UI"/>
          <w:color w:val="231F20"/>
          <w:spacing w:val="28"/>
          <w:w w:val="99"/>
        </w:rPr>
        <w:t> </w:t>
      </w:r>
      <w:r>
        <w:rPr>
          <w:color w:val="231F20"/>
        </w:rPr>
        <w:t>sans than in February 2018.”</w:t>
      </w:r>
      <w:r>
        <w:rPr/>
      </w:r>
    </w:p>
    <w:p>
      <w:pPr>
        <w:spacing w:line="240" w:lineRule="auto" w:before="3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5.313pt;margin-top:25.301609pt;width:540pt;height:110.2pt;mso-position-horizontal-relative:page;mso-position-vertical-relative:paragraph;z-index:-282016" coordorigin="706,506" coordsize="10800,2204">
            <v:group style="position:absolute;left:736;top:536;width:10740;height:2144" coordorigin="736,536" coordsize="10740,2144">
              <v:shape style="position:absolute;left:736;top:536;width:10740;height:2144" coordorigin="736,536" coordsize="10740,2144" path="m736,2679l11476,2679,11476,536,736,536,736,2679xe" filled="false" stroked="true" strokeweight="3pt" strokecolor="#999899">
                <v:path arrowok="t"/>
              </v:shape>
              <v:shape style="position:absolute;left:3728;top:661;width:176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900;top:661;width:2151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Not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Seasonally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Adjusted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 Semibold" w:hAnsi="Segoe UI Semibold" w:cs="Segoe UI Semibold" w:eastAsia="Segoe UI Semibold"/>
          <w:b/>
          <w:bCs/>
          <w:sz w:val="21"/>
          <w:szCs w:val="21"/>
        </w:rPr>
      </w:pPr>
    </w:p>
    <w:tbl>
      <w:tblPr>
        <w:tblW w:w="0" w:type="auto"/>
        <w:jc w:val="left"/>
        <w:tblInd w:w="7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1"/>
        <w:gridCol w:w="1016"/>
        <w:gridCol w:w="1077"/>
        <w:gridCol w:w="1101"/>
        <w:gridCol w:w="2174"/>
        <w:gridCol w:w="1016"/>
        <w:gridCol w:w="1077"/>
        <w:gridCol w:w="1090"/>
      </w:tblGrid>
      <w:tr>
        <w:trPr>
          <w:trHeight w:val="672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4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24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1,357,845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23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1,355,399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45" w:right="0" w:firstLine="24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1,351,078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4" w:lineRule="exact" w:before="162"/>
              <w:ind w:left="15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Civilian</w:t>
            </w:r>
            <w:r>
              <w:rPr>
                <w:rFonts w:ascii="Segoe UI"/>
                <w:color w:val="231F20"/>
                <w:spacing w:val="-5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Labor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Force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84" w:right="0" w:firstLine="24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1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1,355,868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130" w:right="0" w:firstLine="23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26" w:lineRule="exact" w:before="159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1,337,914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3"/>
              <w:ind w:left="145" w:right="0" w:firstLine="24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26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1,344,868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1,306,637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1,304,879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1,300,045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1,296,974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1,278,367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4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1,287,358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51,208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50,520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51,033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58,894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59,547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57,510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61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75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pacing w:val="-1"/>
                <w:sz w:val="20"/>
              </w:rPr>
              <w:t>Rate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4" w:lineRule="exact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71" w:hRule="exact"/>
        </w:trPr>
        <w:tc>
          <w:tcPr>
            <w:tcW w:w="219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196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10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41"/>
              <w:ind w:left="209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z w:val="20"/>
              </w:rPr>
              <w:t>U.S.</w:t>
            </w:r>
            <w:r>
              <w:rPr>
                <w:rFonts w:ascii="Segoe UI"/>
                <w:color w:val="231F20"/>
                <w:spacing w:val="-4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Unemployment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63"/>
              <w:ind w:left="63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6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9"/>
              <w:ind w:left="6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4.4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11"/>
          <w:szCs w:val="11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1"/>
          <w:szCs w:val="11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5.0%</w:t>
      </w:r>
      <w:r>
        <w:rPr>
          <w:rFonts w:ascii="Calibri"/>
          <w:sz w:val="12"/>
        </w:rPr>
      </w:r>
    </w:p>
    <w:p>
      <w:pPr>
        <w:spacing w:line="253" w:lineRule="exact" w:before="46"/>
        <w:ind w:left="875" w:right="276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Unemployment Rates (Seasonally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vs Not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Seasonally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875" w:right="276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0.309486pt;margin-top:15.576591pt;width:425.75pt;height:.1pt;mso-position-horizontal-relative:page;mso-position-vertical-relative:paragraph;z-index:1456" coordorigin="2006,312" coordsize="8515,2">
            <v:shape style="position:absolute;left:2006;top:312;width:8515;height:2" coordorigin="2006,312" coordsize="8515,0" path="m2006,312l10521,312e" filled="false" stroked="true" strokeweight=".372558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February 2016 - February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855" w:space="40"/>
            <w:col w:w="10345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7"/>
        <w:rPr>
          <w:rFonts w:ascii="Segoe UI" w:hAnsi="Segoe UI" w:cs="Segoe UI" w:eastAsia="Segoe UI"/>
          <w:sz w:val="18"/>
          <w:szCs w:val="18"/>
        </w:rPr>
      </w:pPr>
    </w:p>
    <w:p>
      <w:pPr>
        <w:spacing w:before="79"/>
        <w:ind w:left="152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0.123207pt;margin-top:-.394133pt;width:426.15pt;height:106.2pt;mso-position-horizontal-relative:page;mso-position-vertical-relative:paragraph;z-index:1432" coordorigin="2002,-8" coordsize="8523,2124">
            <v:group style="position:absolute;left:2006;top:1633;width:8515;height:2" coordorigin="2006,1633" coordsize="8515,2">
              <v:shape style="position:absolute;left:2006;top:1633;width:8515;height:2" coordorigin="2006,1633" coordsize="8515,0" path="m2006,1633l10521,1633e" filled="false" stroked="true" strokeweight=".372558pt" strokecolor="#d9d9d9">
                <v:path arrowok="t"/>
              </v:shape>
            </v:group>
            <v:group style="position:absolute;left:2006;top:896;width:8515;height:2" coordorigin="2006,896" coordsize="8515,2">
              <v:shape style="position:absolute;left:2006;top:896;width:8515;height:2" coordorigin="2006,896" coordsize="8515,0" path="m2006,896l10521,896e" filled="false" stroked="true" strokeweight=".372558pt" strokecolor="#d9d9d9">
                <v:path arrowok="t"/>
              </v:shape>
            </v:group>
            <v:group style="position:absolute;left:2121;top:737;width:8278;height:767" coordorigin="2121,737" coordsize="8278,767">
              <v:shape style="position:absolute;left:2121;top:737;width:8278;height:767" coordorigin="2121,737" coordsize="8278,767" path="m2121,748l2141,748,2160,747,2180,745,2200,743,2219,741,2239,739,2258,738,2278,737,2297,738,2374,760,2427,793,2478,832,2494,845,2559,887,2636,905,2656,906,2675,906,2695,905,2714,903,2733,901,2752,899,2771,898,2790,896,2809,896,2829,895,2849,894,2869,892,2889,890,2908,888,2928,887,2947,885,2967,885,2986,886,3063,907,3116,940,3167,979,3184,991,3248,1034,3325,1053,3345,1054,3365,1053,3384,1052,3403,1051,3423,1049,3442,1047,3461,1045,3480,1044,3498,1043,3519,1043,3538,1042,3558,1040,3578,1038,3598,1036,3617,1034,3637,1033,3656,1033,3675,1033,3752,1054,3806,1088,3857,1126,3873,1138,3937,1181,4011,1197,4030,1196,4049,1194,4067,1192,4085,1189,4103,1187,4121,1185,4139,1184,4157,1184,4231,1212,4284,1248,4317,1274,4334,1286,4398,1329,4475,1348,4495,1349,4515,1349,4534,1348,4554,1346,4573,1344,4592,1342,4611,1341,4630,1339,4649,1339,4669,1338,4689,1337,4709,1335,4728,1333,4748,1331,4768,1329,4787,1328,4806,1328,4826,1328,4902,1349,4956,1383,5007,1421,5024,1434,5088,1476,5145,1494,5205,1503,5224,1504,5244,1504,5319,1493,5390,1462,5441,1425,5475,1399,5492,1386,5558,1344,5621,1331,5661,1329,5681,1330,5700,1331,5719,1333,5738,1335,5756,1336,5775,1338,5793,1339,6033,1339,6263,1339,6283,1339,6303,1340,6322,1342,6342,1344,6361,1346,6381,1348,6400,1349,6420,1350,6439,1349,6516,1327,6569,1294,6620,1255,6636,1242,6701,1200,6778,1182,6798,1181,6817,1181,6837,1182,6856,1184,6875,1186,6895,1187,6914,1189,6933,1190,6952,1191,7184,1191,7414,1191,7644,1191,7664,1191,7683,1189,7703,1187,7722,1185,7742,1183,7762,1182,7781,1180,7801,1180,7820,1181,7897,1202,7950,1236,8001,1275,8017,1287,8082,1329,8159,1348,8178,1349,8198,1349,8218,1348,8237,1346,8256,1344,8275,1342,8294,1340,8313,1339,8332,1339,8352,1338,8372,1337,8392,1335,8411,1333,8431,1331,8451,1329,8470,1328,8490,1328,8509,1328,8586,1350,8639,1383,8690,1421,8706,1434,8771,1476,8848,1495,8868,1496,8887,1496,8907,1495,8926,1494,8945,1492,8965,1490,8983,1488,9002,1487,9021,1486,9041,1487,9061,1488,9081,1490,9101,1492,9121,1494,9140,1496,9160,1497,9179,1497,9198,1497,9275,1475,9329,1442,9380,1404,9396,1391,9460,1349,9538,1330,9558,1329,9577,1329,9597,1330,9616,1331,9635,1333,9654,1335,9673,1337,9692,1338,9711,1339,9945,1339,9965,1339,9984,1340,10004,1342,10024,1344,10043,1346,10063,1348,10082,1349,10102,1350,10121,1349,10198,1328,10251,1300,10302,1265,10351,1229,10367,1218,10383,1206,10399,1195e" filled="false" stroked="true" strokeweight="1.805653pt" strokecolor="#c00000">
                <v:path arrowok="t"/>
              </v:shape>
            </v:group>
            <v:group style="position:absolute;left:2006;top:158;width:8515;height:2" coordorigin="2006,158" coordsize="8515,2">
              <v:shape style="position:absolute;left:2006;top:158;width:8515;height:2" coordorigin="2006,158" coordsize="8515,0" path="m2006,158l10521,158e" filled="false" stroked="true" strokeweight=".372558pt" strokecolor="#d9d9d9">
                <v:path arrowok="t"/>
              </v:shape>
            </v:group>
            <v:group style="position:absolute;left:2122;top:11;width:8284;height:2086" coordorigin="2122,11" coordsize="8284,2086">
              <v:shape style="position:absolute;left:2122;top:11;width:8284;height:2086" coordorigin="2122,11" coordsize="8284,2086" path="m2122,11l2134,48,2145,84,2157,121,2168,158,2180,195,2191,232,2203,269,2214,306,2226,343,2237,380,2249,417,2260,453,2272,490,2283,527,2295,564,2306,601,2318,638,2329,675,2341,712,2364,787,2387,869,2410,957,2433,1048,2444,1093,2467,1182,2490,1266,2513,1341,2536,1405,2571,1473,2616,1500,2627,1498,2674,1459,2709,1406,2744,1340,2779,1266,2812,1191,2835,1133,2858,1063,2881,984,2904,900,2927,813,2939,770,2962,686,2985,607,3008,536,3031,478,3062,419,3099,370,3154,316,3210,286,3223,284,3235,284,3292,343,3316,404,3340,479,3364,564,3387,656,3399,702,3410,748,3433,838,3457,920,3480,990,3513,1061,3566,1106,3628,1127,3644,1132,3702,1158,3750,1227,3775,1283,3799,1346,3823,1415,3847,1485,3859,1521,3870,1555,3894,1623,3917,1685,3951,1762,3988,1819,4030,1869,4076,1908,4136,1937,4150,1940,4164,1939,4224,1902,4272,1840,4307,1778,4343,1703,4367,1647,4390,1586,4412,1521,4434,1447,4457,1352,4480,1242,4492,1183,4503,1122,4515,1059,4526,996,4538,933,4549,871,4561,810,4584,695,4607,594,4630,512,4653,453,4702,422,4715,424,4768,452,4821,504,4866,568,4895,629,4918,697,4941,777,4964,868,4987,966,5010,1067,5021,1118,5033,1169,5056,1269,5079,1363,5102,1448,5125,1524,5136,1562,5148,1601,5159,1640,5171,1679,5182,1718,5205,1793,5228,1865,5251,1929,5274,1985,5309,2047,5355,2078,5366,2076,5412,2029,5447,1964,5481,1882,5504,1821,5527,1758,5539,1726,5550,1695,5562,1664,5573,1634,5585,1603,5608,1534,5631,1457,5654,1374,5677,1289,5688,1247,5711,1163,5734,1083,5757,1011,5780,947,5815,876,5855,823,5903,780,5968,745,5998,740,6012,741,6062,781,6099,841,6135,915,6171,996,6183,1024,6194,1051,6229,1127,6264,1191,6300,1245,6350,1306,6387,1348,6399,1362,6448,1421,6485,1473,6523,1541,6560,1618,6596,1698,6608,1725,6643,1801,6678,1867,6712,1917,6774,1965,6844,1980,6862,1979,6931,1948,6983,1897,7020,1849,7056,1791,7092,1723,7128,1644,7151,1585,7173,1521,7195,1447,7218,1354,7241,1246,7264,1127,7276,1066,7287,1004,7299,942,7310,881,7322,821,7345,706,7368,603,7391,518,7414,453,7468,407,7527,400,7548,403,7620,429,7666,497,7689,555,7713,625,7736,702,7759,785,7782,871,7794,915,7805,958,7828,1041,7851,1120,7874,1191,7886,1225,7897,1260,7909,1295,7920,1331,7932,1367,7943,1403,7966,1473,7989,1542,8012,1606,8035,1663,8070,1734,8115,1789,8138,1797,8152,1796,8211,1773,8271,1723,8311,1673,8345,1612,8368,1550,8391,1475,8415,1391,8438,1301,8449,1256,8461,1211,8484,1123,8507,1043,8530,973,8564,896,8623,851,8680,843,8700,845,8770,873,8810,925,8847,1008,8872,1073,8896,1144,8920,1217,8932,1253,8955,1323,8978,1387,9002,1443,9038,1506,9084,1548,9151,1580,9168,1586,9184,1593,9245,1626,9298,1684,9336,1734,9373,1787,9385,1804,9421,1854,9469,1913,9494,1938,9506,1952,9519,1966,9531,1981,9544,1996,9556,2011,9606,2064,9667,2097,9679,2096,9728,2058,9766,2002,9804,1928,9828,1870,9853,1806,9877,1735,9900,1658,9923,1575,9945,1486,9968,1376,9979,1312,9991,1242,10002,1168,10014,1091,10025,1012,10037,930,10048,849,10060,767,10071,687,10083,608,10094,533,10106,461,10117,393,10129,332,10152,229,10175,158,10220,118,10231,123,10278,187,10314,263,10337,318,10349,345,10360,372,10372,396,10383,418,10394,438,10405,453e" filled="false" stroked="true" strokeweight="1.835428pt" strokecolor="#7e7e7e">
                <v:path arrowok="t"/>
                <v:stroke dashstyle="dash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4.5%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spacing w:before="79"/>
        <w:ind w:left="152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4.0%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spacing w:before="79"/>
        <w:ind w:left="152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3.5%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spacing w:before="79"/>
        <w:ind w:left="152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0.309486pt;margin-top:7.920892pt;width:425.75pt;height:.1pt;mso-position-horizontal-relative:page;mso-position-vertical-relative:paragraph;z-index:1408" coordorigin="2006,158" coordsize="8515,2">
            <v:shape style="position:absolute;left:2006;top:158;width:8515;height:2" coordorigin="2006,158" coordsize="8515,0" path="m2006,158l10521,158e" filled="false" stroked="true" strokeweight=".37255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3.0%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spacing w:before="79"/>
        <w:ind w:left="152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0.309486pt;margin-top:7.906963pt;width:425.75pt;height:.1pt;mso-position-horizontal-relative:page;mso-position-vertical-relative:paragraph;z-index:1384" coordorigin="2006,158" coordsize="8515,2">
            <v:shape style="position:absolute;left:2006;top:158;width:8515;height:2" coordorigin="2006,158" coordsize="8515,0" path="m2006,158l10521,158e" filled="false" stroked="true" strokeweight=".37255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2.5%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79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2.0%</w:t>
      </w:r>
      <w:r>
        <w:rPr>
          <w:rFonts w:ascii="Calibri"/>
          <w:sz w:val="12"/>
        </w:rPr>
      </w:r>
    </w:p>
    <w:p>
      <w:pPr>
        <w:spacing w:line="240" w:lineRule="auto" w:before="8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20" w:lineRule="atLeast"/>
        <w:ind w:left="107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26.15pt;height:.4pt;mso-position-horizontal-relative:char;mso-position-vertical-relative:line" coordorigin="0,0" coordsize="8523,8">
            <v:group style="position:absolute;left:4;top:4;width:8515;height:2" coordorigin="4,4" coordsize="8515,2">
              <v:shape style="position:absolute;left:4;top:4;width:8515;height:2" coordorigin="4,4" coordsize="8515,0" path="m4,4l8518,4e" filled="false" stroked="true" strokeweight=".372558pt" strokecolor="#d9d9d9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tabs>
          <w:tab w:pos="1357" w:val="left" w:leader="none"/>
          <w:tab w:pos="2745" w:val="left" w:leader="none"/>
          <w:tab w:pos="4118" w:val="left" w:leader="none"/>
          <w:tab w:pos="5507" w:val="left" w:leader="none"/>
          <w:tab w:pos="6880" w:val="left" w:leader="none"/>
          <w:tab w:pos="8268" w:val="left" w:leader="none"/>
        </w:tabs>
        <w:spacing w:before="56"/>
        <w:ind w:left="-1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307.590912pt;margin-top:18.879707pt;width:17.3pt;height:.1pt;mso-position-horizontal-relative:page;mso-position-vertical-relative:paragraph;z-index:-281872" coordorigin="6152,378" coordsize="346,2">
            <v:shape style="position:absolute;left:6152;top:378;width:346;height:2" coordorigin="6152,378" coordsize="346,0" path="m6152,378l6497,378e" filled="false" stroked="true" strokeweight="1.800698pt" strokecolor="#7e7e7e">
              <v:path arrowok="t"/>
              <v:stroke dashstyle="dash"/>
            </v:shape>
            <w10:wrap type="none"/>
          </v:group>
        </w:pict>
      </w:r>
      <w:r>
        <w:rPr>
          <w:rFonts w:ascii="Calibri"/>
          <w:color w:val="585858"/>
          <w:w w:val="135"/>
          <w:sz w:val="12"/>
        </w:rPr>
        <w:t>Feb</w:t>
      </w:r>
      <w:r>
        <w:rPr>
          <w:rFonts w:ascii="Calibri"/>
          <w:color w:val="585858"/>
          <w:spacing w:val="3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'16</w:t>
        <w:tab/>
        <w:t>Aug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'16</w:t>
        <w:tab/>
      </w:r>
      <w:r>
        <w:rPr>
          <w:rFonts w:ascii="Calibri"/>
          <w:color w:val="585858"/>
          <w:w w:val="135"/>
          <w:sz w:val="12"/>
        </w:rPr>
        <w:t>Feb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'17</w:t>
        <w:tab/>
        <w:t>Aug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'17</w:t>
        <w:tab/>
      </w:r>
      <w:r>
        <w:rPr>
          <w:rFonts w:ascii="Calibri"/>
          <w:color w:val="585858"/>
          <w:w w:val="135"/>
          <w:sz w:val="12"/>
        </w:rPr>
        <w:t>Feb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'18</w:t>
        <w:tab/>
        <w:t>Aug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'18</w:t>
        <w:tab/>
      </w:r>
      <w:r>
        <w:rPr>
          <w:rFonts w:ascii="Calibri"/>
          <w:color w:val="585858"/>
          <w:w w:val="135"/>
          <w:sz w:val="12"/>
        </w:rPr>
        <w:t>Feb</w:t>
      </w:r>
      <w:r>
        <w:rPr>
          <w:rFonts w:ascii="Calibri"/>
          <w:color w:val="585858"/>
          <w:spacing w:val="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'19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1855" w:space="40"/>
            <w:col w:w="10345"/>
          </w:cols>
        </w:sectPr>
      </w:pPr>
    </w:p>
    <w:p>
      <w:pPr>
        <w:spacing w:before="96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206.600281pt;margin-top:8.764266pt;width:17.3pt;height:.1pt;mso-position-horizontal-relative:page;mso-position-vertical-relative:paragraph;z-index:1480" coordorigin="4132,175" coordsize="346,2">
            <v:shape style="position:absolute;left:4132;top:175;width:346;height:2" coordorigin="4132,175" coordsize="346,0" path="m4132,175l4477,175e" filled="false" stroked="true" strokeweight="1.800698pt" strokecolor="#c00000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Seasonally</w:t>
      </w:r>
      <w:r>
        <w:rPr>
          <w:rFonts w:ascii="Calibri"/>
          <w:color w:val="585858"/>
          <w:spacing w:val="14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Adjusted</w:t>
      </w:r>
      <w:r>
        <w:rPr>
          <w:rFonts w:ascii="Calibri"/>
          <w:sz w:val="12"/>
        </w:rPr>
      </w:r>
    </w:p>
    <w:p>
      <w:pPr>
        <w:tabs>
          <w:tab w:pos="645" w:val="left" w:leader="none"/>
        </w:tabs>
        <w:spacing w:before="96"/>
        <w:ind w:left="262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color w:val="585858"/>
          <w:w w:val="137"/>
          <w:sz w:val="12"/>
        </w:rPr>
        <w:t> </w:t>
      </w:r>
      <w:r>
        <w:rPr>
          <w:rFonts w:ascii="Calibri"/>
          <w:color w:val="585858"/>
          <w:sz w:val="12"/>
        </w:rPr>
        <w:tab/>
      </w:r>
      <w:r>
        <w:rPr>
          <w:rFonts w:ascii="Calibri"/>
          <w:color w:val="585858"/>
          <w:spacing w:val="-1"/>
          <w:w w:val="136"/>
          <w:sz w:val="12"/>
        </w:rPr>
        <w:t>N</w:t>
      </w:r>
      <w:r>
        <w:rPr>
          <w:rFonts w:ascii="Calibri"/>
          <w:color w:val="585858"/>
          <w:spacing w:val="-1"/>
          <w:w w:val="137"/>
          <w:sz w:val="12"/>
        </w:rPr>
        <w:t>o</w:t>
      </w:r>
      <w:r>
        <w:rPr>
          <w:rFonts w:ascii="Calibri"/>
          <w:color w:val="585858"/>
          <w:spacing w:val="-1"/>
          <w:w w:val="136"/>
          <w:sz w:val="12"/>
        </w:rPr>
        <w:t>t</w:t>
      </w:r>
      <w:r>
        <w:rPr>
          <w:rFonts w:ascii="Calibri"/>
          <w:color w:val="585858"/>
          <w:spacing w:val="9"/>
          <w:sz w:val="12"/>
        </w:rPr>
        <w:t> </w:t>
      </w:r>
      <w:r>
        <w:rPr>
          <w:rFonts w:ascii="Calibri"/>
          <w:color w:val="585858"/>
          <w:spacing w:val="-1"/>
          <w:w w:val="136"/>
          <w:sz w:val="12"/>
        </w:rPr>
        <w:t>Seas</w:t>
      </w:r>
      <w:r>
        <w:rPr>
          <w:rFonts w:ascii="Calibri"/>
          <w:color w:val="585858"/>
          <w:spacing w:val="-1"/>
          <w:w w:val="137"/>
          <w:sz w:val="12"/>
        </w:rPr>
        <w:t>onally</w:t>
      </w:r>
      <w:r>
        <w:rPr>
          <w:rFonts w:ascii="Calibri"/>
          <w:color w:val="585858"/>
          <w:spacing w:val="10"/>
          <w:sz w:val="12"/>
        </w:rPr>
        <w:t> </w:t>
      </w:r>
      <w:r>
        <w:rPr>
          <w:rFonts w:ascii="Calibri"/>
          <w:color w:val="585858"/>
          <w:spacing w:val="-1"/>
          <w:w w:val="136"/>
          <w:sz w:val="12"/>
        </w:rPr>
        <w:t>Ad</w:t>
      </w:r>
      <w:r>
        <w:rPr>
          <w:rFonts w:ascii="Calibri"/>
          <w:color w:val="585858"/>
          <w:spacing w:val="-1"/>
          <w:w w:val="137"/>
          <w:sz w:val="12"/>
        </w:rPr>
        <w:t>ju</w:t>
      </w:r>
      <w:r>
        <w:rPr>
          <w:rFonts w:ascii="Calibri"/>
          <w:color w:val="585858"/>
          <w:spacing w:val="-1"/>
          <w:w w:val="136"/>
          <w:sz w:val="12"/>
        </w:rPr>
        <w:t>ste</w:t>
      </w:r>
      <w:r>
        <w:rPr>
          <w:rFonts w:ascii="Calibri"/>
          <w:color w:val="585858"/>
          <w:spacing w:val="-1"/>
          <w:w w:val="137"/>
          <w:sz w:val="12"/>
        </w:rPr>
        <w:t>d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6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2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4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Jobs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32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5"/>
        </w:rPr>
        <w:t>Not</w:t>
      </w:r>
      <w:r>
        <w:rPr>
          <w:rFonts w:ascii="Segoe UI Semibold"/>
          <w:b/>
          <w:color w:val="D2232A"/>
          <w:spacing w:val="44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d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20"/>
        <w:ind w:left="5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3.520437pt;width:540pt;height:507.25pt;mso-position-horizontal-relative:page;mso-position-vertical-relative:paragraph;z-index:-281704" coordorigin="720,470" coordsize="10800,10145">
            <v:group style="position:absolute;left:750;top:500;width:10740;height:10085" coordorigin="750,500" coordsize="10740,10085">
              <v:shape style="position:absolute;left:750;top:500;width:10740;height:10085" coordorigin="750,500" coordsize="10740,10085" path="m750,10585l11490,10585,11490,500,750,500,750,10585xe" filled="false" stroked="true" strokeweight="3pt" strokecolor="#999899">
                <v:path arrowok="t"/>
              </v:shape>
              <v:shape style="position:absolute;left:2370;top:656;width:712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20"/>
                          <w:szCs w:val="20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z w:val="20"/>
                        </w:rPr>
                        <w:t>(NAICS)</w:t>
                      </w:r>
                      <w:r>
                        <w:rPr>
                          <w:rFonts w:ascii="Segoe UI Semibold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919;top:654;width:56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Feb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63;top:672;width:54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sz w:val="18"/>
                          <w:u w:val="single" w:color="231F20"/>
                        </w:rPr>
                        <w:t>Jan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530;top:672;width:56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Feb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98;top:672;width:4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8"/>
                          <w:u w:val="single" w:color="231F20"/>
                        </w:rPr>
                        <w:t>OTM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437;top:672;width:34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8"/>
                          <w:sz w:val="18"/>
                          <w:u w:val="single" w:color="231F20"/>
                        </w:rPr>
                        <w:t>OT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4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Y</w:t>
                      </w:r>
                      <w:r>
                        <w:rPr>
                          <w:rFonts w:ascii="Segoe UI"/>
                          <w:b/>
                          <w:color w:val="231F20"/>
                          <w:w w:val="99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18"/>
          <w:szCs w:val="18"/>
        </w:rPr>
      </w:pPr>
    </w:p>
    <w:tbl>
      <w:tblPr>
        <w:tblW w:w="0" w:type="auto"/>
        <w:jc w:val="left"/>
        <w:tblInd w:w="116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1"/>
        <w:gridCol w:w="1349"/>
        <w:gridCol w:w="1305"/>
        <w:gridCol w:w="1453"/>
        <w:gridCol w:w="1335"/>
        <w:gridCol w:w="900"/>
      </w:tblGrid>
      <w:tr>
        <w:trPr>
          <w:trHeight w:val="334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5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otal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Nonfarm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1264.7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1255.2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1253.1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2"/>
              <w:ind w:left="50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Producing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219.2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217.9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214.9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Mining,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Logging,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and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Construction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55.2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62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Mining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Logging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7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6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3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Construction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49.0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49.4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49.2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Specialty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Contractors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Manufacturing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162.7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159.8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4.7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Nondurable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Goods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83.6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84.0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99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Providing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1045.5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1037.3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38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1038.2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3"/>
                <w:sz w:val="16"/>
              </w:rPr>
              <w:t>Trade,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Transportation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Utilities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251.4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251.2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248.4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48.4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6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Trade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137.8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137.6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Transport,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Utilities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65.1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65.6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63.8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I</w:t>
            </w:r>
            <w:r>
              <w:rPr>
                <w:rFonts w:ascii="Segoe UI"/>
                <w:b/>
                <w:color w:val="231F20"/>
                <w:sz w:val="16"/>
              </w:rPr>
              <w:t>nformation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8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z w:val="16"/>
              </w:rPr>
              <w:t>Financial 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Activities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60.9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59.8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Finance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Insurance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47.5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46.4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Estate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Rental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Leasing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2"/>
                <w:sz w:val="16"/>
              </w:rPr>
              <w:t>Professional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Business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142.1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146.5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-2.1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2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Professional,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Scientific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Technical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45.2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44.2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Management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of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Companies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35.2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1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Administrative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Support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64.6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62.6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67.1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-2.5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Educational</w:t>
            </w:r>
            <w:r>
              <w:rPr>
                <w:rFonts w:ascii="Segoe UI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Health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192.4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191.6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190.6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Educational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15.9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176.5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176.3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174.7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47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Ambulatory Health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Care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58.7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57.5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2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Social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Assistance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39.9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Leisure </w:t>
            </w:r>
            <w:r>
              <w:rPr>
                <w:rFonts w:ascii="Segoe UI"/>
                <w:b/>
                <w:color w:val="231F20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Hospitality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41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116.7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15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pacing w:val="-3"/>
                <w:sz w:val="20"/>
              </w:rPr>
              <w:t>114.4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Arts,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Entertainment</w:t>
            </w:r>
            <w:r>
              <w:rPr>
                <w:rFonts w:ascii="Segoe UI Semibold"/>
                <w:b/>
                <w:color w:val="231F20"/>
                <w:sz w:val="16"/>
              </w:rPr>
              <w:t> 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Recreation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6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-0.3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4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106.7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104.9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104.1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Accommodation</w:t>
            </w:r>
            <w:r>
              <w:rPr>
                <w:rFonts w:ascii="Segoe UI Semibold"/>
                <w:b/>
                <w:color w:val="231F20"/>
                <w:spacing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7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10.7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2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-0.1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53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Food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Services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96.1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94.5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93.4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4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Other</w:t>
            </w:r>
            <w:r>
              <w:rPr>
                <w:rFonts w:ascii="Segoe UI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z w:val="16"/>
              </w:rPr>
              <w:t>Services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53.2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52.8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0.6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95"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  <w:r>
              <w:rPr>
                <w:rFonts w:ascii="Segoe UI"/>
                <w:b/>
                <w:color w:val="231F20"/>
                <w:spacing w:val="-1"/>
                <w:sz w:val="16"/>
              </w:rPr>
              <w:t>Government</w:t>
            </w:r>
            <w:r>
              <w:rPr>
                <w:rFonts w:ascii="Segoe UI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5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215.8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4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212.7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26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214.4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3.1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1.4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20.1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50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6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6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77.2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71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79.5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2.3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0" w:lineRule="exact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25" w:hRule="exact"/>
        </w:trPr>
        <w:tc>
          <w:tcPr>
            <w:tcW w:w="33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415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Government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3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3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116.2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115.7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right="18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115.0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3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79" w:right="0"/>
              <w:jc w:val="center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0.5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1.2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8"/>
        <w:rPr>
          <w:rFonts w:ascii="Segoe UI" w:hAnsi="Segoe UI" w:cs="Segoe UI" w:eastAsia="Segoe UI"/>
          <w:sz w:val="11"/>
          <w:szCs w:val="11"/>
        </w:rPr>
      </w:pPr>
    </w:p>
    <w:p>
      <w:pPr>
        <w:pStyle w:val="Heading2"/>
        <w:spacing w:line="346" w:lineRule="exact"/>
        <w:ind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2" w:lineRule="exact" w:before="0"/>
        <w:ind w:left="9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Nonfarm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Payroll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Job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Summa</w:t>
      </w:r>
      <w:r>
        <w:rPr>
          <w:rFonts w:ascii="Segoe UI"/>
          <w:b/>
          <w:color w:val="231F20"/>
          <w:spacing w:val="35"/>
          <w:sz w:val="36"/>
        </w:rPr>
        <w:t>r</w:t>
      </w:r>
      <w:r>
        <w:rPr>
          <w:rFonts w:ascii="Segoe UI"/>
          <w:b/>
          <w:color w:val="231F20"/>
          <w:sz w:val="36"/>
        </w:rPr>
        <w:t>y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15"/>
          <w:szCs w:val="15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Januar</w:t>
      </w:r>
      <w:r>
        <w:rPr>
          <w:rFonts w:ascii="Segoe UI Semibold"/>
          <w:b/>
          <w:color w:val="D2232A"/>
          <w:spacing w:val="-34"/>
        </w:rPr>
        <w:t> 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Fe</w:t>
      </w:r>
      <w:r>
        <w:rPr>
          <w:rFonts w:ascii="Segoe UI Semibold"/>
          <w:b/>
          <w:color w:val="D2232A"/>
          <w:spacing w:val="24"/>
        </w:rPr>
        <w:t>b</w:t>
      </w:r>
      <w:r>
        <w:rPr>
          <w:rFonts w:ascii="Segoe UI Semibold"/>
          <w:b/>
          <w:color w:val="D2232A"/>
          <w:spacing w:val="23"/>
        </w:rPr>
        <w:t>r</w:t>
      </w:r>
      <w:r>
        <w:rPr>
          <w:rFonts w:ascii="Segoe UI Semibold"/>
          <w:b/>
          <w:color w:val="D2232A"/>
          <w:spacing w:val="24"/>
        </w:rPr>
        <w:t>ua</w:t>
      </w:r>
      <w:r>
        <w:rPr>
          <w:rFonts w:ascii="Segoe UI Semibold"/>
          <w:b/>
          <w:color w:val="D2232A"/>
        </w:rPr>
        <w:t>r</w:t>
      </w:r>
      <w:r>
        <w:rPr>
          <w:rFonts w:ascii="Segoe UI Semibold"/>
          <w:b/>
          <w:color w:val="D2232A"/>
          <w:spacing w:val="-33"/>
        </w:rPr>
        <w:t> 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pStyle w:val="BodyText"/>
        <w:spacing w:line="180" w:lineRule="auto" w:before="215"/>
        <w:ind w:left="710" w:right="722"/>
        <w:jc w:val="both"/>
        <w:rPr>
          <w:rFonts w:ascii="Segoe UI" w:hAnsi="Segoe UI" w:cs="Segoe UI" w:eastAsia="Segoe UI"/>
        </w:rPr>
      </w:pPr>
      <w:r>
        <w:rPr>
          <w:color w:val="231F20"/>
        </w:rPr>
        <w:t>Arkansas’</w:t>
      </w:r>
      <w:r>
        <w:rPr>
          <w:color w:val="231F20"/>
          <w:spacing w:val="-9"/>
        </w:rPr>
        <w:t> </w:t>
      </w:r>
      <w:r>
        <w:rPr>
          <w:color w:val="231F20"/>
        </w:rPr>
        <w:t>nonfarm</w:t>
      </w:r>
      <w:r>
        <w:rPr>
          <w:color w:val="231F20"/>
          <w:spacing w:val="-8"/>
        </w:rPr>
        <w:t> </w:t>
      </w:r>
      <w:r>
        <w:rPr>
          <w:color w:val="231F20"/>
        </w:rPr>
        <w:t>payroll</w:t>
      </w:r>
      <w:r>
        <w:rPr>
          <w:color w:val="231F20"/>
          <w:spacing w:val="-8"/>
        </w:rPr>
        <w:t> </w:t>
      </w:r>
      <w:r>
        <w:rPr>
          <w:color w:val="231F20"/>
        </w:rPr>
        <w:t>jobs</w:t>
      </w:r>
      <w:r>
        <w:rPr>
          <w:color w:val="231F20"/>
          <w:spacing w:val="-8"/>
        </w:rPr>
        <w:t> </w:t>
      </w:r>
      <w:r>
        <w:rPr>
          <w:color w:val="231F20"/>
        </w:rPr>
        <w:t>rose</w:t>
      </w:r>
      <w:r>
        <w:rPr>
          <w:color w:val="231F20"/>
          <w:spacing w:val="-8"/>
        </w:rPr>
        <w:t> </w:t>
      </w:r>
      <w:r>
        <w:rPr>
          <w:color w:val="231F20"/>
        </w:rPr>
        <w:t>9,500</w:t>
      </w:r>
      <w:r>
        <w:rPr>
          <w:color w:val="231F20"/>
          <w:spacing w:val="-8"/>
        </w:rPr>
        <w:t> </w:t>
      </w:r>
      <w:r>
        <w:rPr>
          <w:color w:val="231F20"/>
        </w:rPr>
        <w:t>in</w:t>
      </w:r>
      <w:r>
        <w:rPr>
          <w:color w:val="231F20"/>
          <w:spacing w:val="-8"/>
        </w:rPr>
        <w:t> </w:t>
      </w:r>
      <w:r>
        <w:rPr>
          <w:color w:val="231F20"/>
        </w:rPr>
        <w:t>February</w:t>
      </w:r>
      <w:r>
        <w:rPr>
          <w:color w:val="231F20"/>
          <w:spacing w:val="-8"/>
        </w:rPr>
        <w:t> </w:t>
      </w:r>
      <w:r>
        <w:rPr>
          <w:color w:val="231F20"/>
        </w:rPr>
        <w:t>to</w:t>
      </w:r>
      <w:r>
        <w:rPr>
          <w:color w:val="231F20"/>
          <w:spacing w:val="-8"/>
        </w:rPr>
        <w:t> </w:t>
      </w:r>
      <w:r>
        <w:rPr>
          <w:color w:val="231F20"/>
        </w:rPr>
        <w:t>total</w:t>
      </w:r>
      <w:r>
        <w:rPr>
          <w:color w:val="231F20"/>
          <w:spacing w:val="-8"/>
        </w:rPr>
        <w:t> </w:t>
      </w:r>
      <w:r>
        <w:rPr>
          <w:color w:val="231F20"/>
        </w:rPr>
        <w:t>1,264,700.</w:t>
      </w:r>
      <w:r>
        <w:rPr>
          <w:color w:val="231F20"/>
          <w:spacing w:val="51"/>
        </w:rPr>
        <w:t> </w:t>
      </w:r>
      <w:r>
        <w:rPr>
          <w:color w:val="231F20"/>
        </w:rPr>
        <w:t>Employment</w:t>
      </w:r>
      <w:r>
        <w:rPr>
          <w:color w:val="231F20"/>
          <w:spacing w:val="-9"/>
        </w:rPr>
        <w:t> </w:t>
      </w:r>
      <w:r>
        <w:rPr>
          <w:color w:val="231F20"/>
        </w:rPr>
        <w:t>gains</w:t>
      </w:r>
      <w:r>
        <w:rPr>
          <w:color w:val="231F20"/>
          <w:spacing w:val="-8"/>
        </w:rPr>
        <w:t> </w:t>
      </w:r>
      <w:r>
        <w:rPr>
          <w:color w:val="231F20"/>
        </w:rPr>
        <w:t>were</w:t>
      </w:r>
      <w:r>
        <w:rPr>
          <w:color w:val="231F20"/>
          <w:spacing w:val="-8"/>
        </w:rPr>
        <w:t> </w:t>
      </w:r>
      <w:r>
        <w:rPr>
          <w:color w:val="231F20"/>
          <w:spacing w:val="-1"/>
        </w:rPr>
        <w:t>post</w:t>
      </w:r>
      <w:r>
        <w:rPr>
          <w:rFonts w:ascii="Segoe UI" w:hAnsi="Segoe UI" w:cs="Segoe UI" w:eastAsia="Segoe UI"/>
          <w:color w:val="231F20"/>
          <w:spacing w:val="-1"/>
        </w:rPr>
        <w:t>-</w:t>
      </w:r>
      <w:r>
        <w:rPr>
          <w:rFonts w:ascii="Segoe UI" w:hAnsi="Segoe UI" w:cs="Segoe UI" w:eastAsia="Segoe UI"/>
          <w:color w:val="231F20"/>
          <w:spacing w:val="24"/>
          <w:w w:val="99"/>
        </w:rPr>
        <w:t> </w:t>
      </w:r>
      <w:r>
        <w:rPr>
          <w:rFonts w:ascii="Segoe UI" w:hAnsi="Segoe UI" w:cs="Segoe UI" w:eastAsia="Segoe UI"/>
          <w:color w:val="231F20"/>
        </w:rPr>
        <w:t>ed</w:t>
      </w:r>
      <w:r>
        <w:rPr>
          <w:rFonts w:ascii="Segoe UI" w:hAnsi="Segoe UI" w:cs="Segoe UI" w:eastAsia="Segoe UI"/>
          <w:color w:val="231F20"/>
          <w:spacing w:val="-10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seven</w:t>
      </w:r>
      <w:r>
        <w:rPr>
          <w:rFonts w:ascii="Segoe UI" w:hAnsi="Segoe UI" w:cs="Segoe UI" w:eastAsia="Segoe UI"/>
          <w:color w:val="231F20"/>
          <w:spacing w:val="-8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major</w:t>
      </w:r>
      <w:r>
        <w:rPr>
          <w:rFonts w:ascii="Segoe UI" w:hAnsi="Segoe UI" w:cs="Segoe UI" w:eastAsia="Segoe UI"/>
          <w:color w:val="231F20"/>
          <w:spacing w:val="-8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industry</w:t>
      </w:r>
      <w:r>
        <w:rPr>
          <w:rFonts w:ascii="Segoe UI" w:hAnsi="Segoe UI" w:cs="Segoe UI" w:eastAsia="Segoe UI"/>
          <w:color w:val="231F20"/>
          <w:spacing w:val="-8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sectors,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</w:rPr>
        <w:t>while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</w:rPr>
        <w:t>four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sectors</w:t>
      </w:r>
      <w:r>
        <w:rPr>
          <w:rFonts w:ascii="Segoe UI" w:hAnsi="Segoe UI" w:cs="Segoe UI" w:eastAsia="Segoe UI"/>
          <w:color w:val="231F20"/>
          <w:spacing w:val="-8"/>
        </w:rPr>
        <w:t> </w:t>
      </w:r>
      <w:r>
        <w:rPr>
          <w:rFonts w:ascii="Segoe UI" w:hAnsi="Segoe UI" w:cs="Segoe UI" w:eastAsia="Segoe UI"/>
          <w:color w:val="231F20"/>
        </w:rPr>
        <w:t>declined</w:t>
      </w:r>
      <w:r>
        <w:rPr>
          <w:rFonts w:ascii="Segoe UI" w:hAnsi="Segoe UI" w:cs="Segoe UI" w:eastAsia="Segoe UI"/>
          <w:color w:val="231F20"/>
          <w:spacing w:val="-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slightly.</w:t>
      </w:r>
      <w:r>
        <w:rPr>
          <w:rFonts w:ascii="Segoe UI" w:hAnsi="Segoe UI" w:cs="Segoe UI" w:eastAsia="Segoe UI"/>
          <w:color w:val="231F20"/>
          <w:spacing w:val="49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Government</w:t>
      </w:r>
      <w:r>
        <w:rPr>
          <w:rFonts w:ascii="Segoe UI" w:hAnsi="Segoe UI" w:cs="Segoe UI" w:eastAsia="Segoe UI"/>
          <w:b/>
          <w:bCs/>
          <w:color w:val="231F20"/>
          <w:spacing w:val="-9"/>
        </w:rPr>
        <w:t> </w:t>
      </w:r>
      <w:r>
        <w:rPr>
          <w:color w:val="231F20"/>
        </w:rPr>
        <w:t>added</w:t>
      </w:r>
      <w:r>
        <w:rPr>
          <w:color w:val="231F20"/>
          <w:spacing w:val="-9"/>
        </w:rPr>
        <w:t> </w:t>
      </w:r>
      <w:r>
        <w:rPr>
          <w:color w:val="231F20"/>
        </w:rPr>
        <w:t>3,100</w:t>
      </w:r>
      <w:r>
        <w:rPr>
          <w:color w:val="231F20"/>
          <w:spacing w:val="-10"/>
        </w:rPr>
        <w:t> </w:t>
      </w:r>
      <w:r>
        <w:rPr>
          <w:color w:val="231F20"/>
        </w:rPr>
        <w:t>jobs,</w:t>
      </w:r>
      <w:r>
        <w:rPr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as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public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school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employees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returned</w:t>
      </w:r>
      <w:r>
        <w:rPr>
          <w:rFonts w:ascii="Segoe UI" w:hAnsi="Segoe UI" w:cs="Segoe UI" w:eastAsia="Segoe UI"/>
          <w:color w:val="231F20"/>
          <w:spacing w:val="-13"/>
        </w:rPr>
        <w:t> </w:t>
      </w:r>
      <w:r>
        <w:rPr>
          <w:rFonts w:ascii="Segoe UI" w:hAnsi="Segoe UI" w:cs="Segoe UI" w:eastAsia="Segoe UI"/>
          <w:color w:val="231F20"/>
        </w:rPr>
        <w:t>from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the</w:t>
      </w:r>
      <w:r>
        <w:rPr>
          <w:rFonts w:ascii="Segoe UI" w:hAnsi="Segoe UI" w:cs="Segoe UI" w:eastAsia="Segoe UI"/>
          <w:color w:val="231F20"/>
          <w:spacing w:val="-11"/>
        </w:rPr>
        <w:t> </w:t>
      </w:r>
      <w:r>
        <w:rPr>
          <w:rFonts w:ascii="Segoe UI" w:hAnsi="Segoe UI" w:cs="Segoe UI" w:eastAsia="Segoe UI"/>
          <w:color w:val="231F20"/>
        </w:rPr>
        <w:t>winter</w:t>
      </w:r>
      <w:r>
        <w:rPr>
          <w:rFonts w:ascii="Segoe UI" w:hAnsi="Segoe UI" w:cs="Segoe UI" w:eastAsia="Segoe UI"/>
          <w:color w:val="231F20"/>
          <w:spacing w:val="-13"/>
        </w:rPr>
        <w:t> </w:t>
      </w:r>
      <w:r>
        <w:rPr>
          <w:rFonts w:ascii="Segoe UI" w:hAnsi="Segoe UI" w:cs="Segoe UI" w:eastAsia="Segoe UI"/>
          <w:color w:val="231F20"/>
        </w:rPr>
        <w:t>holiday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</w:rPr>
        <w:t>break.</w:t>
      </w:r>
      <w:r>
        <w:rPr>
          <w:rFonts w:ascii="Segoe UI" w:hAnsi="Segoe UI" w:cs="Segoe UI" w:eastAsia="Segoe UI"/>
          <w:color w:val="231F20"/>
          <w:spacing w:val="43"/>
        </w:rPr>
        <w:t> </w:t>
      </w:r>
      <w:r>
        <w:rPr>
          <w:rFonts w:ascii="Segoe UI" w:hAnsi="Segoe UI" w:cs="Segoe UI" w:eastAsia="Segoe UI"/>
          <w:color w:val="231F20"/>
        </w:rPr>
        <w:t>Jobs</w:t>
      </w:r>
      <w:r>
        <w:rPr>
          <w:rFonts w:ascii="Segoe UI" w:hAnsi="Segoe UI" w:cs="Segoe UI" w:eastAsia="Segoe UI"/>
          <w:color w:val="231F20"/>
          <w:spacing w:val="-12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-13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2"/>
        </w:rPr>
        <w:t>professional</w:t>
      </w:r>
      <w:r>
        <w:rPr>
          <w:rFonts w:ascii="Segoe UI" w:hAnsi="Segoe UI" w:cs="Segoe UI" w:eastAsia="Segoe UI"/>
          <w:b/>
          <w:bCs/>
          <w:color w:val="231F20"/>
          <w:spacing w:val="-11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-11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business</w:t>
      </w:r>
      <w:r>
        <w:rPr>
          <w:rFonts w:ascii="Segoe UI" w:hAnsi="Segoe UI" w:cs="Segoe UI" w:eastAsia="Segoe UI"/>
          <w:b/>
          <w:bCs/>
          <w:color w:val="231F20"/>
          <w:spacing w:val="26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1"/>
        </w:rPr>
        <w:t>services</w:t>
      </w:r>
      <w:r>
        <w:rPr>
          <w:rFonts w:ascii="Segoe UI" w:hAnsi="Segoe UI" w:cs="Segoe UI" w:eastAsia="Segoe UI"/>
          <w:b/>
          <w:bCs/>
          <w:color w:val="231F20"/>
          <w:spacing w:val="7"/>
        </w:rPr>
        <w:t> </w:t>
      </w:r>
      <w:r>
        <w:rPr>
          <w:color w:val="231F20"/>
        </w:rPr>
        <w:t>increased</w:t>
      </w:r>
      <w:r>
        <w:rPr>
          <w:color w:val="231F20"/>
          <w:spacing w:val="8"/>
        </w:rPr>
        <w:t> </w:t>
      </w:r>
      <w:r>
        <w:rPr>
          <w:color w:val="231F20"/>
        </w:rPr>
        <w:t>2,300.</w:t>
      </w:r>
      <w:r>
        <w:rPr>
          <w:color w:val="231F20"/>
          <w:spacing w:val="17"/>
        </w:rPr>
        <w:t> </w:t>
      </w:r>
      <w:r>
        <w:rPr>
          <w:color w:val="231F20"/>
        </w:rPr>
        <w:t>Most</w:t>
      </w:r>
      <w:r>
        <w:rPr>
          <w:color w:val="231F20"/>
          <w:spacing w:val="7"/>
        </w:rPr>
        <w:t> </w:t>
      </w:r>
      <w:r>
        <w:rPr>
          <w:color w:val="231F20"/>
        </w:rPr>
        <w:t>of</w:t>
      </w:r>
      <w:r>
        <w:rPr>
          <w:color w:val="231F20"/>
          <w:spacing w:val="8"/>
        </w:rPr>
        <w:t> </w:t>
      </w:r>
      <w:r>
        <w:rPr>
          <w:color w:val="231F20"/>
        </w:rPr>
        <w:t>the</w:t>
      </w:r>
      <w:r>
        <w:rPr>
          <w:color w:val="231F20"/>
          <w:spacing w:val="8"/>
        </w:rPr>
        <w:t> </w:t>
      </w:r>
      <w:r>
        <w:rPr>
          <w:color w:val="231F20"/>
        </w:rPr>
        <w:t>additions</w:t>
      </w:r>
      <w:r>
        <w:rPr>
          <w:color w:val="231F20"/>
          <w:spacing w:val="8"/>
        </w:rPr>
        <w:t> </w:t>
      </w:r>
      <w:r>
        <w:rPr>
          <w:color w:val="231F20"/>
        </w:rPr>
        <w:t>were</w:t>
      </w:r>
      <w:r>
        <w:rPr>
          <w:color w:val="231F20"/>
          <w:spacing w:val="7"/>
        </w:rPr>
        <w:t> </w:t>
      </w:r>
      <w:r>
        <w:rPr>
          <w:color w:val="231F20"/>
        </w:rPr>
        <w:t>in</w:t>
      </w:r>
      <w:r>
        <w:rPr>
          <w:color w:val="231F20"/>
          <w:spacing w:val="8"/>
        </w:rPr>
        <w:t> </w:t>
      </w:r>
      <w:r>
        <w:rPr>
          <w:color w:val="231F20"/>
        </w:rPr>
        <w:t>administrative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support</w:t>
      </w:r>
      <w:r>
        <w:rPr>
          <w:color w:val="231F20"/>
          <w:spacing w:val="7"/>
        </w:rPr>
        <w:t> </w:t>
      </w:r>
      <w:r>
        <w:rPr>
          <w:color w:val="231F20"/>
        </w:rPr>
        <w:t>services</w:t>
      </w:r>
      <w:r>
        <w:rPr>
          <w:color w:val="231F20"/>
          <w:spacing w:val="8"/>
        </w:rPr>
        <w:t> </w:t>
      </w:r>
      <w:r>
        <w:rPr>
          <w:color w:val="231F20"/>
        </w:rPr>
        <w:t>(+2,000),</w:t>
      </w:r>
      <w:r>
        <w:rPr>
          <w:color w:val="231F20"/>
          <w:spacing w:val="21"/>
        </w:rPr>
        <w:t> </w:t>
      </w:r>
      <w:r>
        <w:rPr>
          <w:rFonts w:ascii="Segoe UI" w:hAnsi="Segoe UI" w:cs="Segoe UI" w:eastAsia="Segoe UI"/>
          <w:color w:val="231F20"/>
        </w:rPr>
        <w:t>a</w:t>
      </w:r>
      <w:r>
        <w:rPr>
          <w:rFonts w:ascii="Segoe UI" w:hAnsi="Segoe UI" w:cs="Segoe UI" w:eastAsia="Segoe UI"/>
          <w:color w:val="231F20"/>
          <w:spacing w:val="8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subsector</w:t>
      </w:r>
      <w:r>
        <w:rPr>
          <w:rFonts w:ascii="Segoe UI" w:hAnsi="Segoe UI" w:cs="Segoe UI" w:eastAsia="Segoe UI"/>
          <w:color w:val="231F20"/>
          <w:spacing w:val="9"/>
        </w:rPr>
        <w:t> </w:t>
      </w:r>
      <w:r>
        <w:rPr>
          <w:rFonts w:ascii="Segoe UI" w:hAnsi="Segoe UI" w:cs="Segoe UI" w:eastAsia="Segoe UI"/>
          <w:color w:val="231F20"/>
        </w:rPr>
        <w:t>which</w:t>
      </w:r>
      <w:r>
        <w:rPr>
          <w:rFonts w:ascii="Segoe UI" w:hAnsi="Segoe UI" w:cs="Segoe UI" w:eastAsia="Segoe UI"/>
          <w:color w:val="231F20"/>
          <w:spacing w:val="7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includes</w:t>
      </w:r>
      <w:r>
        <w:rPr>
          <w:rFonts w:ascii="Segoe UI" w:hAnsi="Segoe UI" w:cs="Segoe UI" w:eastAsia="Segoe UI"/>
          <w:color w:val="231F20"/>
          <w:spacing w:val="10"/>
        </w:rPr>
        <w:t> </w:t>
      </w:r>
      <w:r>
        <w:rPr>
          <w:rFonts w:ascii="Segoe UI" w:hAnsi="Segoe UI" w:cs="Segoe UI" w:eastAsia="Segoe UI"/>
          <w:color w:val="231F20"/>
        </w:rPr>
        <w:t>employment</w:t>
      </w:r>
      <w:r>
        <w:rPr>
          <w:rFonts w:ascii="Segoe UI" w:hAnsi="Segoe UI" w:cs="Segoe UI" w:eastAsia="Segoe UI"/>
          <w:color w:val="231F20"/>
          <w:spacing w:val="8"/>
        </w:rPr>
        <w:t> </w:t>
      </w:r>
      <w:r>
        <w:rPr>
          <w:rFonts w:ascii="Segoe UI" w:hAnsi="Segoe UI" w:cs="Segoe UI" w:eastAsia="Segoe UI"/>
          <w:color w:val="231F20"/>
        </w:rPr>
        <w:t>agencies.</w:t>
      </w:r>
      <w:r>
        <w:rPr>
          <w:rFonts w:ascii="Segoe UI" w:hAnsi="Segoe UI" w:cs="Segoe UI" w:eastAsia="Segoe UI"/>
          <w:color w:val="231F20"/>
          <w:spacing w:val="16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Leisure</w:t>
      </w:r>
      <w:r>
        <w:rPr>
          <w:rFonts w:ascii="Segoe UI" w:hAnsi="Segoe UI" w:cs="Segoe UI" w:eastAsia="Segoe UI"/>
          <w:b/>
          <w:bCs/>
          <w:color w:val="231F20"/>
          <w:spacing w:val="9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and</w:t>
      </w:r>
      <w:r>
        <w:rPr>
          <w:rFonts w:ascii="Segoe UI" w:hAnsi="Segoe UI" w:cs="Segoe UI" w:eastAsia="Segoe UI"/>
          <w:b/>
          <w:bCs/>
          <w:color w:val="231F20"/>
          <w:spacing w:val="8"/>
        </w:rPr>
        <w:t> </w:t>
      </w:r>
      <w:r>
        <w:rPr>
          <w:rFonts w:ascii="Segoe UI" w:hAnsi="Segoe UI" w:cs="Segoe UI" w:eastAsia="Segoe UI"/>
          <w:b/>
          <w:bCs/>
          <w:color w:val="231F20"/>
        </w:rPr>
        <w:t>hospitality</w:t>
      </w:r>
      <w:r>
        <w:rPr>
          <w:rFonts w:ascii="Segoe UI" w:hAnsi="Segoe UI" w:cs="Segoe UI" w:eastAsia="Segoe UI"/>
          <w:b/>
          <w:bCs/>
          <w:color w:val="231F20"/>
          <w:spacing w:val="8"/>
        </w:rPr>
        <w:t> </w:t>
      </w:r>
      <w:r>
        <w:rPr>
          <w:color w:val="231F20"/>
        </w:rPr>
        <w:t>rose</w:t>
      </w:r>
      <w:r>
        <w:rPr>
          <w:color w:val="231F20"/>
          <w:spacing w:val="8"/>
        </w:rPr>
        <w:t> </w:t>
      </w:r>
      <w:r>
        <w:rPr>
          <w:color w:val="231F20"/>
        </w:rPr>
        <w:t>2,200.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8"/>
        </w:rPr>
        <w:t> </w:t>
      </w:r>
      <w:r>
        <w:rPr>
          <w:color w:val="231F20"/>
        </w:rPr>
        <w:t>majority</w:t>
      </w:r>
      <w:r>
        <w:rPr>
          <w:color w:val="231F20"/>
          <w:spacing w:val="9"/>
        </w:rPr>
        <w:t> </w:t>
      </w:r>
      <w:r>
        <w:rPr>
          <w:color w:val="231F20"/>
        </w:rPr>
        <w:t>of</w:t>
      </w:r>
      <w:r>
        <w:rPr>
          <w:color w:val="231F20"/>
          <w:spacing w:val="25"/>
        </w:rPr>
        <w:t> </w:t>
      </w:r>
      <w:r>
        <w:rPr>
          <w:color w:val="231F20"/>
        </w:rPr>
        <w:t>the</w:t>
      </w:r>
      <w:r>
        <w:rPr>
          <w:color w:val="231F20"/>
          <w:spacing w:val="5"/>
        </w:rPr>
        <w:t> </w:t>
      </w:r>
      <w:r>
        <w:rPr>
          <w:color w:val="231F20"/>
        </w:rPr>
        <w:t>hiring</w:t>
      </w:r>
      <w:r>
        <w:rPr>
          <w:color w:val="231F20"/>
          <w:spacing w:val="5"/>
        </w:rPr>
        <w:t> </w:t>
      </w:r>
      <w:r>
        <w:rPr>
          <w:color w:val="231F20"/>
        </w:rPr>
        <w:t>occurred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6"/>
        </w:rPr>
        <w:t> </w:t>
      </w:r>
      <w:r>
        <w:rPr>
          <w:color w:val="231F20"/>
        </w:rPr>
        <w:t>food</w:t>
      </w:r>
      <w:r>
        <w:rPr>
          <w:color w:val="231F20"/>
          <w:spacing w:val="5"/>
        </w:rPr>
        <w:t> </w:t>
      </w:r>
      <w:r>
        <w:rPr>
          <w:color w:val="231F20"/>
        </w:rPr>
        <w:t>services</w:t>
      </w:r>
      <w:r>
        <w:rPr>
          <w:color w:val="231F20"/>
          <w:spacing w:val="6"/>
        </w:rPr>
        <w:t> </w:t>
      </w:r>
      <w:r>
        <w:rPr>
          <w:color w:val="231F20"/>
        </w:rPr>
        <w:t>(+1,600),</w:t>
      </w:r>
      <w:r>
        <w:rPr>
          <w:color w:val="231F20"/>
          <w:spacing w:val="5"/>
        </w:rPr>
        <w:t> </w:t>
      </w:r>
      <w:r>
        <w:rPr>
          <w:color w:val="231F20"/>
        </w:rPr>
        <w:t>as</w:t>
      </w:r>
      <w:r>
        <w:rPr>
          <w:color w:val="231F20"/>
          <w:spacing w:val="5"/>
        </w:rPr>
        <w:t> </w:t>
      </w:r>
      <w:r>
        <w:rPr>
          <w:color w:val="231F20"/>
        </w:rPr>
        <w:t>food</w:t>
      </w:r>
      <w:r>
        <w:rPr>
          <w:color w:val="231F20"/>
          <w:spacing w:val="5"/>
        </w:rPr>
        <w:t> </w:t>
      </w:r>
      <w:r>
        <w:rPr>
          <w:color w:val="231F20"/>
        </w:rPr>
        <w:t>contractors</w:t>
      </w:r>
      <w:r>
        <w:rPr>
          <w:color w:val="231F20"/>
          <w:spacing w:val="5"/>
        </w:rPr>
        <w:t> </w:t>
      </w:r>
      <w:r>
        <w:rPr>
          <w:color w:val="231F20"/>
        </w:rPr>
        <w:t>returned</w:t>
      </w:r>
      <w:r>
        <w:rPr>
          <w:color w:val="231F20"/>
          <w:spacing w:val="5"/>
        </w:rPr>
        <w:t> </w:t>
      </w:r>
      <w:r>
        <w:rPr>
          <w:color w:val="231F20"/>
        </w:rPr>
        <w:t>to</w:t>
      </w:r>
      <w:r>
        <w:rPr>
          <w:color w:val="231F20"/>
          <w:spacing w:val="5"/>
        </w:rPr>
        <w:t> </w:t>
      </w:r>
      <w:r>
        <w:rPr>
          <w:color w:val="231F20"/>
        </w:rPr>
        <w:t>schools</w:t>
      </w:r>
      <w:r>
        <w:rPr>
          <w:color w:val="231F20"/>
          <w:spacing w:val="6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universities.</w:t>
      </w:r>
      <w:r>
        <w:rPr>
          <w:color w:val="231F20"/>
        </w:rPr>
        <w:t> </w:t>
      </w:r>
      <w:r>
        <w:rPr>
          <w:rFonts w:ascii="Segoe UI" w:hAnsi="Segoe UI" w:cs="Segoe UI" w:eastAsia="Segoe UI"/>
          <w:b/>
          <w:bCs/>
          <w:color w:val="231F20"/>
          <w:spacing w:val="-1"/>
        </w:rPr>
        <w:t>Manufacturing</w:t>
      </w:r>
      <w:r>
        <w:rPr>
          <w:rFonts w:ascii="Segoe UI" w:hAnsi="Segoe UI" w:cs="Segoe UI" w:eastAsia="Segoe UI"/>
          <w:b/>
          <w:bCs/>
          <w:color w:val="231F20"/>
          <w:spacing w:val="7"/>
        </w:rPr>
        <w:t> </w:t>
      </w:r>
      <w:r>
        <w:rPr>
          <w:color w:val="231F20"/>
        </w:rPr>
        <w:t>added</w:t>
      </w:r>
      <w:r>
        <w:rPr>
          <w:color w:val="231F20"/>
          <w:spacing w:val="7"/>
        </w:rPr>
        <w:t> </w:t>
      </w:r>
      <w:r>
        <w:rPr>
          <w:color w:val="231F20"/>
        </w:rPr>
        <w:t>1,800</w:t>
      </w:r>
      <w:r>
        <w:rPr>
          <w:color w:val="231F20"/>
          <w:spacing w:val="8"/>
        </w:rPr>
        <w:t> </w:t>
      </w:r>
      <w:r>
        <w:rPr>
          <w:color w:val="231F20"/>
        </w:rPr>
        <w:t>jobs,</w:t>
      </w:r>
      <w:r>
        <w:rPr>
          <w:color w:val="231F20"/>
          <w:spacing w:val="8"/>
        </w:rPr>
        <w:t> </w:t>
      </w:r>
      <w:r>
        <w:rPr>
          <w:color w:val="231F20"/>
        </w:rPr>
        <w:t>split</w:t>
      </w:r>
      <w:r>
        <w:rPr>
          <w:color w:val="231F20"/>
          <w:spacing w:val="8"/>
        </w:rPr>
        <w:t> </w:t>
      </w:r>
      <w:r>
        <w:rPr>
          <w:color w:val="231F20"/>
        </w:rPr>
        <w:t>between</w:t>
      </w:r>
      <w:r>
        <w:rPr>
          <w:color w:val="231F20"/>
          <w:spacing w:val="7"/>
        </w:rPr>
        <w:t> </w:t>
      </w:r>
      <w:r>
        <w:rPr>
          <w:color w:val="231F20"/>
        </w:rPr>
        <w:t>durable</w:t>
      </w:r>
      <w:r>
        <w:rPr>
          <w:color w:val="231F20"/>
          <w:spacing w:val="7"/>
        </w:rPr>
        <w:t> </w:t>
      </w:r>
      <w:r>
        <w:rPr>
          <w:color w:val="231F20"/>
        </w:rPr>
        <w:t>goods</w:t>
      </w:r>
      <w:r>
        <w:rPr>
          <w:color w:val="231F20"/>
          <w:spacing w:val="8"/>
        </w:rPr>
        <w:t> </w:t>
      </w:r>
      <w:r>
        <w:rPr>
          <w:color w:val="231F20"/>
        </w:rPr>
        <w:t>(+900)</w:t>
      </w:r>
      <w:r>
        <w:rPr>
          <w:color w:val="231F20"/>
          <w:spacing w:val="8"/>
        </w:rPr>
        <w:t> </w:t>
      </w:r>
      <w:r>
        <w:rPr>
          <w:color w:val="231F20"/>
        </w:rPr>
        <w:t>and</w:t>
      </w:r>
      <w:r>
        <w:rPr>
          <w:color w:val="231F20"/>
          <w:spacing w:val="8"/>
        </w:rPr>
        <w:t> </w:t>
      </w:r>
      <w:r>
        <w:rPr>
          <w:color w:val="231F20"/>
        </w:rPr>
        <w:t>nondurable</w:t>
      </w:r>
      <w:r>
        <w:rPr>
          <w:color w:val="231F20"/>
          <w:spacing w:val="7"/>
        </w:rPr>
        <w:t> </w:t>
      </w:r>
      <w:r>
        <w:rPr>
          <w:color w:val="231F20"/>
        </w:rPr>
        <w:t>goods</w:t>
      </w:r>
      <w:r>
        <w:rPr>
          <w:color w:val="231F20"/>
          <w:spacing w:val="8"/>
        </w:rPr>
        <w:t> </w:t>
      </w:r>
      <w:r>
        <w:rPr>
          <w:color w:val="231F20"/>
        </w:rPr>
        <w:t>(+900)</w:t>
      </w:r>
      <w:r>
        <w:rPr>
          <w:color w:val="231F20"/>
          <w:spacing w:val="24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manufacturing.</w:t>
      </w:r>
      <w:r>
        <w:rPr>
          <w:rFonts w:ascii="Segoe UI" w:hAnsi="Segoe UI" w:cs="Segoe UI" w:eastAsia="Segoe UI"/>
        </w:rPr>
      </w:r>
    </w:p>
    <w:p>
      <w:pPr>
        <w:spacing w:line="240" w:lineRule="auto" w:before="5"/>
        <w:rPr>
          <w:rFonts w:ascii="Segoe UI" w:hAnsi="Segoe UI" w:cs="Segoe UI" w:eastAsia="Segoe UI"/>
          <w:sz w:val="9"/>
          <w:szCs w:val="9"/>
        </w:rPr>
      </w:pPr>
    </w:p>
    <w:p>
      <w:pPr>
        <w:pStyle w:val="BodyText"/>
        <w:spacing w:line="240" w:lineRule="auto"/>
        <w:ind w:left="7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Februar</w:t>
      </w:r>
      <w:r>
        <w:rPr>
          <w:rFonts w:ascii="Segoe UI Semibold"/>
          <w:b/>
          <w:color w:val="D2232A"/>
          <w:spacing w:val="-34"/>
        </w:rPr>
        <w:t> 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2018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</w:rPr>
        <w:t>-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9"/>
        </w:rPr>
        <w:t>Februar</w:t>
      </w:r>
      <w:r>
        <w:rPr>
          <w:rFonts w:ascii="Segoe UI Semibold"/>
          <w:b/>
          <w:color w:val="D2232A"/>
          <w:spacing w:val="-33"/>
        </w:rPr>
        <w:t> 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2019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pStyle w:val="BodyText"/>
        <w:spacing w:line="180" w:lineRule="auto" w:before="131"/>
        <w:ind w:left="710" w:right="722"/>
        <w:jc w:val="both"/>
        <w:rPr>
          <w:rFonts w:ascii="Segoe UI" w:hAnsi="Segoe UI" w:cs="Segoe UI" w:eastAsia="Segoe UI"/>
        </w:rPr>
      </w:pPr>
      <w:r>
        <w:rPr>
          <w:color w:val="231F20"/>
        </w:rPr>
        <w:t>Compared</w:t>
      </w:r>
      <w:r>
        <w:rPr>
          <w:color w:val="231F20"/>
          <w:spacing w:val="-15"/>
        </w:rPr>
        <w:t> </w:t>
      </w:r>
      <w:r>
        <w:rPr>
          <w:color w:val="231F20"/>
        </w:rPr>
        <w:t>to</w:t>
      </w:r>
      <w:r>
        <w:rPr>
          <w:color w:val="231F20"/>
          <w:spacing w:val="-14"/>
        </w:rPr>
        <w:t> </w:t>
      </w:r>
      <w:r>
        <w:rPr>
          <w:color w:val="231F20"/>
        </w:rPr>
        <w:t>February</w:t>
      </w:r>
      <w:r>
        <w:rPr>
          <w:color w:val="231F20"/>
          <w:spacing w:val="-14"/>
        </w:rPr>
        <w:t> </w:t>
      </w:r>
      <w:r>
        <w:rPr>
          <w:color w:val="231F20"/>
        </w:rPr>
        <w:t>2018,</w:t>
      </w:r>
      <w:r>
        <w:rPr>
          <w:color w:val="231F20"/>
          <w:spacing w:val="-14"/>
        </w:rPr>
        <w:t> </w:t>
      </w:r>
      <w:r>
        <w:rPr>
          <w:color w:val="231F20"/>
        </w:rPr>
        <w:t>nonfarm</w:t>
      </w:r>
      <w:r>
        <w:rPr>
          <w:color w:val="231F20"/>
          <w:spacing w:val="-14"/>
        </w:rPr>
        <w:t> </w:t>
      </w:r>
      <w:r>
        <w:rPr>
          <w:color w:val="231F20"/>
        </w:rPr>
        <w:t>payroll</w:t>
      </w:r>
      <w:r>
        <w:rPr>
          <w:color w:val="231F20"/>
          <w:spacing w:val="-14"/>
        </w:rPr>
        <w:t> </w:t>
      </w:r>
      <w:r>
        <w:rPr>
          <w:color w:val="231F20"/>
        </w:rPr>
        <w:t>employment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4"/>
        </w:rPr>
        <w:t> </w:t>
      </w:r>
      <w:r>
        <w:rPr>
          <w:color w:val="231F20"/>
        </w:rPr>
        <w:t>Arkansas</w:t>
      </w:r>
      <w:r>
        <w:rPr>
          <w:color w:val="231F20"/>
          <w:spacing w:val="-14"/>
        </w:rPr>
        <w:t> </w:t>
      </w:r>
      <w:r>
        <w:rPr>
          <w:color w:val="231F20"/>
        </w:rPr>
        <w:t>is</w:t>
      </w:r>
      <w:r>
        <w:rPr>
          <w:color w:val="231F20"/>
          <w:spacing w:val="-13"/>
        </w:rPr>
        <w:t> </w:t>
      </w:r>
      <w:r>
        <w:rPr>
          <w:color w:val="231F20"/>
        </w:rPr>
        <w:t>up</w:t>
      </w:r>
      <w:r>
        <w:rPr>
          <w:color w:val="231F20"/>
          <w:spacing w:val="-14"/>
        </w:rPr>
        <w:t> </w:t>
      </w:r>
      <w:r>
        <w:rPr>
          <w:color w:val="231F20"/>
        </w:rPr>
        <w:t>11,600.</w:t>
      </w:r>
      <w:r>
        <w:rPr>
          <w:color w:val="231F20"/>
          <w:spacing w:val="38"/>
        </w:rPr>
        <w:t> </w:t>
      </w:r>
      <w:r>
        <w:rPr>
          <w:color w:val="231F20"/>
        </w:rPr>
        <w:t>Seven</w:t>
      </w:r>
      <w:r>
        <w:rPr>
          <w:color w:val="231F20"/>
          <w:spacing w:val="-14"/>
        </w:rPr>
        <w:t> </w:t>
      </w:r>
      <w:r>
        <w:rPr>
          <w:color w:val="231F20"/>
        </w:rPr>
        <w:t>major</w:t>
      </w:r>
      <w:r>
        <w:rPr>
          <w:color w:val="231F20"/>
          <w:spacing w:val="-14"/>
        </w:rPr>
        <w:t> </w:t>
      </w:r>
      <w:r>
        <w:rPr>
          <w:color w:val="231F20"/>
        </w:rPr>
        <w:t>indus</w:t>
      </w:r>
      <w:r>
        <w:rPr>
          <w:rFonts w:ascii="Segoe UI"/>
          <w:color w:val="231F20"/>
        </w:rPr>
        <w:t>-</w:t>
      </w:r>
      <w:r>
        <w:rPr>
          <w:rFonts w:ascii="Segoe UI"/>
          <w:color w:val="231F20"/>
          <w:w w:val="99"/>
        </w:rPr>
        <w:t> </w:t>
      </w:r>
      <w:r>
        <w:rPr>
          <w:rFonts w:ascii="Segoe UI"/>
          <w:color w:val="231F20"/>
        </w:rPr>
        <w:t>try</w:t>
      </w:r>
      <w:r>
        <w:rPr>
          <w:rFonts w:ascii="Segoe UI"/>
          <w:color w:val="231F20"/>
          <w:spacing w:val="-13"/>
        </w:rPr>
        <w:t> </w:t>
      </w:r>
      <w:r>
        <w:rPr>
          <w:rFonts w:ascii="Segoe UI"/>
          <w:color w:val="231F20"/>
          <w:spacing w:val="-1"/>
        </w:rPr>
        <w:t>sectors</w:t>
      </w:r>
      <w:r>
        <w:rPr>
          <w:rFonts w:ascii="Segoe UI"/>
          <w:color w:val="231F20"/>
          <w:spacing w:val="-12"/>
        </w:rPr>
        <w:t> </w:t>
      </w:r>
      <w:r>
        <w:rPr>
          <w:rFonts w:ascii="Segoe UI"/>
          <w:color w:val="231F20"/>
        </w:rPr>
        <w:t>added</w:t>
      </w:r>
      <w:r>
        <w:rPr>
          <w:rFonts w:ascii="Segoe UI"/>
          <w:color w:val="231F20"/>
          <w:spacing w:val="-13"/>
        </w:rPr>
        <w:t> </w:t>
      </w:r>
      <w:r>
        <w:rPr>
          <w:rFonts w:ascii="Segoe UI"/>
          <w:color w:val="231F20"/>
          <w:spacing w:val="-1"/>
        </w:rPr>
        <w:t>jobs,</w:t>
      </w:r>
      <w:r>
        <w:rPr>
          <w:rFonts w:ascii="Segoe UI"/>
          <w:color w:val="231F20"/>
          <w:spacing w:val="-12"/>
        </w:rPr>
        <w:t> </w:t>
      </w:r>
      <w:r>
        <w:rPr>
          <w:rFonts w:ascii="Segoe UI"/>
          <w:color w:val="231F20"/>
        </w:rPr>
        <w:t>as</w:t>
      </w:r>
      <w:r>
        <w:rPr>
          <w:rFonts w:ascii="Segoe UI"/>
          <w:color w:val="231F20"/>
          <w:spacing w:val="-13"/>
        </w:rPr>
        <w:t> </w:t>
      </w:r>
      <w:r>
        <w:rPr>
          <w:rFonts w:ascii="Segoe UI"/>
          <w:color w:val="231F20"/>
        </w:rPr>
        <w:t>four</w:t>
      </w:r>
      <w:r>
        <w:rPr>
          <w:rFonts w:ascii="Segoe UI"/>
          <w:color w:val="231F20"/>
          <w:spacing w:val="-13"/>
        </w:rPr>
        <w:t> </w:t>
      </w:r>
      <w:r>
        <w:rPr>
          <w:rFonts w:ascii="Segoe UI"/>
          <w:color w:val="231F20"/>
          <w:spacing w:val="-1"/>
        </w:rPr>
        <w:t>sectors</w:t>
      </w:r>
      <w:r>
        <w:rPr>
          <w:rFonts w:ascii="Segoe UI"/>
          <w:color w:val="231F20"/>
          <w:spacing w:val="-12"/>
        </w:rPr>
        <w:t> </w:t>
      </w:r>
      <w:r>
        <w:rPr>
          <w:rFonts w:ascii="Segoe UI"/>
          <w:color w:val="231F20"/>
        </w:rPr>
        <w:t>declined.</w:t>
      </w:r>
      <w:r>
        <w:rPr>
          <w:rFonts w:ascii="Segoe UI"/>
          <w:color w:val="231F20"/>
          <w:spacing w:val="40"/>
        </w:rPr>
        <w:t> </w:t>
      </w:r>
      <w:r>
        <w:rPr>
          <w:rFonts w:ascii="Segoe UI"/>
          <w:color w:val="231F20"/>
        </w:rPr>
        <w:t>Jobs</w:t>
      </w:r>
      <w:r>
        <w:rPr>
          <w:rFonts w:ascii="Segoe UI"/>
          <w:color w:val="231F20"/>
          <w:spacing w:val="-13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13"/>
        </w:rPr>
        <w:t> </w:t>
      </w:r>
      <w:r>
        <w:rPr>
          <w:rFonts w:ascii="Segoe UI"/>
          <w:b/>
          <w:color w:val="231F20"/>
          <w:spacing w:val="-1"/>
        </w:rPr>
        <w:t>manufacturing</w:t>
      </w:r>
      <w:r>
        <w:rPr>
          <w:rFonts w:ascii="Segoe UI"/>
          <w:b/>
          <w:color w:val="231F20"/>
          <w:spacing w:val="-13"/>
        </w:rPr>
        <w:t> </w:t>
      </w:r>
      <w:r>
        <w:rPr>
          <w:color w:val="231F20"/>
        </w:rPr>
        <w:t>rose</w:t>
      </w:r>
      <w:r>
        <w:rPr>
          <w:color w:val="231F20"/>
          <w:spacing w:val="-13"/>
        </w:rPr>
        <w:t> </w:t>
      </w:r>
      <w:r>
        <w:rPr>
          <w:color w:val="231F20"/>
        </w:rPr>
        <w:t>4,700.</w:t>
      </w:r>
      <w:r>
        <w:rPr>
          <w:color w:val="231F20"/>
          <w:spacing w:val="41"/>
        </w:rPr>
        <w:t> </w:t>
      </w:r>
      <w:r>
        <w:rPr>
          <w:color w:val="231F20"/>
        </w:rPr>
        <w:t>Most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growth</w:t>
      </w:r>
      <w:r>
        <w:rPr>
          <w:color w:val="231F20"/>
          <w:spacing w:val="31"/>
        </w:rPr>
        <w:t> </w:t>
      </w:r>
      <w:r>
        <w:rPr>
          <w:color w:val="231F20"/>
        </w:rPr>
        <w:t>was</w:t>
      </w:r>
      <w:r>
        <w:rPr>
          <w:color w:val="231F20"/>
          <w:spacing w:val="-12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durable</w:t>
      </w:r>
      <w:r>
        <w:rPr>
          <w:color w:val="231F20"/>
          <w:spacing w:val="-12"/>
        </w:rPr>
        <w:t> </w:t>
      </w:r>
      <w:r>
        <w:rPr>
          <w:color w:val="231F20"/>
        </w:rPr>
        <w:t>goods</w:t>
      </w:r>
      <w:r>
        <w:rPr>
          <w:color w:val="231F20"/>
          <w:spacing w:val="-11"/>
        </w:rPr>
        <w:t> </w:t>
      </w:r>
      <w:r>
        <w:rPr>
          <w:color w:val="231F20"/>
        </w:rPr>
        <w:t>(+4,200),</w:t>
      </w:r>
      <w:r>
        <w:rPr>
          <w:color w:val="231F20"/>
          <w:spacing w:val="-12"/>
        </w:rPr>
        <w:t> </w:t>
      </w:r>
      <w:r>
        <w:rPr>
          <w:color w:val="231F20"/>
        </w:rPr>
        <w:t>with</w:t>
      </w:r>
      <w:r>
        <w:rPr>
          <w:color w:val="231F20"/>
          <w:spacing w:val="-12"/>
        </w:rPr>
        <w:t> </w:t>
      </w:r>
      <w:r>
        <w:rPr>
          <w:color w:val="231F20"/>
        </w:rPr>
        <w:t>reported</w:t>
      </w:r>
      <w:r>
        <w:rPr>
          <w:color w:val="231F20"/>
          <w:spacing w:val="-12"/>
        </w:rPr>
        <w:t> </w:t>
      </w:r>
      <w:r>
        <w:rPr>
          <w:color w:val="231F20"/>
        </w:rPr>
        <w:t>expansions</w:t>
      </w:r>
      <w:r>
        <w:rPr>
          <w:color w:val="231F20"/>
          <w:spacing w:val="-11"/>
        </w:rPr>
        <w:t> </w:t>
      </w:r>
      <w:r>
        <w:rPr>
          <w:color w:val="231F20"/>
        </w:rPr>
        <w:t>in</w:t>
      </w:r>
      <w:r>
        <w:rPr>
          <w:color w:val="231F20"/>
          <w:spacing w:val="-11"/>
        </w:rPr>
        <w:t> </w:t>
      </w:r>
      <w:r>
        <w:rPr>
          <w:color w:val="231F20"/>
        </w:rPr>
        <w:t>the</w:t>
      </w:r>
      <w:r>
        <w:rPr>
          <w:color w:val="231F20"/>
          <w:spacing w:val="-11"/>
        </w:rPr>
        <w:t> </w:t>
      </w:r>
      <w:r>
        <w:rPr>
          <w:color w:val="231F20"/>
        </w:rPr>
        <w:t>manufacturing</w:t>
      </w:r>
      <w:r>
        <w:rPr>
          <w:color w:val="231F20"/>
          <w:spacing w:val="-12"/>
        </w:rPr>
        <w:t> </w:t>
      </w:r>
      <w:r>
        <w:rPr>
          <w:color w:val="231F20"/>
        </w:rPr>
        <w:t>of</w:t>
      </w:r>
      <w:r>
        <w:rPr>
          <w:color w:val="231F20"/>
          <w:spacing w:val="-11"/>
        </w:rPr>
        <w:t> </w:t>
      </w:r>
      <w:r>
        <w:rPr>
          <w:color w:val="231F20"/>
        </w:rPr>
        <w:t>items</w:t>
      </w:r>
      <w:r>
        <w:rPr>
          <w:color w:val="231F20"/>
          <w:spacing w:val="-11"/>
        </w:rPr>
        <w:t> </w:t>
      </w:r>
      <w:r>
        <w:rPr>
          <w:color w:val="231F20"/>
        </w:rPr>
        <w:t>such</w:t>
      </w:r>
      <w:r>
        <w:rPr>
          <w:color w:val="231F20"/>
          <w:spacing w:val="-11"/>
        </w:rPr>
        <w:t> </w:t>
      </w:r>
      <w:r>
        <w:rPr>
          <w:color w:val="231F20"/>
        </w:rPr>
        <w:t>as</w:t>
      </w:r>
      <w:r>
        <w:rPr>
          <w:color w:val="231F20"/>
          <w:spacing w:val="-11"/>
        </w:rPr>
        <w:t> </w:t>
      </w:r>
      <w:r>
        <w:rPr>
          <w:color w:val="231F20"/>
        </w:rPr>
        <w:t>machin</w:t>
      </w:r>
      <w:r>
        <w:rPr>
          <w:rFonts w:ascii="Segoe UI"/>
          <w:color w:val="231F20"/>
        </w:rPr>
        <w:t>-</w:t>
      </w:r>
      <w:r>
        <w:rPr>
          <w:rFonts w:ascii="Segoe UI"/>
          <w:color w:val="231F20"/>
          <w:w w:val="99"/>
        </w:rPr>
        <w:t> </w:t>
      </w:r>
      <w:r>
        <w:rPr>
          <w:color w:val="231F20"/>
        </w:rPr>
        <w:t>ery,</w:t>
      </w:r>
      <w:r>
        <w:rPr>
          <w:color w:val="231F20"/>
          <w:spacing w:val="5"/>
        </w:rPr>
        <w:t> </w:t>
      </w:r>
      <w:r>
        <w:rPr>
          <w:color w:val="231F20"/>
          <w:spacing w:val="-1"/>
        </w:rPr>
        <w:t>transportation</w:t>
      </w:r>
      <w:r>
        <w:rPr>
          <w:color w:val="231F20"/>
          <w:spacing w:val="5"/>
        </w:rPr>
        <w:t> </w:t>
      </w:r>
      <w:r>
        <w:rPr>
          <w:color w:val="231F20"/>
        </w:rPr>
        <w:t>equipment,</w:t>
      </w:r>
      <w:r>
        <w:rPr>
          <w:color w:val="231F20"/>
          <w:spacing w:val="5"/>
        </w:rPr>
        <w:t> </w:t>
      </w:r>
      <w:r>
        <w:rPr>
          <w:color w:val="231F20"/>
        </w:rPr>
        <w:t>and</w:t>
      </w:r>
      <w:r>
        <w:rPr>
          <w:color w:val="231F20"/>
          <w:spacing w:val="5"/>
        </w:rPr>
        <w:t> </w:t>
      </w:r>
      <w:r>
        <w:rPr>
          <w:color w:val="231F20"/>
        </w:rPr>
        <w:t>fabricated</w:t>
      </w:r>
      <w:r>
        <w:rPr>
          <w:color w:val="231F20"/>
          <w:spacing w:val="5"/>
        </w:rPr>
        <w:t> </w:t>
      </w:r>
      <w:r>
        <w:rPr>
          <w:color w:val="231F20"/>
        </w:rPr>
        <w:t>metal</w:t>
      </w:r>
      <w:r>
        <w:rPr>
          <w:color w:val="231F20"/>
          <w:spacing w:val="5"/>
        </w:rPr>
        <w:t> </w:t>
      </w:r>
      <w:r>
        <w:rPr>
          <w:color w:val="231F20"/>
        </w:rPr>
        <w:t>products.</w:t>
      </w:r>
      <w:r>
        <w:rPr>
          <w:color w:val="231F20"/>
          <w:spacing w:val="11"/>
        </w:rPr>
        <w:t> </w:t>
      </w:r>
      <w:r>
        <w:rPr>
          <w:color w:val="231F20"/>
        </w:rPr>
        <w:t>Employment</w:t>
      </w:r>
      <w:r>
        <w:rPr>
          <w:color w:val="231F20"/>
          <w:spacing w:val="5"/>
        </w:rPr>
        <w:t> </w:t>
      </w:r>
      <w:r>
        <w:rPr>
          <w:color w:val="231F20"/>
        </w:rPr>
        <w:t>in</w:t>
      </w:r>
      <w:r>
        <w:rPr>
          <w:color w:val="231F20"/>
          <w:spacing w:val="5"/>
        </w:rPr>
        <w:t> </w:t>
      </w:r>
      <w:r>
        <w:rPr>
          <w:color w:val="231F20"/>
        </w:rPr>
        <w:t>t</w:t>
      </w:r>
      <w:r>
        <w:rPr>
          <w:rFonts w:ascii="Segoe UI"/>
          <w:b/>
          <w:color w:val="231F20"/>
        </w:rPr>
        <w:t>rade,</w:t>
      </w:r>
      <w:r>
        <w:rPr>
          <w:rFonts w:ascii="Segoe UI"/>
          <w:b/>
          <w:color w:val="231F20"/>
          <w:spacing w:val="5"/>
        </w:rPr>
        <w:t> </w:t>
      </w:r>
      <w:r>
        <w:rPr>
          <w:rFonts w:ascii="Segoe UI"/>
          <w:b/>
          <w:color w:val="231F20"/>
          <w:spacing w:val="-1"/>
        </w:rPr>
        <w:t>transportation,</w:t>
      </w:r>
      <w:r>
        <w:rPr>
          <w:rFonts w:ascii="Segoe UI"/>
          <w:b/>
          <w:color w:val="231F20"/>
          <w:spacing w:val="42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25"/>
        </w:rPr>
        <w:t> </w:t>
      </w:r>
      <w:r>
        <w:rPr>
          <w:rFonts w:ascii="Segoe UI"/>
          <w:b/>
          <w:color w:val="231F20"/>
        </w:rPr>
        <w:t>utilities</w:t>
      </w:r>
      <w:r>
        <w:rPr>
          <w:rFonts w:ascii="Segoe UI"/>
          <w:b/>
          <w:color w:val="231F20"/>
          <w:spacing w:val="25"/>
        </w:rPr>
        <w:t> </w:t>
      </w:r>
      <w:r>
        <w:rPr>
          <w:color w:val="231F20"/>
        </w:rPr>
        <w:t>increased</w:t>
      </w:r>
      <w:r>
        <w:rPr>
          <w:color w:val="231F20"/>
          <w:spacing w:val="25"/>
        </w:rPr>
        <w:t> </w:t>
      </w:r>
      <w:r>
        <w:rPr>
          <w:color w:val="231F20"/>
        </w:rPr>
        <w:t>3,000.</w:t>
      </w:r>
      <w:r>
        <w:rPr>
          <w:color w:val="231F20"/>
          <w:spacing w:val="50"/>
        </w:rPr>
        <w:t> </w:t>
      </w:r>
      <w:r>
        <w:rPr>
          <w:color w:val="231F20"/>
        </w:rPr>
        <w:t>Hiring</w:t>
      </w:r>
      <w:r>
        <w:rPr>
          <w:color w:val="231F20"/>
          <w:spacing w:val="25"/>
        </w:rPr>
        <w:t> </w:t>
      </w:r>
      <w:r>
        <w:rPr>
          <w:color w:val="231F20"/>
        </w:rPr>
        <w:t>was</w:t>
      </w:r>
      <w:r>
        <w:rPr>
          <w:color w:val="231F20"/>
          <w:spacing w:val="25"/>
        </w:rPr>
        <w:t> </w:t>
      </w:r>
      <w:r>
        <w:rPr>
          <w:color w:val="231F20"/>
          <w:spacing w:val="-1"/>
        </w:rPr>
        <w:t>reported</w:t>
      </w:r>
      <w:r>
        <w:rPr>
          <w:color w:val="231F20"/>
          <w:spacing w:val="25"/>
        </w:rPr>
        <w:t> </w:t>
      </w:r>
      <w:r>
        <w:rPr>
          <w:color w:val="231F20"/>
        </w:rPr>
        <w:t>in</w:t>
      </w:r>
      <w:r>
        <w:rPr>
          <w:color w:val="231F20"/>
          <w:spacing w:val="25"/>
        </w:rPr>
        <w:t> </w:t>
      </w:r>
      <w:r>
        <w:rPr>
          <w:color w:val="231F20"/>
        </w:rPr>
        <w:t>all</w:t>
      </w:r>
      <w:r>
        <w:rPr>
          <w:color w:val="231F20"/>
          <w:spacing w:val="25"/>
        </w:rPr>
        <w:t> </w:t>
      </w:r>
      <w:r>
        <w:rPr>
          <w:color w:val="231F20"/>
        </w:rPr>
        <w:t>three</w:t>
      </w:r>
      <w:r>
        <w:rPr>
          <w:color w:val="231F20"/>
          <w:spacing w:val="25"/>
        </w:rPr>
        <w:t> </w:t>
      </w:r>
      <w:r>
        <w:rPr>
          <w:color w:val="231F20"/>
        </w:rPr>
        <w:t>subsectors.</w:t>
      </w:r>
      <w:r>
        <w:rPr>
          <w:color w:val="231F20"/>
          <w:spacing w:val="51"/>
        </w:rPr>
        <w:t> </w:t>
      </w:r>
      <w:r>
        <w:rPr>
          <w:rFonts w:ascii="Segoe UI"/>
          <w:b/>
          <w:color w:val="231F20"/>
          <w:spacing w:val="-1"/>
        </w:rPr>
        <w:t>Leisure</w:t>
      </w:r>
      <w:r>
        <w:rPr>
          <w:rFonts w:ascii="Segoe UI"/>
          <w:b/>
          <w:color w:val="231F20"/>
          <w:spacing w:val="25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25"/>
        </w:rPr>
        <w:t> </w:t>
      </w:r>
      <w:r>
        <w:rPr>
          <w:rFonts w:ascii="Segoe UI"/>
          <w:b/>
          <w:color w:val="231F20"/>
        </w:rPr>
        <w:t>hospitality</w:t>
      </w:r>
      <w:r>
        <w:rPr>
          <w:rFonts w:ascii="Segoe UI"/>
          <w:b/>
          <w:color w:val="231F20"/>
          <w:spacing w:val="21"/>
        </w:rPr>
        <w:t> </w:t>
      </w:r>
      <w:r>
        <w:rPr>
          <w:color w:val="231F20"/>
        </w:rPr>
        <w:t>added</w:t>
      </w:r>
      <w:r>
        <w:rPr>
          <w:color w:val="231F20"/>
          <w:spacing w:val="14"/>
        </w:rPr>
        <w:t> </w:t>
      </w:r>
      <w:r>
        <w:rPr>
          <w:color w:val="231F20"/>
        </w:rPr>
        <w:t>2,300</w:t>
      </w:r>
      <w:r>
        <w:rPr>
          <w:color w:val="231F20"/>
          <w:spacing w:val="16"/>
        </w:rPr>
        <w:t> </w:t>
      </w:r>
      <w:r>
        <w:rPr>
          <w:color w:val="231F20"/>
        </w:rPr>
        <w:t>jobs,</w:t>
      </w:r>
      <w:r>
        <w:rPr>
          <w:color w:val="231F20"/>
          <w:spacing w:val="16"/>
        </w:rPr>
        <w:t> </w:t>
      </w:r>
      <w:r>
        <w:rPr>
          <w:color w:val="231F20"/>
        </w:rPr>
        <w:t>all</w:t>
      </w:r>
      <w:r>
        <w:rPr>
          <w:color w:val="231F20"/>
          <w:spacing w:val="16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food</w:t>
      </w:r>
      <w:r>
        <w:rPr>
          <w:color w:val="231F20"/>
          <w:spacing w:val="15"/>
        </w:rPr>
        <w:t> </w:t>
      </w:r>
      <w:r>
        <w:rPr>
          <w:color w:val="231F20"/>
        </w:rPr>
        <w:t>services</w:t>
      </w:r>
      <w:r>
        <w:rPr>
          <w:color w:val="231F20"/>
          <w:spacing w:val="16"/>
        </w:rPr>
        <w:t> </w:t>
      </w:r>
      <w:r>
        <w:rPr>
          <w:color w:val="231F20"/>
        </w:rPr>
        <w:t>(+2,700).</w:t>
      </w:r>
      <w:r>
        <w:rPr>
          <w:color w:val="231F20"/>
          <w:spacing w:val="31"/>
        </w:rPr>
        <w:t> </w:t>
      </w:r>
      <w:r>
        <w:rPr>
          <w:color w:val="231F20"/>
        </w:rPr>
        <w:t>Jobs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rFonts w:ascii="Segoe UI"/>
          <w:b/>
          <w:color w:val="231F20"/>
        </w:rPr>
        <w:t>educational</w:t>
      </w:r>
      <w:r>
        <w:rPr>
          <w:rFonts w:ascii="Segoe UI"/>
          <w:b/>
          <w:color w:val="231F20"/>
          <w:spacing w:val="16"/>
        </w:rPr>
        <w:t> </w:t>
      </w:r>
      <w:r>
        <w:rPr>
          <w:rFonts w:ascii="Segoe UI"/>
          <w:b/>
          <w:color w:val="231F20"/>
          <w:spacing w:val="-1"/>
        </w:rPr>
        <w:t>and</w:t>
      </w:r>
      <w:r>
        <w:rPr>
          <w:rFonts w:ascii="Segoe UI"/>
          <w:b/>
          <w:color w:val="231F20"/>
          <w:spacing w:val="16"/>
        </w:rPr>
        <w:t> </w:t>
      </w:r>
      <w:r>
        <w:rPr>
          <w:rFonts w:ascii="Segoe UI"/>
          <w:b/>
          <w:color w:val="231F20"/>
          <w:spacing w:val="-1"/>
        </w:rPr>
        <w:t>health</w:t>
      </w:r>
      <w:r>
        <w:rPr>
          <w:rFonts w:ascii="Segoe UI"/>
          <w:b/>
          <w:color w:val="231F20"/>
          <w:spacing w:val="16"/>
        </w:rPr>
        <w:t> </w:t>
      </w:r>
      <w:r>
        <w:rPr>
          <w:rFonts w:ascii="Segoe UI"/>
          <w:b/>
          <w:color w:val="231F20"/>
          <w:spacing w:val="1"/>
        </w:rPr>
        <w:t>services</w:t>
      </w:r>
      <w:r>
        <w:rPr>
          <w:rFonts w:ascii="Segoe UI"/>
          <w:b/>
          <w:color w:val="231F20"/>
          <w:spacing w:val="14"/>
        </w:rPr>
        <w:t> </w:t>
      </w:r>
      <w:r>
        <w:rPr>
          <w:color w:val="231F20"/>
        </w:rPr>
        <w:t>rose</w:t>
      </w:r>
      <w:r>
        <w:rPr>
          <w:color w:val="231F20"/>
          <w:spacing w:val="16"/>
        </w:rPr>
        <w:t> </w:t>
      </w:r>
      <w:r>
        <w:rPr>
          <w:color w:val="231F20"/>
        </w:rPr>
        <w:t>1,800.</w:t>
      </w:r>
      <w:r>
        <w:rPr>
          <w:color w:val="231F20"/>
          <w:spacing w:val="23"/>
        </w:rPr>
        <w:t> </w:t>
      </w:r>
      <w:r>
        <w:rPr>
          <w:rFonts w:ascii="Segoe UI"/>
          <w:color w:val="231F20"/>
        </w:rPr>
        <w:t>All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gains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were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posted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health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care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and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  <w:spacing w:val="-1"/>
        </w:rPr>
        <w:t>social </w:t>
      </w:r>
      <w:r>
        <w:rPr>
          <w:rFonts w:ascii="Segoe UI"/>
          <w:color w:val="231F20"/>
        </w:rPr>
        <w:t>assistance.</w:t>
      </w:r>
      <w:r>
        <w:rPr>
          <w:rFonts w:ascii="Segoe UI"/>
          <w:color w:val="231F20"/>
          <w:spacing w:val="61"/>
        </w:rPr>
        <w:t> </w:t>
      </w:r>
      <w:r>
        <w:rPr>
          <w:rFonts w:ascii="Segoe UI"/>
          <w:b/>
          <w:color w:val="231F20"/>
          <w:spacing w:val="-1"/>
        </w:rPr>
        <w:t>Government</w:t>
      </w:r>
      <w:r>
        <w:rPr>
          <w:rFonts w:ascii="Segoe UI"/>
          <w:b/>
          <w:color w:val="231F20"/>
          <w:spacing w:val="-2"/>
        </w:rPr>
        <w:t> </w:t>
      </w:r>
      <w:r>
        <w:rPr>
          <w:color w:val="231F20"/>
        </w:rPr>
        <w:t>employment</w:t>
      </w:r>
      <w:r>
        <w:rPr>
          <w:color w:val="231F20"/>
          <w:spacing w:val="-2"/>
        </w:rPr>
        <w:t> </w:t>
      </w:r>
      <w:r>
        <w:rPr>
          <w:color w:val="231F20"/>
        </w:rPr>
        <w:t>expanded</w:t>
      </w:r>
      <w:r>
        <w:rPr>
          <w:color w:val="231F20"/>
          <w:spacing w:val="-2"/>
        </w:rPr>
        <w:t> </w:t>
      </w:r>
      <w:r>
        <w:rPr>
          <w:color w:val="231F20"/>
        </w:rPr>
        <w:t>1,400,</w:t>
      </w:r>
      <w:r>
        <w:rPr>
          <w:color w:val="231F20"/>
          <w:spacing w:val="30"/>
        </w:rPr>
        <w:t> </w:t>
      </w:r>
      <w:r>
        <w:rPr>
          <w:color w:val="231F20"/>
        </w:rPr>
        <w:t>mostly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local</w:t>
      </w:r>
      <w:r>
        <w:rPr>
          <w:color w:val="231F20"/>
          <w:spacing w:val="-2"/>
        </w:rPr>
        <w:t> </w:t>
      </w:r>
      <w:r>
        <w:rPr>
          <w:color w:val="231F20"/>
        </w:rPr>
        <w:t>government</w:t>
      </w:r>
      <w:r>
        <w:rPr>
          <w:color w:val="231F20"/>
          <w:spacing w:val="-2"/>
        </w:rPr>
        <w:t> </w:t>
      </w:r>
      <w:r>
        <w:rPr>
          <w:color w:val="231F20"/>
        </w:rPr>
        <w:t>(+1,200).</w:t>
      </w:r>
      <w:r>
        <w:rPr>
          <w:color w:val="231F20"/>
          <w:spacing w:val="61"/>
        </w:rPr>
        <w:t> </w:t>
      </w:r>
      <w:r>
        <w:rPr>
          <w:rFonts w:ascii="Segoe UI"/>
          <w:b/>
          <w:color w:val="231F20"/>
          <w:spacing w:val="-2"/>
        </w:rPr>
        <w:t>Professional</w:t>
      </w:r>
      <w:r>
        <w:rPr>
          <w:rFonts w:ascii="Segoe UI"/>
          <w:b/>
          <w:color w:val="231F20"/>
          <w:spacing w:val="-1"/>
        </w:rPr>
        <w:t> and</w:t>
      </w:r>
      <w:r>
        <w:rPr>
          <w:rFonts w:ascii="Segoe UI"/>
          <w:b/>
          <w:color w:val="231F20"/>
          <w:spacing w:val="-2"/>
        </w:rPr>
        <w:t> </w:t>
      </w:r>
      <w:r>
        <w:rPr>
          <w:rFonts w:ascii="Segoe UI"/>
          <w:b/>
          <w:color w:val="231F20"/>
          <w:spacing w:val="-1"/>
        </w:rPr>
        <w:t>business</w:t>
      </w:r>
      <w:r>
        <w:rPr>
          <w:rFonts w:ascii="Segoe UI"/>
          <w:b/>
          <w:color w:val="231F20"/>
          <w:spacing w:val="-2"/>
        </w:rPr>
        <w:t> </w:t>
      </w:r>
      <w:r>
        <w:rPr>
          <w:rFonts w:ascii="Segoe UI"/>
          <w:b/>
          <w:color w:val="231F20"/>
          <w:spacing w:val="1"/>
        </w:rPr>
        <w:t>services</w:t>
      </w:r>
      <w:r>
        <w:rPr>
          <w:rFonts w:ascii="Segoe UI"/>
          <w:b/>
          <w:color w:val="231F20"/>
          <w:spacing w:val="-3"/>
        </w:rPr>
        <w:t> </w:t>
      </w:r>
      <w:r>
        <w:rPr>
          <w:rFonts w:ascii="Segoe UI"/>
          <w:color w:val="231F20"/>
        </w:rPr>
        <w:t>posted</w:t>
      </w:r>
      <w:r>
        <w:rPr>
          <w:rFonts w:ascii="Segoe UI"/>
          <w:color w:val="231F20"/>
          <w:spacing w:val="-2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3"/>
        </w:rPr>
        <w:t> </w:t>
      </w:r>
      <w:r>
        <w:rPr>
          <w:rFonts w:ascii="Segoe UI"/>
          <w:color w:val="231F20"/>
        </w:rPr>
        <w:t>greatest</w:t>
      </w:r>
      <w:r>
        <w:rPr>
          <w:rFonts w:ascii="Segoe UI"/>
          <w:color w:val="231F20"/>
          <w:spacing w:val="-3"/>
        </w:rPr>
        <w:t> </w:t>
      </w:r>
      <w:r>
        <w:rPr>
          <w:rFonts w:ascii="Segoe UI"/>
          <w:color w:val="231F20"/>
        </w:rPr>
        <w:t>decline</w:t>
      </w:r>
      <w:r>
        <w:rPr>
          <w:rFonts w:ascii="Segoe UI"/>
          <w:color w:val="231F20"/>
          <w:spacing w:val="27"/>
          <w:w w:val="99"/>
        </w:rPr>
        <w:t> </w:t>
      </w:r>
      <w:r>
        <w:rPr>
          <w:color w:val="231F20"/>
        </w:rPr>
        <w:t>(-2,100).</w:t>
      </w:r>
      <w:r>
        <w:rPr>
          <w:color w:val="231F20"/>
          <w:spacing w:val="39"/>
        </w:rPr>
        <w:t> </w:t>
      </w:r>
      <w:r>
        <w:rPr>
          <w:color w:val="231F20"/>
        </w:rPr>
        <w:t>Most</w:t>
      </w:r>
      <w:r>
        <w:rPr>
          <w:color w:val="231F20"/>
          <w:spacing w:val="-13"/>
        </w:rPr>
        <w:t> </w:t>
      </w:r>
      <w:r>
        <w:rPr>
          <w:color w:val="231F20"/>
        </w:rPr>
        <w:t>of</w:t>
      </w:r>
      <w:r>
        <w:rPr>
          <w:color w:val="231F20"/>
          <w:spacing w:val="-13"/>
        </w:rPr>
        <w:t> </w:t>
      </w:r>
      <w:r>
        <w:rPr>
          <w:color w:val="231F20"/>
        </w:rPr>
        <w:t>the</w:t>
      </w:r>
      <w:r>
        <w:rPr>
          <w:color w:val="231F20"/>
          <w:spacing w:val="-13"/>
        </w:rPr>
        <w:t> </w:t>
      </w:r>
      <w:r>
        <w:rPr>
          <w:color w:val="231F20"/>
        </w:rPr>
        <w:t>loss</w:t>
      </w:r>
      <w:r>
        <w:rPr>
          <w:color w:val="231F20"/>
          <w:spacing w:val="-13"/>
        </w:rPr>
        <w:t> </w:t>
      </w:r>
      <w:r>
        <w:rPr>
          <w:color w:val="231F20"/>
        </w:rPr>
        <w:t>occurred</w:t>
      </w:r>
      <w:r>
        <w:rPr>
          <w:color w:val="231F20"/>
          <w:spacing w:val="-14"/>
        </w:rPr>
        <w:t> </w:t>
      </w:r>
      <w:r>
        <w:rPr>
          <w:color w:val="231F20"/>
        </w:rPr>
        <w:t>in</w:t>
      </w:r>
      <w:r>
        <w:rPr>
          <w:color w:val="231F20"/>
          <w:spacing w:val="-13"/>
        </w:rPr>
        <w:t> </w:t>
      </w:r>
      <w:r>
        <w:rPr>
          <w:color w:val="231F20"/>
        </w:rPr>
        <w:t>administrative</w:t>
      </w:r>
      <w:r>
        <w:rPr>
          <w:color w:val="231F20"/>
          <w:spacing w:val="-13"/>
        </w:rPr>
        <w:t> </w:t>
      </w:r>
      <w:r>
        <w:rPr>
          <w:color w:val="231F20"/>
        </w:rPr>
        <w:t>and</w:t>
      </w:r>
      <w:r>
        <w:rPr>
          <w:color w:val="231F20"/>
          <w:spacing w:val="-13"/>
        </w:rPr>
        <w:t> </w:t>
      </w:r>
      <w:r>
        <w:rPr>
          <w:color w:val="231F20"/>
        </w:rPr>
        <w:t>support</w:t>
      </w:r>
      <w:r>
        <w:rPr>
          <w:color w:val="231F20"/>
          <w:spacing w:val="-13"/>
        </w:rPr>
        <w:t> </w:t>
      </w:r>
      <w:r>
        <w:rPr>
          <w:color w:val="231F20"/>
        </w:rPr>
        <w:t>services</w:t>
      </w:r>
      <w:r>
        <w:rPr>
          <w:color w:val="231F20"/>
          <w:spacing w:val="-13"/>
        </w:rPr>
        <w:t> </w:t>
      </w:r>
      <w:r>
        <w:rPr>
          <w:color w:val="231F20"/>
        </w:rPr>
        <w:t>(-2,500),</w:t>
      </w:r>
      <w:r>
        <w:rPr>
          <w:color w:val="231F20"/>
          <w:spacing w:val="-14"/>
        </w:rPr>
        <w:t> </w:t>
      </w:r>
      <w:r>
        <w:rPr>
          <w:color w:val="231F20"/>
        </w:rPr>
        <w:t>which</w:t>
      </w:r>
      <w:r>
        <w:rPr>
          <w:color w:val="231F20"/>
          <w:spacing w:val="-13"/>
        </w:rPr>
        <w:t> </w:t>
      </w:r>
      <w:r>
        <w:rPr>
          <w:color w:val="231F20"/>
        </w:rPr>
        <w:t>includes</w:t>
      </w:r>
      <w:r>
        <w:rPr>
          <w:color w:val="231F20"/>
          <w:spacing w:val="-13"/>
        </w:rPr>
        <w:t> </w:t>
      </w:r>
      <w:r>
        <w:rPr>
          <w:color w:val="231F20"/>
        </w:rPr>
        <w:t>activi</w:t>
      </w:r>
      <w:r>
        <w:rPr>
          <w:rFonts w:ascii="Segoe UI"/>
          <w:color w:val="231F20"/>
        </w:rPr>
        <w:t>-</w:t>
      </w:r>
      <w:r>
        <w:rPr>
          <w:rFonts w:ascii="Segoe UI"/>
          <w:color w:val="231F20"/>
          <w:w w:val="99"/>
        </w:rPr>
        <w:t> </w:t>
      </w:r>
      <w:r>
        <w:rPr>
          <w:rFonts w:ascii="Segoe UI"/>
          <w:color w:val="231F20"/>
        </w:rPr>
        <w:t>ties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  <w:spacing w:val="-1"/>
        </w:rPr>
        <w:t>such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as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call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centers,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travel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agencies,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and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janitorial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  <w:spacing w:val="-1"/>
        </w:rPr>
        <w:t>services.</w:t>
      </w:r>
      <w:r>
        <w:rPr>
          <w:rFonts w:ascii="Segoe UI"/>
        </w:rPr>
      </w:r>
    </w:p>
    <w:p>
      <w:pPr>
        <w:spacing w:line="240" w:lineRule="auto" w:before="6"/>
        <w:rPr>
          <w:rFonts w:ascii="Segoe UI" w:hAnsi="Segoe UI" w:cs="Segoe UI" w:eastAsia="Segoe UI"/>
          <w:sz w:val="17"/>
          <w:szCs w:val="17"/>
        </w:rPr>
      </w:pPr>
    </w:p>
    <w:p>
      <w:pPr>
        <w:spacing w:line="253" w:lineRule="exact" w:before="46"/>
        <w:ind w:left="29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pacing w:val="-3"/>
          <w:sz w:val="20"/>
        </w:rPr>
        <w:t>Over-the-Year</w:t>
      </w:r>
      <w:r>
        <w:rPr>
          <w:rFonts w:ascii="Segoe UI"/>
          <w:b/>
          <w:color w:val="231F20"/>
          <w:spacing w:val="-1"/>
          <w:sz w:val="20"/>
        </w:rPr>
        <w:t> Employment</w:t>
      </w:r>
      <w:r>
        <w:rPr>
          <w:rFonts w:ascii="Segoe UI"/>
          <w:b/>
          <w:color w:val="231F20"/>
          <w:sz w:val="20"/>
        </w:rPr>
        <w:t> Changes </w:t>
      </w:r>
      <w:r>
        <w:rPr>
          <w:rFonts w:ascii="Segoe UI"/>
          <w:b/>
          <w:color w:val="231F20"/>
          <w:spacing w:val="-1"/>
          <w:sz w:val="20"/>
        </w:rPr>
        <w:t>by </w:t>
      </w:r>
      <w:r>
        <w:rPr>
          <w:rFonts w:ascii="Segoe UI"/>
          <w:b/>
          <w:color w:val="231F20"/>
          <w:spacing w:val="1"/>
          <w:sz w:val="20"/>
        </w:rPr>
        <w:t>Industry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(Not</w:t>
      </w:r>
      <w:r>
        <w:rPr>
          <w:rFonts w:ascii="Segoe UI"/>
          <w:b/>
          <w:color w:val="231F20"/>
          <w:sz w:val="20"/>
        </w:rPr>
        <w:t> Seasonally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Adjusted)</w:t>
      </w:r>
      <w:r>
        <w:rPr>
          <w:rFonts w:ascii="Segoe UI"/>
          <w:sz w:val="20"/>
        </w:rPr>
      </w:r>
    </w:p>
    <w:p>
      <w:pPr>
        <w:spacing w:line="253" w:lineRule="exact" w:before="0"/>
        <w:ind w:left="30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February 2018 vs February 2019</w:t>
      </w:r>
      <w:r>
        <w:rPr>
          <w:rFonts w:ascii="Segoe UI"/>
          <w:sz w:val="20"/>
        </w:rPr>
      </w:r>
    </w:p>
    <w:p>
      <w:pPr>
        <w:spacing w:line="240" w:lineRule="auto" w:before="3"/>
        <w:rPr>
          <w:rFonts w:ascii="Segoe UI" w:hAnsi="Segoe UI" w:cs="Segoe UI" w:eastAsia="Segoe UI"/>
          <w:sz w:val="14"/>
          <w:szCs w:val="14"/>
        </w:rPr>
      </w:pPr>
    </w:p>
    <w:p>
      <w:pPr>
        <w:spacing w:before="76"/>
        <w:ind w:left="217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65.983917pt;margin-top:-2.670586pt;width:.1pt;height:230.5pt;mso-position-horizontal-relative:page;mso-position-vertical-relative:paragraph;z-index:1696" coordorigin="3320,-53" coordsize="2,4610">
            <v:shape style="position:absolute;left:3320;top:-53;width:2;height:4610" coordorigin="3320,-53" coordsize="0,4610" path="m3320,-53l3320,4556e" filled="false" stroked="true" strokeweight=".493678pt" strokecolor="#d9d9d9">
              <v:path arrowok="t"/>
            </v:shape>
            <w10:wrap type="none"/>
          </v:group>
        </w:pict>
      </w:r>
      <w:r>
        <w:rPr/>
        <w:pict>
          <v:group style="position:absolute;margin-left:201.446472pt;margin-top:-2.917452pt;width:267.95pt;height:231pt;mso-position-horizontal-relative:page;mso-position-vertical-relative:paragraph;z-index:1720" coordorigin="4029,-58" coordsize="5359,4620">
            <v:group style="position:absolute;left:4108;top:-53;width:2;height:4296" coordorigin="4108,-53" coordsize="2,4296">
              <v:shape style="position:absolute;left:4108;top:-53;width:2;height:4296" coordorigin="4108,-53" coordsize="0,4296" path="m4108,4242l4108,-53e" filled="false" stroked="true" strokeweight=".493678pt" strokecolor="#d9d9d9">
                <v:path arrowok="t"/>
              </v:shape>
            </v:group>
            <v:group style="position:absolute;left:4108;top:4452;width:2;height:105" coordorigin="4108,4452" coordsize="2,105">
              <v:shape style="position:absolute;left:4108;top:4452;width:2;height:105" coordorigin="4108,4452" coordsize="0,105" path="m4108,4556l4108,4452e" filled="false" stroked="true" strokeweight=".493678pt" strokecolor="#d9d9d9">
                <v:path arrowok="t"/>
              </v:shape>
            </v:group>
            <v:group style="position:absolute;left:4896;top:-53;width:2;height:4296" coordorigin="4896,-53" coordsize="2,4296">
              <v:shape style="position:absolute;left:4896;top:-53;width:2;height:4296" coordorigin="4896,-53" coordsize="0,4296" path="m4896,4242l4896,-53e" filled="false" stroked="true" strokeweight=".493678pt" strokecolor="#d9d9d9">
                <v:path arrowok="t"/>
              </v:shape>
            </v:group>
            <v:group style="position:absolute;left:4896;top:4452;width:2;height:105" coordorigin="4896,4452" coordsize="2,105">
              <v:shape style="position:absolute;left:4896;top:4452;width:2;height:105" coordorigin="4896,4452" coordsize="0,105" path="m4896,4556l4896,4452e" filled="false" stroked="true" strokeweight=".493678pt" strokecolor="#d9d9d9">
                <v:path arrowok="t"/>
              </v:shape>
            </v:group>
            <v:group style="position:absolute;left:4029;top:4242;width:1654;height:211" coordorigin="4029,4242" coordsize="1654,211">
              <v:shape style="position:absolute;left:4029;top:4242;width:1654;height:211" coordorigin="4029,4242" coordsize="1654,211" path="m5683,4452l4029,4452,4029,4242,5683,4242,5683,4452xe" filled="true" fillcolor="#c00000" stroked="false">
                <v:path arrowok="t"/>
                <v:fill type="solid"/>
              </v:shape>
            </v:group>
            <v:group style="position:absolute;left:5447;top:3823;width:236;height:209" coordorigin="5447,3823" coordsize="236,209">
              <v:shape style="position:absolute;left:5447;top:3823;width:236;height:209" coordorigin="5447,3823" coordsize="236,209" path="m5683,4032l5447,4032,5447,3823,5683,3823,5683,4032xe" filled="true" fillcolor="#c00000" stroked="false">
                <v:path arrowok="t"/>
                <v:fill type="solid"/>
              </v:shape>
            </v:group>
            <v:group style="position:absolute;left:5526;top:3404;width:157;height:209" coordorigin="5526,3404" coordsize="157,209">
              <v:shape style="position:absolute;left:5526;top:3404;width:157;height:209" coordorigin="5526,3404" coordsize="157,209" path="m5683,3613l5526,3613,5526,3404,5683,3404,5683,3613xe" filled="true" fillcolor="#c00000" stroked="false">
                <v:path arrowok="t"/>
                <v:fill type="solid"/>
              </v:shape>
            </v:group>
            <v:group style="position:absolute;left:5526;top:2984;width:157;height:211" coordorigin="5526,2984" coordsize="157,211">
              <v:shape style="position:absolute;left:5526;top:2984;width:157;height:211" coordorigin="5526,2984" coordsize="157,211" path="m5683,3194l5526,3194,5526,2984,5683,2984,5683,3194xe" filled="true" fillcolor="#c00000" stroked="false">
                <v:path arrowok="t"/>
                <v:fill type="solid"/>
              </v:shape>
            </v:group>
            <v:group style="position:absolute;left:5683;top:2565;width:474;height:211" coordorigin="5683,2565" coordsize="474,211">
              <v:shape style="position:absolute;left:5683;top:2565;width:474;height:211" coordorigin="5683,2565" coordsize="474,211" path="m6157,2775l5683,2775,5683,2565,6157,2565,6157,2775xe" filled="true" fillcolor="#c00000" stroked="false">
                <v:path arrowok="t"/>
                <v:fill type="solid"/>
              </v:shape>
            </v:group>
            <v:group style="position:absolute;left:5683;top:2146;width:474;height:211" coordorigin="5683,2146" coordsize="474,211">
              <v:shape style="position:absolute;left:5683;top:2146;width:474;height:211" coordorigin="5683,2146" coordsize="474,211" path="m6157,2356l5683,2356,5683,2146,6157,2146,6157,2356xe" filled="true" fillcolor="#c00000" stroked="false">
                <v:path arrowok="t"/>
                <v:fill type="solid"/>
              </v:shape>
            </v:group>
            <v:group style="position:absolute;left:6471;top:1518;width:2;height:211" coordorigin="6471,1518" coordsize="2,211">
              <v:shape style="position:absolute;left:6471;top:1518;width:2;height:211" coordorigin="6471,1518" coordsize="0,211" path="m6471,1728l6471,1518e" filled="false" stroked="true" strokeweight=".493678pt" strokecolor="#d9d9d9">
                <v:path arrowok="t"/>
              </v:shape>
            </v:group>
            <v:group style="position:absolute;left:6471;top:1936;width:2;height:2620" coordorigin="6471,1936" coordsize="2,2620">
              <v:shape style="position:absolute;left:6471;top:1936;width:2;height:2620" coordorigin="6471,1936" coordsize="0,2620" path="m6471,4556l6471,1936e" filled="false" stroked="true" strokeweight=".493678pt" strokecolor="#d9d9d9">
                <v:path arrowok="t"/>
              </v:shape>
            </v:group>
            <v:group style="position:absolute;left:5683;top:1728;width:1105;height:209" coordorigin="5683,1728" coordsize="1105,209">
              <v:shape style="position:absolute;left:5683;top:1728;width:1105;height:209" coordorigin="5683,1728" coordsize="1105,209" path="m6787,1936l5683,1936,5683,1728,6787,1728,6787,1936xe" filled="true" fillcolor="#c00000" stroked="false">
                <v:path arrowok="t"/>
                <v:fill type="solid"/>
              </v:shape>
            </v:group>
            <v:group style="position:absolute;left:6471;top:1099;width:2;height:210" coordorigin="6471,1099" coordsize="2,210">
              <v:shape style="position:absolute;left:6471;top:1099;width:2;height:210" coordorigin="6471,1099" coordsize="0,210" path="m6471,1309l6471,1099e" filled="false" stroked="true" strokeweight=".493678pt" strokecolor="#d9d9d9">
                <v:path arrowok="t"/>
              </v:shape>
            </v:group>
            <v:group style="position:absolute;left:5683;top:1309;width:1419;height:209" coordorigin="5683,1309" coordsize="1419,209">
              <v:shape style="position:absolute;left:5683;top:1309;width:1419;height:209" coordorigin="5683,1309" coordsize="1419,209" path="m7101,1518l5683,1518,5683,1309,7101,1309,7101,1518xe" filled="true" fillcolor="#c00000" stroked="false">
                <v:path arrowok="t"/>
                <v:fill type="solid"/>
              </v:shape>
            </v:group>
            <v:group style="position:absolute;left:6471;top:680;width:2;height:209" coordorigin="6471,680" coordsize="2,209">
              <v:shape style="position:absolute;left:6471;top:680;width:2;height:209" coordorigin="6471,680" coordsize="0,209" path="m6471,889l6471,680e" filled="false" stroked="true" strokeweight=".493678pt" strokecolor="#d9d9d9">
                <v:path arrowok="t"/>
              </v:shape>
            </v:group>
            <v:group style="position:absolute;left:7259;top:680;width:2;height:209" coordorigin="7259,680" coordsize="2,209">
              <v:shape style="position:absolute;left:7259;top:680;width:2;height:209" coordorigin="7259,680" coordsize="0,209" path="m7259,889l7259,680e" filled="false" stroked="true" strokeweight=".493678pt" strokecolor="#d9d9d9">
                <v:path arrowok="t"/>
              </v:shape>
            </v:group>
            <v:group style="position:absolute;left:7259;top:1099;width:2;height:3458" coordorigin="7259,1099" coordsize="2,3458">
              <v:shape style="position:absolute;left:7259;top:1099;width:2;height:3458" coordorigin="7259,1099" coordsize="0,3458" path="m7259,4556l7259,1099e" filled="false" stroked="true" strokeweight=".493678pt" strokecolor="#d9d9d9">
                <v:path arrowok="t"/>
              </v:shape>
            </v:group>
            <v:group style="position:absolute;left:5683;top:889;width:1814;height:211" coordorigin="5683,889" coordsize="1814,211">
              <v:shape style="position:absolute;left:5683;top:889;width:1814;height:211" coordorigin="5683,889" coordsize="1814,211" path="m7496,1099l5683,1099,5683,889,7496,889,7496,1099xe" filled="true" fillcolor="#c00000" stroked="false">
                <v:path arrowok="t"/>
                <v:fill type="solid"/>
              </v:shape>
            </v:group>
            <v:group style="position:absolute;left:6471;top:261;width:2;height:209" coordorigin="6471,261" coordsize="2,209">
              <v:shape style="position:absolute;left:6471;top:261;width:2;height:209" coordorigin="6471,261" coordsize="0,209" path="m6471,470l6471,261e" filled="false" stroked="true" strokeweight=".493678pt" strokecolor="#d9d9d9">
                <v:path arrowok="t"/>
              </v:shape>
            </v:group>
            <v:group style="position:absolute;left:7259;top:261;width:2;height:209" coordorigin="7259,261" coordsize="2,209">
              <v:shape style="position:absolute;left:7259;top:261;width:2;height:209" coordorigin="7259,261" coordsize="0,209" path="m7259,470l7259,261e" filled="false" stroked="true" strokeweight=".493678pt" strokecolor="#d9d9d9">
                <v:path arrowok="t"/>
              </v:shape>
            </v:group>
            <v:group style="position:absolute;left:8047;top:261;width:2;height:4296" coordorigin="8047,261" coordsize="2,4296">
              <v:shape style="position:absolute;left:8047;top:261;width:2;height:4296" coordorigin="8047,261" coordsize="0,4296" path="m8047,4556l8047,261e" filled="false" stroked="true" strokeweight=".493678pt" strokecolor="#d9d9d9">
                <v:path arrowok="t"/>
              </v:shape>
            </v:group>
            <v:group style="position:absolute;left:5683;top:470;width:2365;height:210" coordorigin="5683,470" coordsize="2365,210">
              <v:shape style="position:absolute;left:5683;top:470;width:2365;height:210" coordorigin="5683,470" coordsize="2365,210" path="m8047,680l5683,680,5683,470,8047,470,8047,680xe" filled="true" fillcolor="#c00000" stroked="false">
                <v:path arrowok="t"/>
                <v:fill type="solid"/>
              </v:shape>
            </v:group>
            <v:group style="position:absolute;left:6471;top:-53;width:2;height:105" coordorigin="6471,-53" coordsize="2,105">
              <v:shape style="position:absolute;left:6471;top:-53;width:2;height:105" coordorigin="6471,-53" coordsize="0,105" path="m6471,51l6471,-53e" filled="false" stroked="true" strokeweight=".493678pt" strokecolor="#d9d9d9">
                <v:path arrowok="t"/>
              </v:shape>
            </v:group>
            <v:group style="position:absolute;left:7259;top:-53;width:2;height:105" coordorigin="7259,-53" coordsize="2,105">
              <v:shape style="position:absolute;left:7259;top:-53;width:2;height:105" coordorigin="7259,-53" coordsize="0,105" path="m7259,51l7259,-53e" filled="false" stroked="true" strokeweight=".493678pt" strokecolor="#d9d9d9">
                <v:path arrowok="t"/>
              </v:shape>
            </v:group>
            <v:group style="position:absolute;left:8047;top:-53;width:2;height:105" coordorigin="8047,-53" coordsize="2,105">
              <v:shape style="position:absolute;left:8047;top:-53;width:2;height:105" coordorigin="8047,-53" coordsize="0,105" path="m8047,51l8047,-53e" filled="false" stroked="true" strokeweight=".493678pt" strokecolor="#d9d9d9">
                <v:path arrowok="t"/>
              </v:shape>
            </v:group>
            <v:group style="position:absolute;left:8836;top:-53;width:2;height:105" coordorigin="8836,-53" coordsize="2,105">
              <v:shape style="position:absolute;left:8836;top:-53;width:2;height:105" coordorigin="8836,-53" coordsize="0,105" path="m8836,51l8836,-53e" filled="false" stroked="true" strokeweight=".493678pt" strokecolor="#d9d9d9">
                <v:path arrowok="t"/>
              </v:shape>
            </v:group>
            <v:group style="position:absolute;left:8836;top:261;width:2;height:4296" coordorigin="8836,261" coordsize="2,4296">
              <v:shape style="position:absolute;left:8836;top:261;width:2;height:4296" coordorigin="8836,261" coordsize="0,4296" path="m8836,4556l8836,261e" filled="false" stroked="true" strokeweight=".493678pt" strokecolor="#d9d9d9">
                <v:path arrowok="t"/>
              </v:shape>
            </v:group>
            <v:group style="position:absolute;left:5683;top:51;width:3705;height:211" coordorigin="5683,51" coordsize="3705,211">
              <v:shape style="position:absolute;left:5683;top:51;width:3705;height:211" coordorigin="5683,51" coordsize="3705,211" path="m9387,261l5683,261,5683,51,9387,51,9387,261xe" filled="true" fillcolor="#c00000" stroked="false">
                <v:path arrowok="t"/>
                <v:fill type="solid"/>
              </v:shape>
            </v:group>
            <v:group style="position:absolute;left:5683;top:-53;width:2;height:4610" coordorigin="5683,-53" coordsize="2,4610">
              <v:shape style="position:absolute;left:5683;top:-53;width:2;height:4610" coordorigin="5683,-53" coordsize="0,4610" path="m5683,4556l5683,-53e" filled="false" stroked="true" strokeweight=".493678pt" strokecolor="#d9d9d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1.197418pt;margin-top:-2.670586pt;width:.1pt;height:230.5pt;mso-position-horizontal-relative:page;mso-position-vertical-relative:paragraph;z-index:1744" coordorigin="9624,-53" coordsize="2,4610">
            <v:shape style="position:absolute;left:9624;top:-53;width:2;height:4610" coordorigin="9624,-53" coordsize="0,4610" path="m9624,-53l9624,4556e" filled="false" stroked="true" strokeweight=".493678pt" strokecolor="#d9d9d9">
              <v:path arrowok="t"/>
            </v:shape>
            <w10:wrap type="none"/>
          </v:group>
        </w:pict>
      </w:r>
      <w:r>
        <w:rPr/>
        <w:pict>
          <v:group style="position:absolute;margin-left:520.609436pt;margin-top:-2.670586pt;width:.1pt;height:230.5pt;mso-position-horizontal-relative:page;mso-position-vertical-relative:paragraph;z-index:1768" coordorigin="10412,-53" coordsize="2,4610">
            <v:shape style="position:absolute;left:10412;top:-53;width:2;height:4610" coordorigin="10412,-53" coordsize="0,4610" path="m10412,-53l10412,4556e" filled="false" stroked="true" strokeweight=".49367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Manufacturing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514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Trade-Transport-Utilities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783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Leisure</w:t>
      </w:r>
      <w:r>
        <w:rPr>
          <w:rFonts w:ascii="Calibri"/>
          <w:color w:val="585858"/>
          <w:spacing w:val="11"/>
          <w:w w:val="135"/>
          <w:sz w:val="12"/>
        </w:rPr>
        <w:t> </w:t>
      </w:r>
      <w:r>
        <w:rPr>
          <w:rFonts w:ascii="Calibri"/>
          <w:color w:val="585858"/>
          <w:w w:val="135"/>
          <w:sz w:val="12"/>
        </w:rPr>
        <w:t>&amp;</w:t>
      </w:r>
      <w:r>
        <w:rPr>
          <w:rFonts w:ascii="Calibri"/>
          <w:color w:val="585858"/>
          <w:spacing w:val="10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Hospitality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869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Education</w:t>
      </w:r>
      <w:r>
        <w:rPr>
          <w:rFonts w:ascii="Calibri"/>
          <w:color w:val="585858"/>
          <w:spacing w:val="10"/>
          <w:w w:val="135"/>
          <w:sz w:val="12"/>
        </w:rPr>
        <w:t> </w:t>
      </w:r>
      <w:r>
        <w:rPr>
          <w:rFonts w:ascii="Calibri"/>
          <w:color w:val="585858"/>
          <w:w w:val="135"/>
          <w:sz w:val="12"/>
        </w:rPr>
        <w:t>&amp;</w:t>
      </w:r>
      <w:r>
        <w:rPr>
          <w:rFonts w:ascii="Calibri"/>
          <w:color w:val="585858"/>
          <w:spacing w:val="7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Health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232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Government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219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Other</w:t>
      </w:r>
      <w:r>
        <w:rPr>
          <w:rFonts w:ascii="Calibri"/>
          <w:color w:val="585858"/>
          <w:spacing w:val="13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Services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93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Financial</w:t>
      </w:r>
      <w:r>
        <w:rPr>
          <w:rFonts w:ascii="Calibri"/>
          <w:color w:val="585858"/>
          <w:spacing w:val="18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Activities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2306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Construction</w:t>
      </w:r>
      <w:r>
        <w:rPr>
          <w:rFonts w:ascii="Calibri"/>
          <w:sz w:val="12"/>
        </w:rPr>
      </w:r>
    </w:p>
    <w:p>
      <w:pPr>
        <w:spacing w:line="240" w:lineRule="auto" w:before="1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2000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Mining</w:t>
      </w:r>
      <w:r>
        <w:rPr>
          <w:rFonts w:ascii="Calibri"/>
          <w:color w:val="585858"/>
          <w:spacing w:val="6"/>
          <w:w w:val="135"/>
          <w:sz w:val="12"/>
        </w:rPr>
        <w:t> </w:t>
      </w:r>
      <w:r>
        <w:rPr>
          <w:rFonts w:ascii="Calibri"/>
          <w:color w:val="585858"/>
          <w:w w:val="135"/>
          <w:sz w:val="12"/>
        </w:rPr>
        <w:t>&amp;</w:t>
      </w:r>
      <w:r>
        <w:rPr>
          <w:rFonts w:ascii="Calibri"/>
          <w:color w:val="585858"/>
          <w:spacing w:val="8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Logging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236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Information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before="76"/>
        <w:ind w:left="1587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Professional</w:t>
      </w:r>
      <w:r>
        <w:rPr>
          <w:rFonts w:ascii="Calibri"/>
          <w:color w:val="585858"/>
          <w:spacing w:val="11"/>
          <w:w w:val="135"/>
          <w:sz w:val="12"/>
        </w:rPr>
        <w:t> </w:t>
      </w:r>
      <w:r>
        <w:rPr>
          <w:rFonts w:ascii="Calibri"/>
          <w:color w:val="585858"/>
          <w:w w:val="135"/>
          <w:sz w:val="12"/>
        </w:rPr>
        <w:t>&amp;</w:t>
      </w:r>
      <w:r>
        <w:rPr>
          <w:rFonts w:ascii="Calibri"/>
          <w:color w:val="585858"/>
          <w:spacing w:val="9"/>
          <w:w w:val="135"/>
          <w:sz w:val="12"/>
        </w:rPr>
        <w:t> </w:t>
      </w:r>
      <w:r>
        <w:rPr>
          <w:rFonts w:ascii="Calibri"/>
          <w:color w:val="585858"/>
          <w:spacing w:val="-1"/>
          <w:w w:val="135"/>
          <w:sz w:val="12"/>
        </w:rPr>
        <w:t>Business</w:t>
      </w:r>
      <w:r>
        <w:rPr>
          <w:rFonts w:ascii="Calibri"/>
          <w:sz w:val="12"/>
        </w:rPr>
      </w:r>
    </w:p>
    <w:p>
      <w:pPr>
        <w:spacing w:line="240" w:lineRule="auto" w:before="10"/>
        <w:rPr>
          <w:rFonts w:ascii="Calibri" w:hAnsi="Calibri" w:cs="Calibri" w:eastAsia="Calibri"/>
          <w:sz w:val="11"/>
          <w:szCs w:val="11"/>
        </w:rPr>
      </w:pPr>
    </w:p>
    <w:p>
      <w:pPr>
        <w:tabs>
          <w:tab w:pos="3889" w:val="left" w:leader="none"/>
          <w:tab w:pos="4677" w:val="left" w:leader="none"/>
          <w:tab w:pos="5621" w:val="left" w:leader="none"/>
          <w:tab w:pos="6284" w:val="left" w:leader="none"/>
          <w:tab w:pos="7072" w:val="left" w:leader="none"/>
          <w:tab w:pos="7860" w:val="left" w:leader="none"/>
          <w:tab w:pos="8648" w:val="left" w:leader="none"/>
          <w:tab w:pos="9436" w:val="left" w:leader="none"/>
          <w:tab w:pos="10225" w:val="left" w:leader="none"/>
        </w:tabs>
        <w:spacing w:before="76"/>
        <w:ind w:left="3101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(3,000)</w:t>
        <w:tab/>
        <w:t>(2,000)</w:t>
        <w:tab/>
        <w:t>(1,000)</w:t>
        <w:tab/>
      </w:r>
      <w:r>
        <w:rPr>
          <w:rFonts w:ascii="Calibri"/>
          <w:color w:val="585858"/>
          <w:w w:val="135"/>
          <w:sz w:val="12"/>
        </w:rPr>
        <w:t>-</w:t>
        <w:tab/>
      </w:r>
      <w:r>
        <w:rPr>
          <w:rFonts w:ascii="Calibri"/>
          <w:color w:val="585858"/>
          <w:spacing w:val="-1"/>
          <w:w w:val="135"/>
          <w:sz w:val="12"/>
        </w:rPr>
        <w:t>1,000</w:t>
        <w:tab/>
        <w:t>2,000</w:t>
        <w:tab/>
        <w:t>3,000</w:t>
        <w:tab/>
        <w:t>4,000</w:t>
        <w:tab/>
        <w:t>5,000</w:t>
        <w:tab/>
        <w:t>6,000</w:t>
      </w:r>
      <w:r>
        <w:rPr>
          <w:rFonts w:ascii="Calibri"/>
          <w:sz w:val="12"/>
        </w:rPr>
      </w:r>
    </w:p>
    <w:p>
      <w:pPr>
        <w:spacing w:after="0"/>
        <w:jc w:val="left"/>
        <w:rPr>
          <w:rFonts w:ascii="Calibri" w:hAnsi="Calibri" w:cs="Calibri" w:eastAsia="Calibri"/>
          <w:sz w:val="12"/>
          <w:szCs w:val="12"/>
        </w:rPr>
        <w:sectPr>
          <w:pgSz w:w="12240" w:h="15840"/>
          <w:pgMar w:header="0" w:footer="673" w:top="2080" w:bottom="880" w:left="0" w:right="0"/>
        </w:sectPr>
      </w:pPr>
    </w:p>
    <w:p>
      <w:pPr>
        <w:spacing w:line="240" w:lineRule="auto" w:before="8"/>
        <w:rPr>
          <w:rFonts w:ascii="Calibri" w:hAnsi="Calibri" w:cs="Calibri" w:eastAsia="Calibri"/>
          <w:sz w:val="12"/>
          <w:szCs w:val="12"/>
        </w:rPr>
      </w:pPr>
    </w:p>
    <w:p>
      <w:pPr>
        <w:pStyle w:val="Heading2"/>
        <w:spacing w:line="342" w:lineRule="exact"/>
        <w:ind w:left="27" w:right="0"/>
        <w:jc w:val="center"/>
        <w:rPr>
          <w:b w:val="0"/>
          <w:bCs w:val="0"/>
        </w:rPr>
      </w:pP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</w:t>
      </w:r>
      <w:r>
        <w:rPr>
          <w:color w:val="D2232A"/>
          <w:spacing w:val="26"/>
        </w:rPr>
        <w:t>t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11"/>
        </w:rPr>
        <w:t>of</w:t>
      </w:r>
      <w:r>
        <w:rPr>
          <w:color w:val="D2232A"/>
          <w:spacing w:val="55"/>
        </w:rPr>
        <w:t> </w:t>
      </w:r>
      <w:r>
        <w:rPr>
          <w:color w:val="D2232A"/>
          <w:spacing w:val="27"/>
        </w:rPr>
        <w:t>Arkansa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49" w:lineRule="exact" w:before="0"/>
        <w:ind w:left="2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Production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Workers-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Hours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and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Earnings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b/>
          <w:bCs/>
          <w:sz w:val="21"/>
          <w:szCs w:val="21"/>
        </w:rPr>
      </w:pPr>
    </w:p>
    <w:p>
      <w:pPr>
        <w:pStyle w:val="BodyText"/>
        <w:spacing w:line="240" w:lineRule="auto"/>
        <w:ind w:left="23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24"/>
          <w:szCs w:val="24"/>
        </w:rPr>
      </w:pPr>
    </w:p>
    <w:tbl>
      <w:tblPr>
        <w:tblW w:w="0" w:type="auto"/>
        <w:jc w:val="left"/>
        <w:tblInd w:w="336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1"/>
        <w:gridCol w:w="911"/>
        <w:gridCol w:w="933"/>
        <w:gridCol w:w="1011"/>
      </w:tblGrid>
      <w:tr>
        <w:trPr>
          <w:trHeight w:val="552" w:hRule="exact"/>
        </w:trPr>
        <w:tc>
          <w:tcPr>
            <w:tcW w:w="2571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3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7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7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3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40.3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3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8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71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18.18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16.71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99" w:hRule="exact"/>
        </w:trPr>
        <w:tc>
          <w:tcPr>
            <w:tcW w:w="2571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54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732.65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750.30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1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688.45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6"/>
        <w:rPr>
          <w:rFonts w:ascii="Segoe UI Semibold" w:hAnsi="Segoe UI Semibold" w:cs="Segoe UI Semibold" w:eastAsia="Segoe UI Semibold"/>
          <w:b/>
          <w:bCs/>
          <w:sz w:val="13"/>
          <w:szCs w:val="13"/>
        </w:rPr>
      </w:pPr>
    </w:p>
    <w:p>
      <w:pPr>
        <w:pStyle w:val="BodyText"/>
        <w:spacing w:line="240" w:lineRule="auto"/>
        <w:ind w:left="2584" w:right="0"/>
        <w:jc w:val="left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7.308998pt;margin-top:28.833605pt;width:540pt;height:105.15pt;mso-position-horizontal-relative:page;mso-position-vertical-relative:paragraph;z-index:-281464" coordorigin="746,577" coordsize="10800,2103">
            <v:group style="position:absolute;left:776;top:607;width:10740;height:2043" coordorigin="776,607" coordsize="10740,2043">
              <v:shape style="position:absolute;left:776;top:607;width:10740;height:2043" coordorigin="776,607" coordsize="10740,2043" path="m776,2649l11516,2649,11516,607,776,607,776,2649xe" filled="false" stroked="true" strokeweight="3.0pt" strokecolor="#999899">
                <v:path arrowok="t"/>
              </v:shape>
            </v:group>
            <v:group style="position:absolute;left:3495;top:1536;width:560;height:2" coordorigin="3495,1536" coordsize="560,2">
              <v:shape style="position:absolute;left:3495;top:1536;width:560;height:2" coordorigin="3495,1536" coordsize="560,0" path="m3495,1536l4055,1536e" filled="false" stroked="true" strokeweight=".523pt" strokecolor="#231f20">
                <v:path arrowok="t"/>
              </v:shape>
            </v:group>
            <v:group style="position:absolute;left:4408;top:1523;width:541;height:2" coordorigin="4408,1523" coordsize="541,2">
              <v:shape style="position:absolute;left:4408;top:1523;width:541;height:2" coordorigin="4408,1523" coordsize="541,0" path="m4408,1523l4949,1523e" filled="false" stroked="true" strokeweight=".523pt" strokecolor="#231f20">
                <v:path arrowok="t"/>
              </v:shape>
              <v:shape style="position:absolute;left:2213;top:952;width:2674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Durable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Goods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299;top:952;width:3114;height:543" type="#_x0000_t202" filled="false" stroked="false">
                <v:textbox inset="0,0,0,0">
                  <w:txbxContent>
                    <w:p>
                      <w:pPr>
                        <w:spacing w:line="212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z w:val="20"/>
                        </w:rPr>
                        <w:t>Nondurable</w:t>
                      </w:r>
                      <w:r>
                        <w:rPr>
                          <w:rFonts w:ascii="Segoe UI"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Goods</w:t>
                      </w:r>
                      <w:r>
                        <w:rPr>
                          <w:rFonts w:ascii="Segoe UI"/>
                          <w:color w:val="231F20"/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Manufacturing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  <w:p>
                      <w:pPr>
                        <w:tabs>
                          <w:tab w:pos="2573" w:val="left" w:leader="none"/>
                        </w:tabs>
                        <w:spacing w:line="238" w:lineRule="exact" w:before="92"/>
                        <w:ind w:left="166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Feb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2"/>
                          <w:position w:val="1"/>
                          <w:sz w:val="18"/>
                          <w:u w:val="single" w:color="231F20"/>
                        </w:rPr>
                        <w:t>Jan</w:t>
                      </w:r>
                      <w:r>
                        <w:rPr>
                          <w:rFonts w:ascii="Segoe UI"/>
                          <w:b/>
                          <w:color w:val="231F20"/>
                          <w:position w:val="1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  <w:u w:val="single" w:color="231F20"/>
                        </w:rPr>
                        <w:t>19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position w:val="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10815;top:1283;width:560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Feb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 18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398;top:1678;width:4045;height:602" type="#_x0000_t202" filled="false" stroked="false">
                <v:textbox inset="0,0,0,0">
                  <w:txbxContent>
                    <w:p>
                      <w:pPr>
                        <w:tabs>
                          <w:tab w:pos="2771" w:val="left" w:leader="none"/>
                          <w:tab w:pos="4044" w:val="right" w:leader="none"/>
                        </w:tabs>
                        <w:spacing w:line="19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39.0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39.3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671" w:val="left" w:leader="none"/>
                          <w:tab w:pos="4044" w:val="right" w:leader="none"/>
                        </w:tabs>
                        <w:spacing w:line="19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Hourly</w:t>
                      </w:r>
                      <w:r>
                        <w:rPr>
                          <w:rFonts w:ascii="Segoe UI"/>
                          <w:color w:val="231F20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16.64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16.56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tabs>
                          <w:tab w:pos="2571" w:val="left" w:leader="none"/>
                          <w:tab w:pos="4044" w:val="right" w:leader="none"/>
                        </w:tabs>
                        <w:spacing w:line="217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color w:val="231F20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Segoe UI"/>
                          <w:color w:val="231F20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pacing w:val="-2"/>
                          <w:sz w:val="20"/>
                        </w:rPr>
                        <w:t>Weekly</w:t>
                      </w:r>
                      <w:r>
                        <w:rPr>
                          <w:rFonts w:ascii="Segoe UI"/>
                          <w:color w:val="231F20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Segoe UI"/>
                          <w:color w:val="231F20"/>
                          <w:sz w:val="20"/>
                        </w:rPr>
                        <w:t>Earnings</w:t>
                        <w:tab/>
                      </w: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648.96</w:t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ab/>
                      </w:r>
                      <w:r>
                        <w:rPr>
                          <w:rFonts w:ascii="Times New Roman"/>
                          <w:color w:val="231F20"/>
                          <w:position w:val="2"/>
                          <w:sz w:val="20"/>
                        </w:rPr>
                        <w:t>650.81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0824;top:1663;width:550;height:580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1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40.5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190" w:lineRule="exact" w:before="0"/>
                        <w:ind w:left="9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15.13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  <w:p>
                      <w:pPr>
                        <w:spacing w:line="206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color w:val="231F20"/>
                          <w:sz w:val="20"/>
                        </w:rPr>
                        <w:t>612.77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19"/>
        </w:rPr>
        <w:t>Durable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6"/>
        </w:rPr>
        <w:t>and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Nondurabl</w:t>
      </w:r>
      <w:r>
        <w:rPr>
          <w:rFonts w:ascii="Segoe UI Semibold"/>
          <w:b/>
          <w:color w:val="D2232A"/>
        </w:rPr>
        <w:t>e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18"/>
        </w:rPr>
        <w:t>Goods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Manufacturin</w:t>
      </w:r>
      <w:r>
        <w:rPr>
          <w:rFonts w:ascii="Segoe UI Semibold"/>
          <w:b/>
          <w:color w:val="D2232A"/>
        </w:rPr>
        <w:t>g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6"/>
          <w:szCs w:val="26"/>
        </w:rPr>
      </w:pPr>
    </w:p>
    <w:tbl>
      <w:tblPr>
        <w:tblW w:w="0" w:type="auto"/>
        <w:jc w:val="left"/>
        <w:tblInd w:w="74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4"/>
        <w:gridCol w:w="911"/>
        <w:gridCol w:w="933"/>
        <w:gridCol w:w="801"/>
      </w:tblGrid>
      <w:tr>
        <w:trPr>
          <w:trHeight w:val="396" w:hRule="exact"/>
        </w:trPr>
        <w:tc>
          <w:tcPr>
            <w:tcW w:w="2544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7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pacing w:val="-1"/>
                <w:sz w:val="18"/>
              </w:rPr>
              <w:t>Jan</w:t>
            </w:r>
            <w:r>
              <w:rPr>
                <w:rFonts w:ascii="Segoe UI"/>
                <w:b/>
                <w:color w:val="231F20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19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8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98" w:hRule="exact"/>
        </w:trPr>
        <w:tc>
          <w:tcPr>
            <w:tcW w:w="2544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64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6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94"/>
              <w:ind w:left="3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41.7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4" w:lineRule="exact" w:before="73"/>
              <w:ind w:left="3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42.9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3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42.2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0" w:hRule="exact"/>
        </w:trPr>
        <w:tc>
          <w:tcPr>
            <w:tcW w:w="2544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Hourly</w:t>
            </w:r>
            <w:r>
              <w:rPr>
                <w:rFonts w:ascii="Segoe UI"/>
                <w:color w:val="231F20"/>
                <w:spacing w:val="-10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19.80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pacing w:val="-2"/>
                <w:sz w:val="20"/>
              </w:rPr>
              <w:t>20.11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18.55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53" w:hRule="exact"/>
        </w:trPr>
        <w:tc>
          <w:tcPr>
            <w:tcW w:w="2544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127" w:right="0"/>
              <w:jc w:val="left"/>
              <w:rPr>
                <w:rFonts w:ascii="Segoe UI" w:hAnsi="Segoe UI" w:cs="Segoe UI" w:eastAsia="Segoe UI"/>
                <w:sz w:val="20"/>
                <w:szCs w:val="20"/>
              </w:rPr>
            </w:pPr>
            <w:r>
              <w:rPr>
                <w:rFonts w:ascii="Segoe UI"/>
                <w:color w:val="231F20"/>
                <w:spacing w:val="-1"/>
                <w:sz w:val="20"/>
              </w:rPr>
              <w:t>Average</w:t>
            </w:r>
            <w:r>
              <w:rPr>
                <w:rFonts w:ascii="Segoe UI"/>
                <w:color w:val="231F20"/>
                <w:spacing w:val="-7"/>
                <w:sz w:val="20"/>
              </w:rPr>
              <w:t> </w:t>
            </w:r>
            <w:r>
              <w:rPr>
                <w:rFonts w:ascii="Segoe UI"/>
                <w:color w:val="231F20"/>
                <w:spacing w:val="-2"/>
                <w:sz w:val="20"/>
              </w:rPr>
              <w:t>Weekly</w:t>
            </w:r>
            <w:r>
              <w:rPr>
                <w:rFonts w:ascii="Segoe UI"/>
                <w:color w:val="231F20"/>
                <w:spacing w:val="-8"/>
                <w:sz w:val="20"/>
              </w:rPr>
              <w:t> </w:t>
            </w:r>
            <w:r>
              <w:rPr>
                <w:rFonts w:ascii="Segoe UI"/>
                <w:color w:val="231F20"/>
                <w:sz w:val="20"/>
              </w:rPr>
              <w:t>Earnings</w:t>
            </w:r>
            <w:r>
              <w:rPr>
                <w:rFonts w:ascii="Segoe UI"/>
                <w:sz w:val="20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18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825.66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3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19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862.72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31F20"/>
                <w:sz w:val="20"/>
              </w:rPr>
              <w:t>782.81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Segoe UI Semibold" w:hAnsi="Segoe UI Semibold" w:cs="Segoe UI Semibold" w:eastAsia="Segoe UI Semibold"/>
          <w:b/>
          <w:bCs/>
          <w:sz w:val="19"/>
          <w:szCs w:val="19"/>
        </w:rPr>
      </w:pPr>
    </w:p>
    <w:p>
      <w:pPr>
        <w:spacing w:after="0" w:line="240" w:lineRule="auto"/>
        <w:rPr>
          <w:rFonts w:ascii="Segoe UI Semibold" w:hAnsi="Segoe UI Semibold" w:cs="Segoe UI Semibold" w:eastAsia="Segoe UI Semibold"/>
          <w:sz w:val="19"/>
          <w:szCs w:val="19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12"/>
          <w:szCs w:val="12"/>
        </w:rPr>
      </w:pPr>
    </w:p>
    <w:p>
      <w:pPr>
        <w:spacing w:line="240" w:lineRule="auto" w:before="7"/>
        <w:rPr>
          <w:rFonts w:ascii="Segoe UI Semibold" w:hAnsi="Segoe UI Semibold" w:cs="Segoe UI Semibold" w:eastAsia="Segoe UI Semibold"/>
          <w:b/>
          <w:bCs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50.0</w:t>
      </w:r>
      <w:r>
        <w:rPr>
          <w:rFonts w:ascii="Calibri"/>
          <w:sz w:val="12"/>
        </w:rPr>
      </w:r>
    </w:p>
    <w:p>
      <w:pPr>
        <w:spacing w:line="253" w:lineRule="exact" w:before="46"/>
        <w:ind w:left="0" w:right="189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Average Weekly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Hours </w:t>
      </w:r>
      <w:r>
        <w:rPr>
          <w:rFonts w:ascii="Segoe UI"/>
          <w:b/>
          <w:color w:val="231F20"/>
          <w:spacing w:val="-2"/>
          <w:sz w:val="20"/>
        </w:rPr>
        <w:t>Worked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Nondurable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Goods</w:t>
      </w:r>
      <w:r>
        <w:rPr>
          <w:rFonts w:ascii="Segoe UI"/>
          <w:b/>
          <w:color w:val="231F20"/>
          <w:spacing w:val="-1"/>
          <w:sz w:val="20"/>
        </w:rPr>
        <w:t> Manufacturing</w:t>
      </w:r>
      <w:r>
        <w:rPr>
          <w:rFonts w:ascii="Segoe UI"/>
          <w:sz w:val="20"/>
        </w:rPr>
      </w:r>
    </w:p>
    <w:p>
      <w:pPr>
        <w:spacing w:line="253" w:lineRule="exact" w:before="0"/>
        <w:ind w:left="-1" w:right="189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0.249275pt;margin-top:18.676367pt;width:436.15pt;height:.1pt;mso-position-horizontal-relative:page;mso-position-vertical-relative:paragraph;z-index:2008" coordorigin="2005,374" coordsize="8723,2">
            <v:shape style="position:absolute;left:2005;top:374;width:8723;height:2" coordorigin="2005,374" coordsize="8723,0" path="m2005,374l10728,374e" filled="false" stroked="true" strokeweight=".362089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February 2017 - February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853" w:space="40"/>
            <w:col w:w="10347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0"/>
        <w:rPr>
          <w:rFonts w:ascii="Segoe UI" w:hAnsi="Segoe UI" w:cs="Segoe UI" w:eastAsia="Segoe UI"/>
          <w:sz w:val="29"/>
          <w:szCs w:val="29"/>
        </w:rPr>
      </w:pPr>
    </w:p>
    <w:p>
      <w:pPr>
        <w:spacing w:before="76"/>
        <w:ind w:left="155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99.587097pt;margin-top:7.644032pt;width:440.6pt;height:76.75pt;mso-position-horizontal-relative:page;mso-position-vertical-relative:paragraph;z-index:1984" coordorigin="1992,153" coordsize="8812,1535">
            <v:group style="position:absolute;left:2005;top:1040;width:8723;height:2" coordorigin="2005,1040" coordsize="8723,2">
              <v:shape style="position:absolute;left:2005;top:1040;width:8723;height:2" coordorigin="2005,1040" coordsize="8723,0" path="m2005,1040l10728,1040e" filled="false" stroked="true" strokeweight=".362089pt" strokecolor="#d9d9d9">
                <v:path arrowok="t"/>
              </v:shape>
            </v:group>
            <v:group style="position:absolute;left:2005;top:157;width:8723;height:2" coordorigin="2005,157" coordsize="8723,2">
              <v:shape style="position:absolute;left:2005;top:157;width:8723;height:2" coordorigin="2005,157" coordsize="8723,0" path="m2005,157l10728,157e" filled="false" stroked="true" strokeweight=".362089pt" strokecolor="#d9d9d9">
                <v:path arrowok="t"/>
              </v:shape>
            </v:group>
            <v:group style="position:absolute;left:2180;top:183;width:8374;height:1486" coordorigin="2180,183" coordsize="8374,1486">
              <v:shape style="position:absolute;left:2180;top:183;width:8374;height:1486" coordorigin="2180,183" coordsize="8374,1486" path="m2180,1607l2240,1610,2300,1613,2360,1616,2380,1617,2399,1618,2479,1622,2519,1624,2539,1625,2614,1639,2652,1649,2670,1653,2743,1667,2779,1669,2797,1668,2869,1647,2925,1604,2979,1544,3033,1473,3069,1423,3086,1397,3104,1372,3139,1323,3192,1255,3244,1200,3261,1183,3314,1131,3366,1082,3418,1037,3471,999,3541,963,3612,947,3630,946,3648,947,3721,963,3794,992,3848,1019,3885,1038,3903,1047,3957,1079,4010,1126,4063,1180,4081,1198,4134,1249,4186,1289,4256,1309,4273,1306,4343,1262,4395,1204,4448,1131,4483,1077,4518,1022,4535,994,4570,939,4605,888,4640,840,4657,815,4692,762,4727,708,4762,653,4779,626,4814,571,4849,519,4884,470,4936,404,4989,352,5006,335,5058,286,5111,241,5163,207,5233,184,5250,183,5268,186,5337,224,5390,299,5425,367,5460,445,5495,529,5512,571,5529,612,5564,692,5599,764,5634,822,5686,877,5755,898,5773,897,5843,878,5897,856,5914,848,5984,828,6001,827,6018,828,6090,850,6144,877,6181,897,6199,907,6253,933,6325,953,6343,954,6361,953,6434,921,6487,879,6541,829,6558,812,6576,796,6628,750,6681,716,6752,701,6771,703,6844,723,6899,747,6935,765,6954,774,7027,802,7103,813,7122,813,7200,805,7239,799,7258,797,7335,788,7355,788,7374,788,7450,802,7524,831,7580,859,7598,869,7617,878,7672,905,7746,931,7809,941,7870,947,7910,948,7929,948,8006,942,8082,926,8139,903,8194,866,8249,820,8285,789,8302,773,8355,731,8408,700,8460,687,8478,687,8548,717,8600,758,8635,788,8652,804,8705,846,8774,880,8792,882,8809,881,8879,844,8931,791,8984,728,9001,706,9053,646,9106,601,9176,580,9193,583,9263,612,9315,651,9368,698,9420,748,9437,765,9455,782,9472,798,9490,814,9507,828,9525,843,9577,892,9629,946,9647,965,9664,983,9716,1037,9769,1086,9821,1127,9875,1155,9951,1172,9989,1174,10008,1173,10027,1172,10045,1171,10064,1169,10083,1167,10102,1166,10121,1164,10140,1163,10159,1162,10178,1163,10238,1168,10299,1176,10358,1185,10437,1198,10456,1201,10476,1205,10495,1208,10514,1211,10534,1214,10553,1217e" filled="false" stroked="true" strokeweight="1.769893pt" strokecolor="#c00000">
                <v:path arrowok="t"/>
              </v:shape>
            </v:group>
            <v:group style="position:absolute;left:2002;top:1051;width:8792;height:2" coordorigin="2002,1051" coordsize="8792,2">
              <v:shape style="position:absolute;left:2002;top:1051;width:8792;height:2" coordorigin="2002,1051" coordsize="8792,0" path="m10794,1051l2002,1051e" filled="false" stroked="true" strokeweight="1pt" strokecolor="#99989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45.0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103"/>
        <w:ind w:left="155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>
          <w:rFonts w:ascii="Calibri"/>
          <w:color w:val="585858"/>
          <w:spacing w:val="-1"/>
          <w:w w:val="135"/>
          <w:sz w:val="12"/>
        </w:rPr>
        <w:t>40.0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103"/>
        <w:ind w:left="155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0.249275pt;margin-top:9.135484pt;width:436.15pt;height:.1pt;mso-position-horizontal-relative:page;mso-position-vertical-relative:paragraph;z-index:1960" coordorigin="2005,183" coordsize="8723,2">
            <v:shape style="position:absolute;left:2005;top:183;width:8723;height:2" coordorigin="2005,183" coordsize="8723,0" path="m2005,183l10728,183e" filled="false" stroked="true" strokeweight=".362089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35.0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2"/>
          <w:szCs w:val="12"/>
        </w:rPr>
      </w:pPr>
    </w:p>
    <w:p>
      <w:pPr>
        <w:spacing w:before="103"/>
        <w:ind w:left="1558" w:right="0" w:firstLine="0"/>
        <w:jc w:val="left"/>
        <w:rPr>
          <w:rFonts w:ascii="Calibri" w:hAnsi="Calibri" w:cs="Calibri" w:eastAsia="Calibri"/>
          <w:sz w:val="12"/>
          <w:szCs w:val="12"/>
        </w:rPr>
      </w:pPr>
      <w:r>
        <w:rPr/>
        <w:pict>
          <v:group style="position:absolute;margin-left:100.249275pt;margin-top:9.146121pt;width:436.15pt;height:.1pt;mso-position-horizontal-relative:page;mso-position-vertical-relative:paragraph;z-index:1936" coordorigin="2005,183" coordsize="8723,2">
            <v:shape style="position:absolute;left:2005;top:183;width:8723;height:2" coordorigin="2005,183" coordsize="8723,0" path="m2005,183l10728,183e" filled="false" stroked="true" strokeweight=".362089pt" strokecolor="#d9d9d9">
              <v:path arrowok="t"/>
            </v:shape>
            <w10:wrap type="none"/>
          </v:group>
        </w:pict>
      </w:r>
      <w:r>
        <w:rPr/>
        <w:pict>
          <v:group style="position:absolute;margin-left:100.249275pt;margin-top:53.381355pt;width:436.15pt;height:.1pt;mso-position-horizontal-relative:page;mso-position-vertical-relative:paragraph;z-index:-281344" coordorigin="2005,1068" coordsize="8723,2">
            <v:shape style="position:absolute;left:2005;top:1068;width:8723;height:2" coordorigin="2005,1068" coordsize="8723,0" path="m2005,1068l10728,1068e" filled="false" stroked="true" strokeweight=".362089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35"/>
          <w:sz w:val="12"/>
        </w:rPr>
        <w:t>30.0</w:t>
      </w:r>
      <w:r>
        <w:rPr>
          <w:rFonts w:ascii="Calibri"/>
          <w:sz w:val="12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14"/>
          <w:szCs w:val="14"/>
        </w:rPr>
      </w:pPr>
    </w:p>
    <w:tbl>
      <w:tblPr>
        <w:tblW w:w="0" w:type="auto"/>
        <w:jc w:val="left"/>
        <w:tblInd w:w="15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"/>
        <w:gridCol w:w="1268"/>
        <w:gridCol w:w="2100"/>
        <w:gridCol w:w="2087"/>
        <w:gridCol w:w="2100"/>
        <w:gridCol w:w="1222"/>
      </w:tblGrid>
      <w:tr>
        <w:trPr>
          <w:trHeight w:val="239" w:hRule="exact"/>
        </w:trPr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55"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25.0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8777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7" w:hRule="exact"/>
        </w:trPr>
        <w:tc>
          <w:tcPr>
            <w:tcW w:w="4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auto"/>
              <w:ind w:left="122" w:right="918" w:hanging="21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w w:val="135"/>
                <w:sz w:val="12"/>
              </w:rPr>
              <w:t>Feb</w:t>
            </w:r>
            <w:r>
              <w:rPr>
                <w:rFonts w:ascii="Calibri"/>
                <w:color w:val="585858"/>
                <w:w w:val="137"/>
                <w:sz w:val="12"/>
              </w:rPr>
              <w:t> </w:t>
            </w: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'17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auto"/>
              <w:ind w:left="920" w:right="919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Aug</w:t>
            </w:r>
            <w:r>
              <w:rPr>
                <w:rFonts w:ascii="Calibri"/>
                <w:color w:val="585858"/>
                <w:spacing w:val="20"/>
                <w:w w:val="137"/>
                <w:sz w:val="12"/>
              </w:rPr>
              <w:t> </w:t>
            </w: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'17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208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auto"/>
              <w:ind w:left="921" w:right="918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w w:val="135"/>
                <w:sz w:val="12"/>
              </w:rPr>
              <w:t>Feb</w:t>
            </w:r>
            <w:r>
              <w:rPr>
                <w:rFonts w:ascii="Calibri"/>
                <w:color w:val="585858"/>
                <w:w w:val="137"/>
                <w:sz w:val="12"/>
              </w:rPr>
              <w:t> </w:t>
            </w: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'18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21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auto"/>
              <w:ind w:left="920" w:right="919"/>
              <w:jc w:val="center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Aug</w:t>
            </w:r>
            <w:r>
              <w:rPr>
                <w:rFonts w:ascii="Calibri"/>
                <w:color w:val="585858"/>
                <w:spacing w:val="20"/>
                <w:w w:val="137"/>
                <w:sz w:val="12"/>
              </w:rPr>
              <w:t> </w:t>
            </w: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'18</w:t>
            </w:r>
            <w:r>
              <w:rPr>
                <w:rFonts w:ascii="Calibri"/>
                <w:sz w:val="12"/>
              </w:rPr>
            </w:r>
          </w:p>
        </w:tc>
        <w:tc>
          <w:tcPr>
            <w:tcW w:w="12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1" w:lineRule="auto"/>
              <w:ind w:left="941" w:right="53" w:hanging="21"/>
              <w:jc w:val="right"/>
              <w:rPr>
                <w:rFonts w:ascii="Calibri" w:hAnsi="Calibri" w:cs="Calibri" w:eastAsia="Calibri"/>
                <w:sz w:val="12"/>
                <w:szCs w:val="12"/>
              </w:rPr>
            </w:pPr>
            <w:r>
              <w:rPr>
                <w:rFonts w:ascii="Calibri"/>
                <w:color w:val="585858"/>
                <w:w w:val="135"/>
                <w:sz w:val="12"/>
              </w:rPr>
              <w:t>Feb</w:t>
            </w:r>
            <w:r>
              <w:rPr>
                <w:rFonts w:ascii="Calibri"/>
                <w:color w:val="585858"/>
                <w:w w:val="137"/>
                <w:sz w:val="12"/>
              </w:rPr>
              <w:t> </w:t>
            </w:r>
            <w:r>
              <w:rPr>
                <w:rFonts w:ascii="Calibri"/>
                <w:color w:val="585858"/>
                <w:spacing w:val="-1"/>
                <w:w w:val="135"/>
                <w:sz w:val="12"/>
              </w:rPr>
              <w:t>'19</w:t>
            </w:r>
            <w:r>
              <w:rPr>
                <w:rFonts w:ascii="Calibri"/>
                <w:sz w:val="12"/>
              </w:rPr>
            </w:r>
          </w:p>
        </w:tc>
      </w:tr>
    </w:tbl>
    <w:p>
      <w:pPr>
        <w:spacing w:after="0" w:line="241" w:lineRule="auto"/>
        <w:jc w:val="right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7"/>
        <w:rPr>
          <w:rFonts w:ascii="Calibri" w:hAnsi="Calibri" w:cs="Calibri" w:eastAsia="Calibri"/>
          <w:sz w:val="11"/>
          <w:szCs w:val="11"/>
        </w:rPr>
      </w:pPr>
    </w:p>
    <w:p>
      <w:pPr>
        <w:pStyle w:val="Heading2"/>
        <w:spacing w:line="353" w:lineRule="exact"/>
        <w:ind w:right="0"/>
        <w:jc w:val="center"/>
        <w:rPr>
          <w:b w:val="0"/>
          <w:bCs w:val="0"/>
        </w:rPr>
      </w:pPr>
      <w:bookmarkStart w:name="_TOC_250002" w:id="1"/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1"/>
      <w:r>
        <w:rPr>
          <w:b w:val="0"/>
        </w:rPr>
      </w:r>
    </w:p>
    <w:p>
      <w:pPr>
        <w:spacing w:line="459" w:lineRule="exact" w:before="0"/>
        <w:ind w:left="1291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Rock-North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7"/>
          <w:sz w:val="36"/>
        </w:rPr>
        <w:t>Little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Rock-Conway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4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46"/>
        <w:ind w:left="1438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Little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Rock-North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Little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Rock-Conway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MSA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=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Faulkner,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Grant,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Lonoke,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2"/>
          <w:sz w:val="20"/>
        </w:rPr>
        <w:t>Perry,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Pulaski,</w:t>
      </w:r>
      <w:r>
        <w:rPr>
          <w:rFonts w:ascii="Segoe UI"/>
          <w:color w:val="231F20"/>
          <w:spacing w:val="-4"/>
          <w:sz w:val="20"/>
        </w:rPr>
        <w:t> </w:t>
      </w:r>
      <w:r>
        <w:rPr>
          <w:rFonts w:ascii="Segoe UI"/>
          <w:color w:val="231F20"/>
          <w:sz w:val="20"/>
        </w:rPr>
        <w:t>&amp;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Saline</w:t>
      </w:r>
      <w:r>
        <w:rPr>
          <w:rFonts w:ascii="Segoe UI"/>
          <w:color w:val="231F20"/>
          <w:spacing w:val="-4"/>
          <w:sz w:val="20"/>
        </w:rPr>
        <w:t> </w:t>
      </w:r>
      <w:r>
        <w:rPr>
          <w:rFonts w:ascii="Segoe UI"/>
          <w:color w:val="231F20"/>
          <w:sz w:val="20"/>
        </w:rPr>
        <w:t>counties.</w:t>
      </w:r>
      <w:r>
        <w:rPr>
          <w:rFonts w:ascii="Segoe UI"/>
          <w:sz w:val="20"/>
        </w:rPr>
      </w:r>
    </w:p>
    <w:p>
      <w:pPr>
        <w:spacing w:line="240" w:lineRule="auto" w:before="6"/>
        <w:rPr>
          <w:rFonts w:ascii="Segoe UI" w:hAnsi="Segoe UI" w:cs="Segoe UI" w:eastAsia="Segoe UI"/>
          <w:sz w:val="24"/>
          <w:szCs w:val="24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91"/>
        <w:gridCol w:w="1022"/>
        <w:gridCol w:w="1284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1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5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355,704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350,889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352,148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3,556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341,940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337,077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338,451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3,489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13,764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2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6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45"/>
                    <w:gridCol w:w="993"/>
                    <w:gridCol w:w="1016"/>
                    <w:gridCol w:w="1100"/>
                    <w:gridCol w:w="1060"/>
                    <w:gridCol w:w="1248"/>
                  </w:tblGrid>
                  <w:tr>
                    <w:trPr>
                      <w:trHeight w:val="739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69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360.5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6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358.7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92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357.5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9"/>
                            <w:szCs w:val="19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1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59"/>
                          <w:ind w:left="18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45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67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67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323.5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2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69.6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39.0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48.1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56.4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56.9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33.3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71.0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35.5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9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321.3</w:t>
      </w:r>
      <w:r>
        <w:rPr>
          <w:rFonts w:ascii="Times New Roman"/>
          <w:sz w:val="18"/>
        </w:rPr>
      </w:r>
    </w:p>
    <w:p>
      <w:pPr>
        <w:spacing w:before="76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320.5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53" w:lineRule="exact" w:before="46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Employed</w:t>
      </w:r>
      <w:r>
        <w:rPr>
          <w:rFonts w:ascii="Segoe UI"/>
          <w:sz w:val="20"/>
        </w:rPr>
      </w:r>
    </w:p>
    <w:p>
      <w:pPr>
        <w:spacing w:line="250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February: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line="95" w:lineRule="exact" w:before="0"/>
        <w:ind w:left="769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345,000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4"/>
          <w:sz w:val="8"/>
        </w:rPr>
      </w:r>
      <w:r>
        <w:rPr>
          <w:rFonts w:ascii="Calibri"/>
          <w:color w:val="585858"/>
          <w:w w:val="114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772" w:right="156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 in </w:t>
      </w:r>
      <w:r>
        <w:rPr>
          <w:rFonts w:ascii="Segoe UI"/>
          <w:b/>
          <w:color w:val="231F20"/>
          <w:spacing w:val="-2"/>
          <w:sz w:val="20"/>
        </w:rPr>
        <w:t>Trade-Transportation-Utilities</w:t>
      </w:r>
      <w:r>
        <w:rPr>
          <w:rFonts w:ascii="Segoe UI"/>
          <w:sz w:val="20"/>
        </w:rPr>
      </w:r>
    </w:p>
    <w:p>
      <w:pPr>
        <w:spacing w:line="253" w:lineRule="exact" w:before="0"/>
        <w:ind w:left="772" w:right="156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February 2016 - February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5850" w:space="545"/>
            <w:col w:w="5845"/>
          </w:cols>
        </w:sectPr>
      </w:pPr>
    </w:p>
    <w:p>
      <w:pPr>
        <w:spacing w:line="240" w:lineRule="auto" w:before="7"/>
        <w:rPr>
          <w:rFonts w:ascii="Segoe UI" w:hAnsi="Segoe UI" w:cs="Segoe UI" w:eastAsia="Segoe UI"/>
          <w:sz w:val="11"/>
          <w:szCs w:val="11"/>
        </w:rPr>
      </w:pPr>
    </w:p>
    <w:p>
      <w:pPr>
        <w:spacing w:line="240" w:lineRule="auto" w:before="4"/>
        <w:rPr>
          <w:rFonts w:ascii="Segoe UI" w:hAnsi="Segoe UI" w:cs="Segoe UI" w:eastAsia="Segoe U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57.69265pt;margin-top:-3.821827pt;width:234.9pt;height:140.5pt;mso-position-horizontal-relative:page;mso-position-vertical-relative:paragraph;z-index:2080" coordorigin="1154,-76" coordsize="4698,2810">
            <v:group style="position:absolute;left:5743;top:2396;width:107;height:2" coordorigin="5743,2396" coordsize="107,2">
              <v:shape style="position:absolute;left:5743;top:2396;width:107;height:2" coordorigin="5743,2396" coordsize="107,0" path="m5743,2396l5849,2396e" filled="false" stroked="true" strokeweight=".238629pt" strokecolor="#d9d9d9">
                <v:path arrowok="t"/>
              </v:shape>
            </v:group>
            <v:group style="position:absolute;left:5316;top:2396;width:214;height:2" coordorigin="5316,2396" coordsize="214,2">
              <v:shape style="position:absolute;left:5316;top:2396;width:214;height:2" coordorigin="5316,2396" coordsize="214,0" path="m5316,2396l5530,2396e" filled="false" stroked="true" strokeweight=".238629pt" strokecolor="#d9d9d9">
                <v:path arrowok="t"/>
              </v:shape>
            </v:group>
            <v:group style="position:absolute;left:5743;top:2062;width:107;height:2" coordorigin="5743,2062" coordsize="107,2">
              <v:shape style="position:absolute;left:5743;top:2062;width:107;height:2" coordorigin="5743,2062" coordsize="107,0" path="m5743,2062l5849,2062e" filled="false" stroked="true" strokeweight=".238629pt" strokecolor="#d9d9d9">
                <v:path arrowok="t"/>
              </v:shape>
            </v:group>
            <v:group style="position:absolute;left:5316;top:2062;width:214;height:2" coordorigin="5316,2062" coordsize="214,2">
              <v:shape style="position:absolute;left:5316;top:2062;width:214;height:2" coordorigin="5316,2062" coordsize="214,0" path="m5316,2062l5530,2062e" filled="false" stroked="true" strokeweight=".238629pt" strokecolor="#d9d9d9">
                <v:path arrowok="t"/>
              </v:shape>
            </v:group>
            <v:group style="position:absolute;left:5743;top:1727;width:107;height:2" coordorigin="5743,1727" coordsize="107,2">
              <v:shape style="position:absolute;left:5743;top:1727;width:107;height:2" coordorigin="5743,1727" coordsize="107,0" path="m5743,1727l5849,1727e" filled="false" stroked="true" strokeweight=".238629pt" strokecolor="#d9d9d9">
                <v:path arrowok="t"/>
              </v:shape>
            </v:group>
            <v:group style="position:absolute;left:5316;top:1727;width:214;height:2" coordorigin="5316,1727" coordsize="214,2">
              <v:shape style="position:absolute;left:5316;top:1727;width:214;height:2" coordorigin="5316,1727" coordsize="214,0" path="m5316,1727l5530,1727e" filled="false" stroked="true" strokeweight=".238629pt" strokecolor="#d9d9d9">
                <v:path arrowok="t"/>
              </v:shape>
            </v:group>
            <v:group style="position:absolute;left:5743;top:1392;width:107;height:2" coordorigin="5743,1392" coordsize="107,2">
              <v:shape style="position:absolute;left:5743;top:1392;width:107;height:2" coordorigin="5743,1392" coordsize="107,0" path="m5743,1392l5849,1392e" filled="false" stroked="true" strokeweight=".238629pt" strokecolor="#d9d9d9">
                <v:path arrowok="t"/>
              </v:shape>
            </v:group>
            <v:group style="position:absolute;left:5316;top:1392;width:214;height:2" coordorigin="5316,1392" coordsize="214,2">
              <v:shape style="position:absolute;left:5316;top:1392;width:214;height:2" coordorigin="5316,1392" coordsize="214,0" path="m5316,1392l5530,1392e" filled="false" stroked="true" strokeweight=".238629pt" strokecolor="#d9d9d9">
                <v:path arrowok="t"/>
              </v:shape>
            </v:group>
            <v:group style="position:absolute;left:5743;top:1057;width:107;height:2" coordorigin="5743,1057" coordsize="107,2">
              <v:shape style="position:absolute;left:5743;top:1057;width:107;height:2" coordorigin="5743,1057" coordsize="107,0" path="m5743,1057l5849,1057e" filled="false" stroked="true" strokeweight=".238629pt" strokecolor="#d9d9d9">
                <v:path arrowok="t"/>
              </v:shape>
            </v:group>
            <v:group style="position:absolute;left:5316;top:1057;width:214;height:2" coordorigin="5316,1057" coordsize="214,2">
              <v:shape style="position:absolute;left:5316;top:1057;width:214;height:2" coordorigin="5316,1057" coordsize="214,0" path="m5316,1057l5530,1057e" filled="false" stroked="true" strokeweight=".238629pt" strokecolor="#d9d9d9">
                <v:path arrowok="t"/>
              </v:shape>
            </v:group>
            <v:group style="position:absolute;left:5743;top:723;width:107;height:2" coordorigin="5743,723" coordsize="107,2">
              <v:shape style="position:absolute;left:5743;top:723;width:107;height:2" coordorigin="5743,723" coordsize="107,0" path="m5743,723l5849,723e" filled="false" stroked="true" strokeweight=".238629pt" strokecolor="#d9d9d9">
                <v:path arrowok="t"/>
              </v:shape>
            </v:group>
            <v:group style="position:absolute;left:5316;top:723;width:214;height:2" coordorigin="5316,723" coordsize="214,2">
              <v:shape style="position:absolute;left:5316;top:723;width:214;height:2" coordorigin="5316,723" coordsize="214,0" path="m5316,723l5530,723e" filled="false" stroked="true" strokeweight=".238629pt" strokecolor="#d9d9d9">
                <v:path arrowok="t"/>
              </v:shape>
            </v:group>
            <v:group style="position:absolute;left:5743;top:388;width:107;height:2" coordorigin="5743,388" coordsize="107,2">
              <v:shape style="position:absolute;left:5743;top:388;width:107;height:2" coordorigin="5743,388" coordsize="107,0" path="m5743,388l5849,388e" filled="false" stroked="true" strokeweight=".238629pt" strokecolor="#d9d9d9">
                <v:path arrowok="t"/>
              </v:shape>
            </v:group>
            <v:group style="position:absolute;left:5316;top:388;width:214;height:2" coordorigin="5316,388" coordsize="214,2">
              <v:shape style="position:absolute;left:5316;top:388;width:214;height:2" coordorigin="5316,388" coordsize="214,0" path="m5316,388l5530,388e" filled="false" stroked="true" strokeweight=".238629pt" strokecolor="#d9d9d9">
                <v:path arrowok="t"/>
              </v:shape>
            </v:group>
            <v:group style="position:absolute;left:5743;top:53;width:107;height:2" coordorigin="5743,53" coordsize="107,2">
              <v:shape style="position:absolute;left:5743;top:53;width:107;height:2" coordorigin="5743,53" coordsize="107,0" path="m5743,53l5849,53e" filled="false" stroked="true" strokeweight=".238629pt" strokecolor="#d9d9d9">
                <v:path arrowok="t"/>
              </v:shape>
            </v:group>
            <v:group style="position:absolute;left:1156;top:53;width:4374;height:2" coordorigin="1156,53" coordsize="4374,2">
              <v:shape style="position:absolute;left:1156;top:53;width:4374;height:2" coordorigin="1156,53" coordsize="4374,0" path="m1156,53l5530,53e" filled="false" stroked="true" strokeweight=".238629pt" strokecolor="#d9d9d9">
                <v:path arrowok="t"/>
              </v:shape>
            </v:group>
            <v:group style="position:absolute;left:5530;top:-76;width:214;height:2808" coordorigin="5530,-76" coordsize="214,2808">
              <v:shape style="position:absolute;left:5530;top:-76;width:214;height:2808" coordorigin="5530,-76" coordsize="214,2808" path="m5743,2731l5530,2731,5530,-76,5743,-76,5743,2731xe" filled="true" fillcolor="#c00000" stroked="false">
                <v:path arrowok="t"/>
                <v:fill type="solid"/>
              </v:shape>
            </v:group>
            <v:group style="position:absolute;left:4890;top:2396;width:213;height:2" coordorigin="4890,2396" coordsize="213,2">
              <v:shape style="position:absolute;left:4890;top:2396;width:213;height:2" coordorigin="4890,2396" coordsize="213,0" path="m4890,2396l5103,2396e" filled="false" stroked="true" strokeweight=".238629pt" strokecolor="#d9d9d9">
                <v:path arrowok="t"/>
              </v:shape>
            </v:group>
            <v:group style="position:absolute;left:4890;top:2062;width:213;height:2" coordorigin="4890,2062" coordsize="213,2">
              <v:shape style="position:absolute;left:4890;top:2062;width:213;height:2" coordorigin="4890,2062" coordsize="213,0" path="m4890,2062l5103,2062e" filled="false" stroked="true" strokeweight=".238629pt" strokecolor="#d9d9d9">
                <v:path arrowok="t"/>
              </v:shape>
            </v:group>
            <v:group style="position:absolute;left:4890;top:1727;width:213;height:2" coordorigin="4890,1727" coordsize="213,2">
              <v:shape style="position:absolute;left:4890;top:1727;width:213;height:2" coordorigin="4890,1727" coordsize="213,0" path="m4890,1727l5103,1727e" filled="false" stroked="true" strokeweight=".238629pt" strokecolor="#d9d9d9">
                <v:path arrowok="t"/>
              </v:shape>
            </v:group>
            <v:group style="position:absolute;left:4890;top:1392;width:213;height:2" coordorigin="4890,1392" coordsize="213,2">
              <v:shape style="position:absolute;left:4890;top:1392;width:213;height:2" coordorigin="4890,1392" coordsize="213,0" path="m4890,1392l5103,1392e" filled="false" stroked="true" strokeweight=".238629pt" strokecolor="#d9d9d9">
                <v:path arrowok="t"/>
              </v:shape>
            </v:group>
            <v:group style="position:absolute;left:4890;top:1057;width:213;height:2" coordorigin="4890,1057" coordsize="213,2">
              <v:shape style="position:absolute;left:4890;top:1057;width:213;height:2" coordorigin="4890,1057" coordsize="213,0" path="m4890,1057l5103,1057e" filled="false" stroked="true" strokeweight=".238629pt" strokecolor="#d9d9d9">
                <v:path arrowok="t"/>
              </v:shape>
            </v:group>
            <v:group style="position:absolute;left:4890;top:723;width:213;height:2" coordorigin="4890,723" coordsize="213,2">
              <v:shape style="position:absolute;left:4890;top:723;width:213;height:2" coordorigin="4890,723" coordsize="213,0" path="m4890,723l5103,723e" filled="false" stroked="true" strokeweight=".238629pt" strokecolor="#d9d9d9">
                <v:path arrowok="t"/>
              </v:shape>
            </v:group>
            <v:group style="position:absolute;left:4890;top:388;width:213;height:2" coordorigin="4890,388" coordsize="213,2">
              <v:shape style="position:absolute;left:4890;top:388;width:213;height:2" coordorigin="4890,388" coordsize="213,0" path="m4890,388l5103,388e" filled="false" stroked="true" strokeweight=".238629pt" strokecolor="#d9d9d9">
                <v:path arrowok="t"/>
              </v:shape>
            </v:group>
            <v:group style="position:absolute;left:5103;top:157;width:214;height:2574" coordorigin="5103,157" coordsize="214,2574">
              <v:shape style="position:absolute;left:5103;top:157;width:214;height:2574" coordorigin="5103,157" coordsize="214,2574" path="m5316,2731l5103,2731,5103,157,5316,157,5316,2731xe" filled="true" fillcolor="#c00000" stroked="false">
                <v:path arrowok="t"/>
                <v:fill type="solid"/>
              </v:shape>
            </v:group>
            <v:group style="position:absolute;left:4463;top:2396;width:214;height:2" coordorigin="4463,2396" coordsize="214,2">
              <v:shape style="position:absolute;left:4463;top:2396;width:214;height:2" coordorigin="4463,2396" coordsize="214,0" path="m4463,2396l4676,2396e" filled="false" stroked="true" strokeweight=".238629pt" strokecolor="#d9d9d9">
                <v:path arrowok="t"/>
              </v:shape>
            </v:group>
            <v:group style="position:absolute;left:4463;top:2062;width:214;height:2" coordorigin="4463,2062" coordsize="214,2">
              <v:shape style="position:absolute;left:4463;top:2062;width:214;height:2" coordorigin="4463,2062" coordsize="214,0" path="m4463,2062l4676,2062e" filled="false" stroked="true" strokeweight=".238629pt" strokecolor="#d9d9d9">
                <v:path arrowok="t"/>
              </v:shape>
            </v:group>
            <v:group style="position:absolute;left:4463;top:1727;width:214;height:2" coordorigin="4463,1727" coordsize="214,2">
              <v:shape style="position:absolute;left:4463;top:1727;width:214;height:2" coordorigin="4463,1727" coordsize="214,0" path="m4463,1727l4676,1727e" filled="false" stroked="true" strokeweight=".238629pt" strokecolor="#d9d9d9">
                <v:path arrowok="t"/>
              </v:shape>
            </v:group>
            <v:group style="position:absolute;left:4463;top:1392;width:214;height:2" coordorigin="4463,1392" coordsize="214,2">
              <v:shape style="position:absolute;left:4463;top:1392;width:214;height:2" coordorigin="4463,1392" coordsize="214,0" path="m4463,1392l4676,1392e" filled="false" stroked="true" strokeweight=".238629pt" strokecolor="#d9d9d9">
                <v:path arrowok="t"/>
              </v:shape>
            </v:group>
            <v:group style="position:absolute;left:4463;top:1057;width:214;height:2" coordorigin="4463,1057" coordsize="214,2">
              <v:shape style="position:absolute;left:4463;top:1057;width:214;height:2" coordorigin="4463,1057" coordsize="214,0" path="m4463,1057l4676,1057e" filled="false" stroked="true" strokeweight=".238629pt" strokecolor="#d9d9d9">
                <v:path arrowok="t"/>
              </v:shape>
            </v:group>
            <v:group style="position:absolute;left:4463;top:723;width:214;height:2" coordorigin="4463,723" coordsize="214,2">
              <v:shape style="position:absolute;left:4463;top:723;width:214;height:2" coordorigin="4463,723" coordsize="214,0" path="m4463,723l4676,723e" filled="false" stroked="true" strokeweight=".238629pt" strokecolor="#d9d9d9">
                <v:path arrowok="t"/>
              </v:shape>
            </v:group>
            <v:group style="position:absolute;left:1156;top:388;width:3521;height:2" coordorigin="1156,388" coordsize="3521,2">
              <v:shape style="position:absolute;left:1156;top:388;width:3521;height:2" coordorigin="1156,388" coordsize="3521,0" path="m1156,388l4676,388e" filled="false" stroked="true" strokeweight=".238629pt" strokecolor="#d9d9d9">
                <v:path arrowok="t"/>
              </v:shape>
            </v:group>
            <v:group style="position:absolute;left:4676;top:252;width:214;height:2479" coordorigin="4676,252" coordsize="214,2479">
              <v:shape style="position:absolute;left:4676;top:252;width:214;height:2479" coordorigin="4676,252" coordsize="214,2479" path="m4890,2731l4676,2731,4676,252,4890,252,4890,2731xe" filled="true" fillcolor="#c00000" stroked="false">
                <v:path arrowok="t"/>
                <v:fill type="solid"/>
              </v:shape>
            </v:group>
            <v:group style="position:absolute;left:4037;top:2396;width:213;height:2" coordorigin="4037,2396" coordsize="213,2">
              <v:shape style="position:absolute;left:4037;top:2396;width:213;height:2" coordorigin="4037,2396" coordsize="213,0" path="m4037,2396l4249,2396e" filled="false" stroked="true" strokeweight=".238629pt" strokecolor="#d9d9d9">
                <v:path arrowok="t"/>
              </v:shape>
            </v:group>
            <v:group style="position:absolute;left:4037;top:2062;width:213;height:2" coordorigin="4037,2062" coordsize="213,2">
              <v:shape style="position:absolute;left:4037;top:2062;width:213;height:2" coordorigin="4037,2062" coordsize="213,0" path="m4037,2062l4249,2062e" filled="false" stroked="true" strokeweight=".238629pt" strokecolor="#d9d9d9">
                <v:path arrowok="t"/>
              </v:shape>
            </v:group>
            <v:group style="position:absolute;left:4037;top:1727;width:213;height:2" coordorigin="4037,1727" coordsize="213,2">
              <v:shape style="position:absolute;left:4037;top:1727;width:213;height:2" coordorigin="4037,1727" coordsize="213,0" path="m4037,1727l4249,1727e" filled="false" stroked="true" strokeweight=".238629pt" strokecolor="#d9d9d9">
                <v:path arrowok="t"/>
              </v:shape>
            </v:group>
            <v:group style="position:absolute;left:4037;top:1392;width:213;height:2" coordorigin="4037,1392" coordsize="213,2">
              <v:shape style="position:absolute;left:4037;top:1392;width:213;height:2" coordorigin="4037,1392" coordsize="213,0" path="m4037,1392l4249,1392e" filled="false" stroked="true" strokeweight=".238629pt" strokecolor="#d9d9d9">
                <v:path arrowok="t"/>
              </v:shape>
            </v:group>
            <v:group style="position:absolute;left:1156;top:1057;width:3094;height:2" coordorigin="1156,1057" coordsize="3094,2">
              <v:shape style="position:absolute;left:1156;top:1057;width:3094;height:2" coordorigin="1156,1057" coordsize="3094,0" path="m1156,1057l4249,1057e" filled="false" stroked="true" strokeweight=".238629pt" strokecolor="#d9d9d9">
                <v:path arrowok="t"/>
              </v:shape>
            </v:group>
            <v:group style="position:absolute;left:1156;top:723;width:3094;height:2" coordorigin="1156,723" coordsize="3094,2">
              <v:shape style="position:absolute;left:1156;top:723;width:3094;height:2" coordorigin="1156,723" coordsize="3094,0" path="m1156,723l4249,723e" filled="false" stroked="true" strokeweight=".238629pt" strokecolor="#d9d9d9">
                <v:path arrowok="t"/>
              </v:shape>
            </v:group>
            <v:group style="position:absolute;left:4249;top:512;width:214;height:2219" coordorigin="4249,512" coordsize="214,2219">
              <v:shape style="position:absolute;left:4249;top:512;width:214;height:2219" coordorigin="4249,512" coordsize="214,2219" path="m4463,2731l4249,2731,4249,512,4463,512,4463,2731xe" filled="true" fillcolor="#c00000" stroked="false">
                <v:path arrowok="t"/>
                <v:fill type="solid"/>
              </v:shape>
            </v:group>
            <v:group style="position:absolute;left:3610;top:2396;width:214;height:2" coordorigin="3610,2396" coordsize="214,2">
              <v:shape style="position:absolute;left:3610;top:2396;width:214;height:2" coordorigin="3610,2396" coordsize="214,0" path="m3610,2396l3823,2396e" filled="false" stroked="true" strokeweight=".238629pt" strokecolor="#d9d9d9">
                <v:path arrowok="t"/>
              </v:shape>
            </v:group>
            <v:group style="position:absolute;left:3610;top:2062;width:214;height:2" coordorigin="3610,2062" coordsize="214,2">
              <v:shape style="position:absolute;left:3610;top:2062;width:214;height:2" coordorigin="3610,2062" coordsize="214,0" path="m3610,2062l3823,2062e" filled="false" stroked="true" strokeweight=".238629pt" strokecolor="#d9d9d9">
                <v:path arrowok="t"/>
              </v:shape>
            </v:group>
            <v:group style="position:absolute;left:3610;top:1727;width:214;height:2" coordorigin="3610,1727" coordsize="214,2">
              <v:shape style="position:absolute;left:3610;top:1727;width:214;height:2" coordorigin="3610,1727" coordsize="214,0" path="m3610,1727l3823,1727e" filled="false" stroked="true" strokeweight=".238629pt" strokecolor="#d9d9d9">
                <v:path arrowok="t"/>
              </v:shape>
            </v:group>
            <v:group style="position:absolute;left:3183;top:1392;width:641;height:2" coordorigin="3183,1392" coordsize="641,2">
              <v:shape style="position:absolute;left:3183;top:1392;width:641;height:2" coordorigin="3183,1392" coordsize="641,0" path="m3183,1392l3823,1392e" filled="false" stroked="true" strokeweight=".238629pt" strokecolor="#d9d9d9">
                <v:path arrowok="t"/>
              </v:shape>
            </v:group>
            <v:group style="position:absolute;left:3823;top:1097;width:214;height:1634" coordorigin="3823,1097" coordsize="214,1634">
              <v:shape style="position:absolute;left:3823;top:1097;width:214;height:1634" coordorigin="3823,1097" coordsize="214,1634" path="m4037,2731l3823,2731,3823,1097,4037,1097,4037,2731xe" filled="true" fillcolor="#c00000" stroked="false">
                <v:path arrowok="t"/>
                <v:fill type="solid"/>
              </v:shape>
            </v:group>
            <v:group style="position:absolute;left:3183;top:2396;width:214;height:2" coordorigin="3183,2396" coordsize="214,2">
              <v:shape style="position:absolute;left:3183;top:2396;width:214;height:2" coordorigin="3183,2396" coordsize="214,0" path="m3183,2396l3396,2396e" filled="false" stroked="true" strokeweight=".238629pt" strokecolor="#d9d9d9">
                <v:path arrowok="t"/>
              </v:shape>
            </v:group>
            <v:group style="position:absolute;left:3183;top:2062;width:214;height:2" coordorigin="3183,2062" coordsize="214,2">
              <v:shape style="position:absolute;left:3183;top:2062;width:214;height:2" coordorigin="3183,2062" coordsize="214,0" path="m3183,2062l3396,2062e" filled="false" stroked="true" strokeweight=".238629pt" strokecolor="#d9d9d9">
                <v:path arrowok="t"/>
              </v:shape>
            </v:group>
            <v:group style="position:absolute;left:3183;top:1727;width:214;height:2" coordorigin="3183,1727" coordsize="214,2">
              <v:shape style="position:absolute;left:3183;top:1727;width:214;height:2" coordorigin="3183,1727" coordsize="214,0" path="m3183,1727l3396,1727e" filled="false" stroked="true" strokeweight=".238629pt" strokecolor="#d9d9d9">
                <v:path arrowok="t"/>
              </v:shape>
            </v:group>
            <v:group style="position:absolute;left:3396;top:1421;width:214;height:1311" coordorigin="3396,1421" coordsize="214,1311">
              <v:shape style="position:absolute;left:3396;top:1421;width:214;height:1311" coordorigin="3396,1421" coordsize="214,1311" path="m3610,2731l3396,2731,3396,1421,3610,1421,3610,2731xe" filled="true" fillcolor="#c00000" stroked="false">
                <v:path arrowok="t"/>
                <v:fill type="solid"/>
              </v:shape>
            </v:group>
            <v:group style="position:absolute;left:2756;top:2396;width:214;height:2" coordorigin="2756,2396" coordsize="214,2">
              <v:shape style="position:absolute;left:2756;top:2396;width:214;height:2" coordorigin="2756,2396" coordsize="214,0" path="m2756,2396l2970,2396e" filled="false" stroked="true" strokeweight=".238629pt" strokecolor="#d9d9d9">
                <v:path arrowok="t"/>
              </v:shape>
            </v:group>
            <v:group style="position:absolute;left:2756;top:2062;width:214;height:2" coordorigin="2756,2062" coordsize="214,2">
              <v:shape style="position:absolute;left:2756;top:2062;width:214;height:2" coordorigin="2756,2062" coordsize="214,0" path="m2756,2062l2970,2062e" filled="false" stroked="true" strokeweight=".238629pt" strokecolor="#d9d9d9">
                <v:path arrowok="t"/>
              </v:shape>
            </v:group>
            <v:group style="position:absolute;left:2756;top:1727;width:214;height:2" coordorigin="2756,1727" coordsize="214,2">
              <v:shape style="position:absolute;left:2756;top:1727;width:214;height:2" coordorigin="2756,1727" coordsize="214,0" path="m2756,1727l2970,1727e" filled="false" stroked="true" strokeweight=".238629pt" strokecolor="#d9d9d9">
                <v:path arrowok="t"/>
              </v:shape>
            </v:group>
            <v:group style="position:absolute;left:2756;top:1392;width:214;height:2" coordorigin="2756,1392" coordsize="214,2">
              <v:shape style="position:absolute;left:2756;top:1392;width:214;height:2" coordorigin="2756,1392" coordsize="214,0" path="m2756,1392l2970,1392e" filled="false" stroked="true" strokeweight=".238629pt" strokecolor="#d9d9d9">
                <v:path arrowok="t"/>
              </v:shape>
            </v:group>
            <v:group style="position:absolute;left:2970;top:1347;width:213;height:1384" coordorigin="2970,1347" coordsize="213,1384">
              <v:shape style="position:absolute;left:2970;top:1347;width:213;height:1384" coordorigin="2970,1347" coordsize="213,1384" path="m3183,2731l2970,2731,2970,1347,3183,1347,3183,2731xe" filled="true" fillcolor="#c00000" stroked="false">
                <v:path arrowok="t"/>
                <v:fill type="solid"/>
              </v:shape>
            </v:group>
            <v:group style="position:absolute;left:2329;top:2396;width:214;height:2" coordorigin="2329,2396" coordsize="214,2">
              <v:shape style="position:absolute;left:2329;top:2396;width:214;height:2" coordorigin="2329,2396" coordsize="214,0" path="m2329,2396l2543,2396e" filled="false" stroked="true" strokeweight=".238629pt" strokecolor="#d9d9d9">
                <v:path arrowok="t"/>
              </v:shape>
            </v:group>
            <v:group style="position:absolute;left:2329;top:2062;width:214;height:2" coordorigin="2329,2062" coordsize="214,2">
              <v:shape style="position:absolute;left:2329;top:2062;width:214;height:2" coordorigin="2329,2062" coordsize="214,0" path="m2329,2062l2543,2062e" filled="false" stroked="true" strokeweight=".238629pt" strokecolor="#d9d9d9">
                <v:path arrowok="t"/>
              </v:shape>
            </v:group>
            <v:group style="position:absolute;left:2329;top:1727;width:214;height:2" coordorigin="2329,1727" coordsize="214,2">
              <v:shape style="position:absolute;left:2329;top:1727;width:214;height:2" coordorigin="2329,1727" coordsize="214,0" path="m2329,1727l2543,1727e" filled="false" stroked="true" strokeweight=".238629pt" strokecolor="#d9d9d9">
                <v:path arrowok="t"/>
              </v:shape>
            </v:group>
            <v:group style="position:absolute;left:1156;top:1392;width:1387;height:2" coordorigin="1156,1392" coordsize="1387,2">
              <v:shape style="position:absolute;left:1156;top:1392;width:1387;height:2" coordorigin="1156,1392" coordsize="1387,0" path="m1156,1392l2543,1392e" filled="false" stroked="true" strokeweight=".238629pt" strokecolor="#d9d9d9">
                <v:path arrowok="t"/>
              </v:shape>
            </v:group>
            <v:group style="position:absolute;left:2543;top:1138;width:214;height:1593" coordorigin="2543,1138" coordsize="214,1593">
              <v:shape style="position:absolute;left:2543;top:1138;width:214;height:1593" coordorigin="2543,1138" coordsize="214,1593" path="m2756,2731l2543,2731,2543,1138,2756,1138,2756,2731xe" filled="true" fillcolor="#c00000" stroked="false">
                <v:path arrowok="t"/>
                <v:fill type="solid"/>
              </v:shape>
            </v:group>
            <v:group style="position:absolute;left:1903;top:2396;width:213;height:2" coordorigin="1903,2396" coordsize="213,2">
              <v:shape style="position:absolute;left:1903;top:2396;width:213;height:2" coordorigin="1903,2396" coordsize="213,0" path="m1903,2396l2116,2396e" filled="false" stroked="true" strokeweight=".238629pt" strokecolor="#d9d9d9">
                <v:path arrowok="t"/>
              </v:shape>
            </v:group>
            <v:group style="position:absolute;left:1903;top:2062;width:213;height:2" coordorigin="1903,2062" coordsize="213,2">
              <v:shape style="position:absolute;left:1903;top:2062;width:213;height:2" coordorigin="1903,2062" coordsize="213,0" path="m1903,2062l2116,2062e" filled="false" stroked="true" strokeweight=".238629pt" strokecolor="#d9d9d9">
                <v:path arrowok="t"/>
              </v:shape>
            </v:group>
            <v:group style="position:absolute;left:1903;top:1727;width:213;height:2" coordorigin="1903,1727" coordsize="213,2">
              <v:shape style="position:absolute;left:1903;top:1727;width:213;height:2" coordorigin="1903,1727" coordsize="213,0" path="m1903,1727l2116,1727e" filled="false" stroked="true" strokeweight=".238629pt" strokecolor="#d9d9d9">
                <v:path arrowok="t"/>
              </v:shape>
            </v:group>
            <v:group style="position:absolute;left:2116;top:1410;width:214;height:1321" coordorigin="2116,1410" coordsize="214,1321">
              <v:shape style="position:absolute;left:2116;top:1410;width:214;height:1321" coordorigin="2116,1410" coordsize="214,1321" path="m2329,2731l2116,2731,2116,1410,2329,1410,2329,2731xe" filled="true" fillcolor="#c00000" stroked="false">
                <v:path arrowok="t"/>
                <v:fill type="solid"/>
              </v:shape>
            </v:group>
            <v:group style="position:absolute;left:1476;top:2396;width:214;height:2" coordorigin="1476,2396" coordsize="214,2">
              <v:shape style="position:absolute;left:1476;top:2396;width:214;height:2" coordorigin="1476,2396" coordsize="214,0" path="m1476,2396l1690,2396e" filled="false" stroked="true" strokeweight=".238629pt" strokecolor="#d9d9d9">
                <v:path arrowok="t"/>
              </v:shape>
            </v:group>
            <v:group style="position:absolute;left:1476;top:2062;width:214;height:2" coordorigin="1476,2062" coordsize="214,2">
              <v:shape style="position:absolute;left:1476;top:2062;width:214;height:2" coordorigin="1476,2062" coordsize="214,0" path="m1476,2062l1690,2062e" filled="false" stroked="true" strokeweight=".238629pt" strokecolor="#d9d9d9">
                <v:path arrowok="t"/>
              </v:shape>
            </v:group>
            <v:group style="position:absolute;left:1476;top:1727;width:214;height:2" coordorigin="1476,1727" coordsize="214,2">
              <v:shape style="position:absolute;left:1476;top:1727;width:214;height:2" coordorigin="1476,1727" coordsize="214,0" path="m1476,1727l1690,1727e" filled="false" stroked="true" strokeweight=".238629pt" strokecolor="#d9d9d9">
                <v:path arrowok="t"/>
              </v:shape>
            </v:group>
            <v:group style="position:absolute;left:1690;top:1689;width:214;height:1042" coordorigin="1690,1689" coordsize="214,1042">
              <v:shape style="position:absolute;left:1690;top:1689;width:214;height:1042" coordorigin="1690,1689" coordsize="214,1042" path="m1903,2731l1690,2731,1690,1689,1903,1689,1903,2731xe" filled="true" fillcolor="#c00000" stroked="false">
                <v:path arrowok="t"/>
                <v:fill type="solid"/>
              </v:shape>
            </v:group>
            <v:group style="position:absolute;left:1156;top:2396;width:107;height:2" coordorigin="1156,2396" coordsize="107,2">
              <v:shape style="position:absolute;left:1156;top:2396;width:107;height:2" coordorigin="1156,2396" coordsize="107,0" path="m1156,2396l1263,2396e" filled="false" stroked="true" strokeweight=".238629pt" strokecolor="#d9d9d9">
                <v:path arrowok="t"/>
              </v:shape>
            </v:group>
            <v:group style="position:absolute;left:1156;top:2062;width:107;height:2" coordorigin="1156,2062" coordsize="107,2">
              <v:shape style="position:absolute;left:1156;top:2062;width:107;height:2" coordorigin="1156,2062" coordsize="107,0" path="m1156,2062l1263,2062e" filled="false" stroked="true" strokeweight=".238629pt" strokecolor="#d9d9d9">
                <v:path arrowok="t"/>
              </v:shape>
            </v:group>
            <v:group style="position:absolute;left:1156;top:1727;width:107;height:2" coordorigin="1156,1727" coordsize="107,2">
              <v:shape style="position:absolute;left:1156;top:1727;width:107;height:2" coordorigin="1156,1727" coordsize="107,0" path="m1156,1727l1263,1727e" filled="false" stroked="true" strokeweight=".238629pt" strokecolor="#d9d9d9">
                <v:path arrowok="t"/>
              </v:shape>
            </v:group>
            <v:group style="position:absolute;left:1263;top:1396;width:214;height:1335" coordorigin="1263,1396" coordsize="214,1335">
              <v:shape style="position:absolute;left:1263;top:1396;width:214;height:1335" coordorigin="1263,1396" coordsize="214,1335" path="m1476,2731l1263,2731,1263,1396,1476,1396,1476,2731xe" filled="true" fillcolor="#c00000" stroked="false">
                <v:path arrowok="t"/>
                <v:fill type="solid"/>
              </v:shape>
            </v:group>
            <v:group style="position:absolute;left:1156;top:2731;width:4694;height:2" coordorigin="1156,2731" coordsize="4694,2">
              <v:shape style="position:absolute;left:1156;top:2731;width:4694;height:2" coordorigin="1156,2731" coordsize="4694,0" path="m1156,2731l5849,2731e" filled="false" stroked="true" strokeweight=".238629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5"/>
          <w:sz w:val="8"/>
        </w:rPr>
        <w:t>340,000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5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335,000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11"/>
        <w:rPr>
          <w:rFonts w:ascii="Calibri" w:hAnsi="Calibri" w:cs="Calibri" w:eastAsia="Calibri"/>
          <w:sz w:val="5"/>
          <w:szCs w:val="5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337.28302pt;margin-top:-5.201465pt;width:235pt;height:83.8pt;mso-position-horizontal-relative:page;mso-position-vertical-relative:paragraph;z-index:2104" coordorigin="6746,-104" coordsize="4700,1676">
            <v:group style="position:absolute;left:6748;top:1258;width:4695;height:2" coordorigin="6748,1258" coordsize="4695,2">
              <v:shape style="position:absolute;left:6748;top:1258;width:4695;height:2" coordorigin="6748,1258" coordsize="4695,0" path="m6748,1258l11443,1258e" filled="false" stroked="true" strokeweight=".238629pt" strokecolor="#d9d9d9">
                <v:path arrowok="t"/>
              </v:shape>
            </v:group>
            <v:group style="position:absolute;left:6748;top:656;width:4695;height:2" coordorigin="6748,656" coordsize="4695,2">
              <v:shape style="position:absolute;left:6748;top:656;width:4695;height:2" coordorigin="6748,656" coordsize="4695,0" path="m6748,656l11443,656e" filled="false" stroked="true" strokeweight=".238629pt" strokecolor="#d9d9d9">
                <v:path arrowok="t"/>
              </v:shape>
            </v:group>
            <v:group style="position:absolute;left:6748;top:54;width:4695;height:2" coordorigin="6748,54" coordsize="4695,2">
              <v:shape style="position:absolute;left:6748;top:54;width:4695;height:2" coordorigin="6748,54" coordsize="4695,0" path="m6748,54l11443,54e" filled="false" stroked="true" strokeweight=".238629pt" strokecolor="#d9d9d9">
                <v:path arrowok="t"/>
              </v:shape>
            </v:group>
            <v:group style="position:absolute;left:6812;top:-92;width:4566;height:1652" coordorigin="6812,-92" coordsize="4566,1652">
              <v:shape style="position:absolute;left:6812;top:-92;width:4566;height:1652" coordorigin="6812,-92" coordsize="4566,1652" path="m6812,1559l6823,1542,6835,1523,6846,1504,6858,1484,6869,1464,6904,1411,6954,1376,6970,1380,6985,1388,7001,1401,7017,1414,7032,1426,7048,1435,7064,1439,7082,1437,7101,1431,7119,1422,7137,1411,7155,1400,7173,1389,7190,1380,7205,1371,7220,1360,7235,1347,7249,1335,7264,1324,7278,1316,7293,1311,7307,1312,7351,1376,7380,1447,7390,1471,7418,1532,7445,1559,7454,1556,7492,1491,7520,1417,7530,1392,7558,1334,7576,1321,7585,1323,7628,1381,7637,1396,7645,1411,7686,1450,7694,1446,7722,1391,7743,1333,7763,1263,7782,1181,7795,1121,7808,1058,7820,991,7833,920,7846,837,7858,742,7871,641,7884,536,7890,483,7903,379,7916,280,7928,191,7941,114,7954,54,7980,-9,8020,-67,8060,-92,8067,-90,8092,4,8105,110,8112,172,8118,239,8124,310,8131,384,8137,461,8144,538,8150,617,8157,695,8163,771,8169,846,8176,917,8182,984,8188,1047,8201,1155,8213,1227,8234,1305,8260,1372,8288,1426,8320,1479,8368,1533,8424,1556,8459,1559,8477,1557,8496,1551,8514,1543,8532,1532,8550,1521,8568,1510,8623,1483,8694,1449,8712,1440,8731,1430,8749,1419,8767,1408,8785,1397,8803,1388,8821,1382,8839,1379,8853,1382,8867,1390,8881,1401,8894,1414,8908,1427,8921,1438,8935,1446,8948,1448,8961,1445,8996,1385,9020,1318,9036,1270,9044,1247,9067,1184,9101,1138,9113,1140,9157,1189,9168,1206,9178,1222,9189,1237,9199,1249,9209,1256,9220,1259,9230,1255,9278,1213,9317,1156,9348,1081,9368,1002,9381,936,9393,863,9406,786,9419,707,9425,669,9438,594,9451,524,9463,464,9480,401,9503,336,9532,269,9569,212,9582,205,9588,207,9609,265,9622,351,9635,465,9641,530,9647,599,9654,671,9660,746,9666,822,9673,898,9679,973,9686,1047,9692,1118,9698,1186,9705,1249,9717,1359,9730,1439,9778,1489,9843,1501,9855,1500,9902,1440,9925,1395,9937,1374,9948,1354,9959,1338,9971,1325,9982,1319,9994,1320,10041,1372,10052,1391,10064,1408,10075,1423,10087,1434,10098,1440,10109,1439,10147,1384,10175,1314,10185,1290,10213,1228,10243,1200,10255,1203,10299,1257,10310,1274,10320,1290,10331,1303,10341,1314,10352,1319,10362,1319,10401,1269,10429,1206,10438,1183,10448,1161,10475,1101,10522,1049,10593,1019,10609,1017,10626,1020,10642,1028,10657,1039,10673,1052,10687,1064,10702,1075,10716,1082,10730,1083,10744,1078,10789,1027,10820,975,10850,908,10874,825,10888,754,10901,671,10915,581,10928,487,10935,440,10941,393,10954,301,10967,216,10980,140,10992,78,11012,18,11052,-48,11105,-86,11113,-84,11135,-25,11148,48,11162,138,11175,239,11188,346,11195,400,11201,453,11214,555,11227,646,11240,722,11261,791,11293,800,11313,797,11333,791,11352,785,11367,780,11378,777e" filled="false" stroked="true" strokeweight="1.174341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5"/>
          <w:sz w:val="8"/>
        </w:rPr>
        <w:t>72,000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6"/>
            <w:col w:w="6603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2"/>
          <w:szCs w:val="12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330,000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5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325,000</w:t>
      </w:r>
      <w:r>
        <w:rPr>
          <w:rFonts w:ascii="Calibri"/>
          <w:sz w:val="8"/>
        </w:rPr>
      </w:r>
    </w:p>
    <w:p>
      <w:pPr>
        <w:spacing w:line="240" w:lineRule="auto" w:before="5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71,000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6"/>
            <w:col w:w="6603"/>
          </w:cols>
        </w:sectPr>
      </w:pPr>
    </w:p>
    <w:p>
      <w:pPr>
        <w:spacing w:line="240" w:lineRule="auto" w:before="7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320,000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70,000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6"/>
            <w:col w:w="6603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8"/>
          <w:szCs w:val="8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315,000</w:t>
      </w:r>
      <w:r>
        <w:rPr>
          <w:rFonts w:ascii="Calibri"/>
          <w:sz w:val="8"/>
        </w:rPr>
      </w:r>
    </w:p>
    <w:p>
      <w:pPr>
        <w:spacing w:line="240" w:lineRule="auto" w:before="7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310,000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tabs>
          <w:tab w:pos="5805" w:val="left" w:leader="none"/>
        </w:tabs>
        <w:spacing w:before="52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69,000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5"/>
          <w:sz w:val="8"/>
        </w:rPr>
      </w:r>
      <w:r>
        <w:rPr>
          <w:rFonts w:ascii="Calibri"/>
          <w:color w:val="585858"/>
          <w:w w:val="115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1071" w:space="4566"/>
            <w:col w:w="6603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1"/>
        <w:rPr>
          <w:rFonts w:ascii="Calibri" w:hAnsi="Calibri" w:cs="Calibri" w:eastAsia="Calibri"/>
          <w:sz w:val="5"/>
          <w:szCs w:val="5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305,000</w:t>
      </w:r>
      <w:r>
        <w:rPr>
          <w:rFonts w:ascii="Calibri"/>
          <w:sz w:val="8"/>
        </w:rPr>
      </w:r>
    </w:p>
    <w:p>
      <w:pPr>
        <w:spacing w:line="240" w:lineRule="auto" w:before="7"/>
        <w:rPr>
          <w:rFonts w:ascii="Calibri" w:hAnsi="Calibri" w:cs="Calibri" w:eastAsia="Calibri"/>
          <w:sz w:val="12"/>
          <w:szCs w:val="12"/>
        </w:rPr>
      </w:pPr>
    </w:p>
    <w:p>
      <w:pPr>
        <w:spacing w:after="0" w:line="240" w:lineRule="auto"/>
        <w:rPr>
          <w:rFonts w:ascii="Calibri" w:hAnsi="Calibri" w:cs="Calibri" w:eastAsia="Calibri"/>
          <w:sz w:val="12"/>
          <w:szCs w:val="1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300,000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line="240" w:lineRule="auto" w:before="4"/>
        <w:rPr>
          <w:rFonts w:ascii="Calibri" w:hAnsi="Calibri" w:cs="Calibri" w:eastAsia="Calibri"/>
          <w:sz w:val="7"/>
          <w:szCs w:val="7"/>
        </w:rPr>
      </w:pPr>
    </w:p>
    <w:p>
      <w:pPr>
        <w:tabs>
          <w:tab w:pos="628" w:val="left" w:leader="none"/>
          <w:tab w:pos="1055" w:val="left" w:leader="none"/>
          <w:tab w:pos="1482" w:val="left" w:leader="none"/>
          <w:tab w:pos="1908" w:val="left" w:leader="none"/>
          <w:tab w:pos="2335" w:val="left" w:leader="none"/>
          <w:tab w:pos="2762" w:val="left" w:leader="none"/>
          <w:tab w:pos="3188" w:val="left" w:leader="none"/>
          <w:tab w:pos="3615" w:val="left" w:leader="none"/>
          <w:tab w:pos="4042" w:val="left" w:leader="none"/>
          <w:tab w:pos="4468" w:val="left" w:leader="none"/>
        </w:tabs>
        <w:spacing w:before="0"/>
        <w:ind w:left="202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'09</w:t>
        <w:tab/>
        <w:t>'10</w:t>
        <w:tab/>
        <w:t>'11</w:t>
        <w:tab/>
        <w:t>'12</w:t>
        <w:tab/>
        <w:t>'13</w:t>
        <w:tab/>
        <w:t>'14</w:t>
        <w:tab/>
        <w:t>'15</w:t>
        <w:tab/>
        <w:t>'16</w:t>
        <w:tab/>
        <w:t>'17</w:t>
        <w:tab/>
        <w:t>'18</w:t>
        <w:tab/>
      </w:r>
      <w:r>
        <w:rPr>
          <w:rFonts w:ascii="Calibri"/>
          <w:color w:val="585858"/>
          <w:spacing w:val="-1"/>
          <w:w w:val="115"/>
          <w:sz w:val="8"/>
        </w:rPr>
        <w:t>'19</w:t>
      </w:r>
      <w:r>
        <w:rPr>
          <w:rFonts w:ascii="Calibri"/>
          <w:sz w:val="8"/>
        </w:rPr>
      </w: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tabs>
          <w:tab w:pos="5709" w:val="left" w:leader="none"/>
        </w:tabs>
        <w:spacing w:before="0"/>
        <w:ind w:left="673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68,000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6"/>
          <w:sz w:val="8"/>
        </w:rPr>
        <w:t> </w:t>
      </w:r>
      <w:r>
        <w:rPr>
          <w:rFonts w:ascii="Calibri"/>
          <w:color w:val="585858"/>
          <w:spacing w:val="-6"/>
          <w:w w:val="115"/>
          <w:sz w:val="8"/>
        </w:rPr>
      </w:r>
      <w:r>
        <w:rPr>
          <w:rFonts w:ascii="Calibri"/>
          <w:color w:val="585858"/>
          <w:w w:val="115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tabs>
          <w:tab w:pos="1700" w:val="left" w:leader="none"/>
          <w:tab w:pos="2465" w:val="left" w:leader="none"/>
          <w:tab w:pos="3222" w:val="left" w:leader="none"/>
          <w:tab w:pos="3988" w:val="left" w:leader="none"/>
          <w:tab w:pos="4745" w:val="left" w:leader="none"/>
          <w:tab w:pos="5510" w:val="left" w:leader="none"/>
        </w:tabs>
        <w:spacing w:before="5"/>
        <w:ind w:left="943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w w:val="115"/>
          <w:sz w:val="8"/>
        </w:rPr>
        <w:t>Feb</w:t>
      </w:r>
      <w:r>
        <w:rPr>
          <w:rFonts w:ascii="Calibri"/>
          <w:color w:val="585858"/>
          <w:spacing w:val="-2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'16</w:t>
        <w:tab/>
        <w:t>Aug</w:t>
      </w:r>
      <w:r>
        <w:rPr>
          <w:rFonts w:ascii="Calibri"/>
          <w:color w:val="585858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'16</w:t>
        <w:tab/>
      </w:r>
      <w:r>
        <w:rPr>
          <w:rFonts w:ascii="Calibri"/>
          <w:color w:val="585858"/>
          <w:w w:val="115"/>
          <w:sz w:val="8"/>
        </w:rPr>
        <w:t>Feb</w:t>
      </w:r>
      <w:r>
        <w:rPr>
          <w:rFonts w:ascii="Calibri"/>
          <w:color w:val="585858"/>
          <w:spacing w:val="-1"/>
          <w:w w:val="115"/>
          <w:sz w:val="8"/>
        </w:rPr>
        <w:t> '17</w:t>
        <w:tab/>
        <w:t>Aug '17</w:t>
        <w:tab/>
      </w:r>
      <w:r>
        <w:rPr>
          <w:rFonts w:ascii="Calibri"/>
          <w:color w:val="585858"/>
          <w:w w:val="115"/>
          <w:sz w:val="8"/>
        </w:rPr>
        <w:t>Feb</w:t>
      </w:r>
      <w:r>
        <w:rPr>
          <w:rFonts w:ascii="Calibri"/>
          <w:color w:val="585858"/>
          <w:spacing w:val="-1"/>
          <w:w w:val="115"/>
          <w:sz w:val="8"/>
        </w:rPr>
        <w:t> '18</w:t>
        <w:tab/>
        <w:t>Aug</w:t>
      </w:r>
      <w:r>
        <w:rPr>
          <w:rFonts w:ascii="Calibri"/>
          <w:color w:val="585858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'18</w:t>
        <w:tab/>
      </w:r>
      <w:r>
        <w:rPr>
          <w:rFonts w:ascii="Calibri"/>
          <w:color w:val="585858"/>
          <w:w w:val="115"/>
          <w:sz w:val="8"/>
        </w:rPr>
        <w:t>Feb</w:t>
      </w:r>
      <w:r>
        <w:rPr>
          <w:rFonts w:ascii="Calibri"/>
          <w:color w:val="585858"/>
          <w:spacing w:val="-2"/>
          <w:w w:val="115"/>
          <w:sz w:val="8"/>
        </w:rPr>
        <w:t> </w:t>
      </w:r>
      <w:r>
        <w:rPr>
          <w:rFonts w:ascii="Calibri"/>
          <w:color w:val="585858"/>
          <w:spacing w:val="-1"/>
          <w:w w:val="115"/>
          <w:sz w:val="8"/>
        </w:rPr>
        <w:t>'19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3" w:equalWidth="0">
            <w:col w:w="1071" w:space="40"/>
            <w:col w:w="4583" w:space="40"/>
            <w:col w:w="6506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10"/>
          <w:szCs w:val="10"/>
        </w:rPr>
      </w:pPr>
    </w:p>
    <w:p>
      <w:pPr>
        <w:pStyle w:val="Heading2"/>
        <w:spacing w:line="358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65" w:lineRule="exact" w:before="0"/>
        <w:ind w:left="1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9"/>
          <w:sz w:val="36"/>
        </w:rPr>
        <w:t>Fayetteville-Springdale-Rogers</w:t>
      </w:r>
      <w:r>
        <w:rPr>
          <w:rFonts w:ascii="Segoe UI"/>
          <w:b/>
          <w:color w:val="231F20"/>
          <w:spacing w:val="33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2"/>
          <w:szCs w:val="12"/>
        </w:rPr>
      </w:pPr>
    </w:p>
    <w:p>
      <w:pPr>
        <w:spacing w:line="240" w:lineRule="exact" w:before="70"/>
        <w:ind w:left="4613" w:right="1868" w:hanging="2743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The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Fayetteville-Springdale-Rogers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MSA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=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Benton,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Madison,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&amp;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Washington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z w:val="20"/>
        </w:rPr>
        <w:t>counties</w:t>
      </w:r>
      <w:r>
        <w:rPr>
          <w:rFonts w:ascii="Segoe UI"/>
          <w:color w:val="231F20"/>
          <w:spacing w:val="-7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Arkansas</w:t>
      </w:r>
      <w:r>
        <w:rPr>
          <w:rFonts w:ascii="Segoe UI"/>
          <w:color w:val="231F20"/>
          <w:spacing w:val="41"/>
          <w:w w:val="99"/>
          <w:sz w:val="20"/>
        </w:rPr>
        <w:t> </w:t>
      </w:r>
      <w:r>
        <w:rPr>
          <w:rFonts w:ascii="Segoe UI"/>
          <w:color w:val="231F20"/>
          <w:sz w:val="20"/>
        </w:rPr>
        <w:t>and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McDonald</w:t>
      </w:r>
      <w:r>
        <w:rPr>
          <w:rFonts w:ascii="Segoe UI"/>
          <w:color w:val="231F20"/>
          <w:spacing w:val="-6"/>
          <w:sz w:val="20"/>
        </w:rPr>
        <w:t> </w:t>
      </w:r>
      <w:r>
        <w:rPr>
          <w:rFonts w:ascii="Segoe UI"/>
          <w:color w:val="231F20"/>
          <w:sz w:val="20"/>
        </w:rPr>
        <w:t>county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pacing w:val="-1"/>
          <w:sz w:val="20"/>
        </w:rPr>
        <w:t>in</w:t>
      </w:r>
      <w:r>
        <w:rPr>
          <w:rFonts w:ascii="Segoe UI"/>
          <w:color w:val="231F20"/>
          <w:spacing w:val="-5"/>
          <w:sz w:val="20"/>
        </w:rPr>
        <w:t> </w:t>
      </w:r>
      <w:r>
        <w:rPr>
          <w:rFonts w:ascii="Segoe UI"/>
          <w:color w:val="231F20"/>
          <w:sz w:val="20"/>
        </w:rPr>
        <w:t>Missouri.</w:t>
      </w:r>
      <w:r>
        <w:rPr>
          <w:rFonts w:ascii="Segoe UI"/>
          <w:sz w:val="20"/>
        </w:rPr>
      </w:r>
    </w:p>
    <w:p>
      <w:pPr>
        <w:spacing w:line="240" w:lineRule="auto" w:before="7"/>
        <w:rPr>
          <w:rFonts w:ascii="Segoe UI" w:hAnsi="Segoe UI" w:cs="Segoe UI" w:eastAsia="Segoe UI"/>
          <w:sz w:val="12"/>
          <w:szCs w:val="12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91"/>
        <w:gridCol w:w="1026"/>
        <w:gridCol w:w="1280"/>
      </w:tblGrid>
      <w:tr>
        <w:trPr>
          <w:trHeight w:val="340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2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277,676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271,419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273,736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3,940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268,933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262,689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265,223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2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3,710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3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1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7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45"/>
                    <w:gridCol w:w="993"/>
                    <w:gridCol w:w="1016"/>
                    <w:gridCol w:w="1100"/>
                    <w:gridCol w:w="1068"/>
                    <w:gridCol w:w="1240"/>
                  </w:tblGrid>
                  <w:tr>
                    <w:trPr>
                      <w:trHeight w:val="739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69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37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6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92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51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257.0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3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5"/>
                          <w:ind w:left="17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22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30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3"/>
                            <w:sz w:val="18"/>
                          </w:rPr>
                          <w:t>11.3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67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67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3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218.7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3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56.2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8.1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49.7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25.3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25.5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38.1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35.9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36.7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16.1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15.1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99899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19.0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6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99899"/>
                          <w:right w:val="single" w:sz="24" w:space="0" w:color="999899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right="102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214.6</w:t>
      </w:r>
      <w:r>
        <w:rPr>
          <w:rFonts w:ascii="Times New Roman"/>
          <w:sz w:val="18"/>
        </w:rPr>
      </w:r>
    </w:p>
    <w:p>
      <w:pPr>
        <w:spacing w:before="76"/>
        <w:ind w:left="55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216.1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55"/>
          <w:sz w:val="9"/>
        </w:rPr>
        <w:t>260,000</w:t>
      </w:r>
      <w:r>
        <w:rPr>
          <w:rFonts w:ascii="Calibri"/>
          <w:sz w:val="9"/>
        </w:rPr>
      </w:r>
    </w:p>
    <w:p>
      <w:pPr>
        <w:spacing w:line="253" w:lineRule="exact" w:before="46"/>
        <w:ind w:left="2229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sz w:val="20"/>
        </w:rPr>
      </w:r>
    </w:p>
    <w:p>
      <w:pPr>
        <w:spacing w:line="253" w:lineRule="exact" w:before="0"/>
        <w:ind w:left="2256" w:right="0" w:firstLine="0"/>
        <w:jc w:val="left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February: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1999 - 2019</w:t>
      </w:r>
      <w:r>
        <w:rPr>
          <w:rFonts w:ascii="Segoe UI"/>
          <w:sz w:val="20"/>
        </w:rPr>
      </w:r>
    </w:p>
    <w:p>
      <w:pPr>
        <w:spacing w:after="0" w:line="253" w:lineRule="exact"/>
        <w:jc w:val="left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693" w:space="182"/>
            <w:col w:w="9365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4"/>
        <w:rPr>
          <w:rFonts w:ascii="Segoe UI" w:hAnsi="Segoe UI" w:cs="Segoe UI" w:eastAsia="Segoe UI"/>
          <w:sz w:val="20"/>
          <w:szCs w:val="20"/>
        </w:rPr>
      </w:pPr>
    </w:p>
    <w:p>
      <w:pPr>
        <w:spacing w:before="87"/>
        <w:ind w:left="222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141.070969pt;margin-top:-29.877224pt;width:361.55pt;height:147.25pt;mso-position-horizontal-relative:page;mso-position-vertical-relative:paragraph;z-index:2176" coordorigin="2821,-598" coordsize="7231,2945">
            <v:group style="position:absolute;left:9963;top:1612;width:87;height:2" coordorigin="9963,1612" coordsize="87,2">
              <v:shape style="position:absolute;left:9963;top:1612;width:87;height:2" coordorigin="9963,1612" coordsize="87,0" path="m9963,1612l10049,1612e" filled="false" stroked="true" strokeweight=".290422pt" strokecolor="#d9d9d9">
                <v:path arrowok="t"/>
              </v:shape>
            </v:group>
            <v:group style="position:absolute;left:9619;top:1612;width:173;height:2" coordorigin="9619,1612" coordsize="173,2">
              <v:shape style="position:absolute;left:9619;top:1612;width:173;height:2" coordorigin="9619,1612" coordsize="173,0" path="m9619,1612l9791,1612e" filled="false" stroked="true" strokeweight=".290422pt" strokecolor="#d9d9d9">
                <v:path arrowok="t"/>
              </v:shape>
            </v:group>
            <v:group style="position:absolute;left:9963;top:878;width:87;height:2" coordorigin="9963,878" coordsize="87,2">
              <v:shape style="position:absolute;left:9963;top:878;width:87;height:2" coordorigin="9963,878" coordsize="87,0" path="m9963,878l10049,878e" filled="false" stroked="true" strokeweight=".290422pt" strokecolor="#d9d9d9">
                <v:path arrowok="t"/>
              </v:shape>
            </v:group>
            <v:group style="position:absolute;left:9619;top:878;width:173;height:2" coordorigin="9619,878" coordsize="173,2">
              <v:shape style="position:absolute;left:9619;top:878;width:173;height:2" coordorigin="9619,878" coordsize="173,0" path="m9619,878l9791,878e" filled="false" stroked="true" strokeweight=".290422pt" strokecolor="#d9d9d9">
                <v:path arrowok="t"/>
              </v:shape>
            </v:group>
            <v:group style="position:absolute;left:9963;top:145;width:87;height:2" coordorigin="9963,145" coordsize="87,2">
              <v:shape style="position:absolute;left:9963;top:145;width:87;height:2" coordorigin="9963,145" coordsize="87,0" path="m9963,145l10049,145e" filled="false" stroked="true" strokeweight=".290422pt" strokecolor="#d9d9d9">
                <v:path arrowok="t"/>
              </v:shape>
            </v:group>
            <v:group style="position:absolute;left:9619;top:145;width:173;height:2" coordorigin="9619,145" coordsize="173,2">
              <v:shape style="position:absolute;left:9619;top:145;width:173;height:2" coordorigin="9619,145" coordsize="173,0" path="m9619,145l9791,145e" filled="false" stroked="true" strokeweight=".290422pt" strokecolor="#d9d9d9">
                <v:path arrowok="t"/>
              </v:shape>
            </v:group>
            <v:group style="position:absolute;left:2824;top:-588;width:7225;height:2" coordorigin="2824,-588" coordsize="7225,2">
              <v:shape style="position:absolute;left:2824;top:-588;width:7225;height:2" coordorigin="2824,-588" coordsize="7225,0" path="m2824,-588l10049,-588e" filled="false" stroked="true" strokeweight=".290422pt" strokecolor="#d9d9d9">
                <v:path arrowok="t"/>
              </v:shape>
            </v:group>
            <v:group style="position:absolute;left:9791;top:-598;width:173;height:2942" coordorigin="9791,-598" coordsize="173,2942">
              <v:shape style="position:absolute;left:9791;top:-598;width:173;height:2942" coordorigin="9791,-598" coordsize="173,2942" path="m9963,2344l9791,2344,9791,-598,9963,-598,9963,2344xe" filled="true" fillcolor="#c00000" stroked="false">
                <v:path arrowok="t"/>
                <v:fill type="solid"/>
              </v:shape>
            </v:group>
            <v:group style="position:absolute;left:9274;top:1612;width:173;height:2" coordorigin="9274,1612" coordsize="173,2">
              <v:shape style="position:absolute;left:9274;top:1612;width:173;height:2" coordorigin="9274,1612" coordsize="173,0" path="m9274,1612l9446,1612e" filled="false" stroked="true" strokeweight=".290422pt" strokecolor="#d9d9d9">
                <v:path arrowok="t"/>
              </v:shape>
            </v:group>
            <v:group style="position:absolute;left:9274;top:878;width:173;height:2" coordorigin="9274,878" coordsize="173,2">
              <v:shape style="position:absolute;left:9274;top:878;width:173;height:2" coordorigin="9274,878" coordsize="173,0" path="m9274,878l9446,878e" filled="false" stroked="true" strokeweight=".290422pt" strokecolor="#d9d9d9">
                <v:path arrowok="t"/>
              </v:shape>
            </v:group>
            <v:group style="position:absolute;left:9274;top:145;width:173;height:2" coordorigin="9274,145" coordsize="173,2">
              <v:shape style="position:absolute;left:9274;top:145;width:173;height:2" coordorigin="9274,145" coordsize="173,0" path="m9274,145l9446,145e" filled="false" stroked="true" strokeweight=".290422pt" strokecolor="#d9d9d9">
                <v:path arrowok="t"/>
              </v:shape>
            </v:group>
            <v:group style="position:absolute;left:9446;top:-533;width:173;height:2878" coordorigin="9446,-533" coordsize="173,2878">
              <v:shape style="position:absolute;left:9446;top:-533;width:173;height:2878" coordorigin="9446,-533" coordsize="173,2878" path="m9619,2344l9446,2344,9446,-533,9619,-533,9619,2344xe" filled="true" fillcolor="#c00000" stroked="false">
                <v:path arrowok="t"/>
                <v:fill type="solid"/>
              </v:shape>
            </v:group>
            <v:group style="position:absolute;left:8932;top:1612;width:173;height:2" coordorigin="8932,1612" coordsize="173,2">
              <v:shape style="position:absolute;left:8932;top:1612;width:173;height:2" coordorigin="8932,1612" coordsize="173,0" path="m8932,1612l9104,1612e" filled="false" stroked="true" strokeweight=".290422pt" strokecolor="#d9d9d9">
                <v:path arrowok="t"/>
              </v:shape>
            </v:group>
            <v:group style="position:absolute;left:8932;top:878;width:173;height:2" coordorigin="8932,878" coordsize="173,2">
              <v:shape style="position:absolute;left:8932;top:878;width:173;height:2" coordorigin="8932,878" coordsize="173,0" path="m8932,878l9104,878e" filled="false" stroked="true" strokeweight=".290422pt" strokecolor="#d9d9d9">
                <v:path arrowok="t"/>
              </v:shape>
            </v:group>
            <v:group style="position:absolute;left:8932;top:145;width:173;height:2" coordorigin="8932,145" coordsize="173,2">
              <v:shape style="position:absolute;left:8932;top:145;width:173;height:2" coordorigin="8932,145" coordsize="173,0" path="m8932,145l9104,145e" filled="false" stroked="true" strokeweight=".290422pt" strokecolor="#d9d9d9">
                <v:path arrowok="t"/>
              </v:shape>
            </v:group>
            <v:group style="position:absolute;left:9104;top:-410;width:171;height:2755" coordorigin="9104,-410" coordsize="171,2755">
              <v:shape style="position:absolute;left:9104;top:-410;width:171;height:2755" coordorigin="9104,-410" coordsize="171,2755" path="m9274,2344l9104,2344,9104,-410,9274,-410,9274,2344xe" filled="true" fillcolor="#c00000" stroked="false">
                <v:path arrowok="t"/>
                <v:fill type="solid"/>
              </v:shape>
            </v:group>
            <v:group style="position:absolute;left:8587;top:1612;width:173;height:2" coordorigin="8587,1612" coordsize="173,2">
              <v:shape style="position:absolute;left:8587;top:1612;width:173;height:2" coordorigin="8587,1612" coordsize="173,0" path="m8587,1612l8759,1612e" filled="false" stroked="true" strokeweight=".290422pt" strokecolor="#d9d9d9">
                <v:path arrowok="t"/>
              </v:shape>
            </v:group>
            <v:group style="position:absolute;left:8587;top:878;width:173;height:2" coordorigin="8587,878" coordsize="173,2">
              <v:shape style="position:absolute;left:8587;top:878;width:173;height:2" coordorigin="8587,878" coordsize="173,0" path="m8587,878l8759,878e" filled="false" stroked="true" strokeweight=".290422pt" strokecolor="#d9d9d9">
                <v:path arrowok="t"/>
              </v:shape>
            </v:group>
            <v:group style="position:absolute;left:8587;top:145;width:173;height:2" coordorigin="8587,145" coordsize="173,2">
              <v:shape style="position:absolute;left:8587;top:145;width:173;height:2" coordorigin="8587,145" coordsize="173,0" path="m8587,145l8759,145e" filled="false" stroked="true" strokeweight=".290422pt" strokecolor="#d9d9d9">
                <v:path arrowok="t"/>
              </v:shape>
            </v:group>
            <v:group style="position:absolute;left:8759;top:-249;width:173;height:2594" coordorigin="8759,-249" coordsize="173,2594">
              <v:shape style="position:absolute;left:8759;top:-249;width:173;height:2594" coordorigin="8759,-249" coordsize="173,2594" path="m8932,2344l8759,2344,8759,-249,8932,-249,8932,2344xe" filled="true" fillcolor="#c00000" stroked="false">
                <v:path arrowok="t"/>
                <v:fill type="solid"/>
              </v:shape>
            </v:group>
            <v:group style="position:absolute;left:8243;top:1612;width:173;height:2" coordorigin="8243,1612" coordsize="173,2">
              <v:shape style="position:absolute;left:8243;top:1612;width:173;height:2" coordorigin="8243,1612" coordsize="173,0" path="m8243,1612l8415,1612e" filled="false" stroked="true" strokeweight=".290422pt" strokecolor="#d9d9d9">
                <v:path arrowok="t"/>
              </v:shape>
            </v:group>
            <v:group style="position:absolute;left:8243;top:878;width:173;height:2" coordorigin="8243,878" coordsize="173,2">
              <v:shape style="position:absolute;left:8243;top:878;width:173;height:2" coordorigin="8243,878" coordsize="173,0" path="m8243,878l8415,878e" filled="false" stroked="true" strokeweight=".290422pt" strokecolor="#d9d9d9">
                <v:path arrowok="t"/>
              </v:shape>
            </v:group>
            <v:group style="position:absolute;left:2824;top:145;width:5591;height:2" coordorigin="2824,145" coordsize="5591,2">
              <v:shape style="position:absolute;left:2824;top:145;width:5591;height:2" coordorigin="2824,145" coordsize="5591,0" path="m2824,145l8415,145e" filled="false" stroked="true" strokeweight=".290422pt" strokecolor="#d9d9d9">
                <v:path arrowok="t"/>
              </v:shape>
            </v:group>
            <v:group style="position:absolute;left:8415;top:-51;width:173;height:2396" coordorigin="8415,-51" coordsize="173,2396">
              <v:shape style="position:absolute;left:8415;top:-51;width:173;height:2396" coordorigin="8415,-51" coordsize="173,2396" path="m8587,2344l8415,2344,8415,-51,8587,-51,8587,2344xe" filled="true" fillcolor="#c00000" stroked="false">
                <v:path arrowok="t"/>
                <v:fill type="solid"/>
              </v:shape>
            </v:group>
            <v:group style="position:absolute;left:7899;top:1612;width:173;height:2" coordorigin="7899,1612" coordsize="173,2">
              <v:shape style="position:absolute;left:7899;top:1612;width:173;height:2" coordorigin="7899,1612" coordsize="173,0" path="m7899,1612l8071,1612e" filled="false" stroked="true" strokeweight=".290422pt" strokecolor="#d9d9d9">
                <v:path arrowok="t"/>
              </v:shape>
            </v:group>
            <v:group style="position:absolute;left:7899;top:878;width:173;height:2" coordorigin="7899,878" coordsize="173,2">
              <v:shape style="position:absolute;left:7899;top:878;width:173;height:2" coordorigin="7899,878" coordsize="173,0" path="m7899,878l8071,878e" filled="false" stroked="true" strokeweight=".290422pt" strokecolor="#d9d9d9">
                <v:path arrowok="t"/>
              </v:shape>
            </v:group>
            <v:group style="position:absolute;left:8071;top:159;width:173;height:2185" coordorigin="8071,159" coordsize="173,2185">
              <v:shape style="position:absolute;left:8071;top:159;width:173;height:2185" coordorigin="8071,159" coordsize="173,2185" path="m8243,2344l8071,2344,8071,159,8243,159,8243,2344xe" filled="true" fillcolor="#c00000" stroked="false">
                <v:path arrowok="t"/>
                <v:fill type="solid"/>
              </v:shape>
            </v:group>
            <v:group style="position:absolute;left:7555;top:1612;width:173;height:2" coordorigin="7555,1612" coordsize="173,2">
              <v:shape style="position:absolute;left:7555;top:1612;width:173;height:2" coordorigin="7555,1612" coordsize="173,0" path="m7555,1612l7727,1612e" filled="false" stroked="true" strokeweight=".290422pt" strokecolor="#d9d9d9">
                <v:path arrowok="t"/>
              </v:shape>
            </v:group>
            <v:group style="position:absolute;left:7555;top:878;width:173;height:2" coordorigin="7555,878" coordsize="173,2">
              <v:shape style="position:absolute;left:7555;top:878;width:173;height:2" coordorigin="7555,878" coordsize="173,0" path="m7555,878l7727,878e" filled="false" stroked="true" strokeweight=".290422pt" strokecolor="#d9d9d9">
                <v:path arrowok="t"/>
              </v:shape>
            </v:group>
            <v:group style="position:absolute;left:7727;top:292;width:173;height:2053" coordorigin="7727,292" coordsize="173,2053">
              <v:shape style="position:absolute;left:7727;top:292;width:173;height:2053" coordorigin="7727,292" coordsize="173,2053" path="m7899,2344l7727,2344,7727,292,7899,292,7899,2344xe" filled="true" fillcolor="#c00000" stroked="false">
                <v:path arrowok="t"/>
                <v:fill type="solid"/>
              </v:shape>
            </v:group>
            <v:group style="position:absolute;left:7210;top:1612;width:173;height:2" coordorigin="7210,1612" coordsize="173,2">
              <v:shape style="position:absolute;left:7210;top:1612;width:173;height:2" coordorigin="7210,1612" coordsize="173,0" path="m7210,1612l7383,1612e" filled="false" stroked="true" strokeweight=".290422pt" strokecolor="#d9d9d9">
                <v:path arrowok="t"/>
              </v:shape>
            </v:group>
            <v:group style="position:absolute;left:7210;top:878;width:173;height:2" coordorigin="7210,878" coordsize="173,2">
              <v:shape style="position:absolute;left:7210;top:878;width:173;height:2" coordorigin="7210,878" coordsize="173,0" path="m7210,878l7383,878e" filled="false" stroked="true" strokeweight=".290422pt" strokecolor="#d9d9d9">
                <v:path arrowok="t"/>
              </v:shape>
            </v:group>
            <v:group style="position:absolute;left:7383;top:400;width:173;height:1945" coordorigin="7383,400" coordsize="173,1945">
              <v:shape style="position:absolute;left:7383;top:400;width:173;height:1945" coordorigin="7383,400" coordsize="173,1945" path="m7555,2344l7383,2344,7383,400,7555,400,7555,2344xe" filled="true" fillcolor="#c00000" stroked="false">
                <v:path arrowok="t"/>
                <v:fill type="solid"/>
              </v:shape>
            </v:group>
            <v:group style="position:absolute;left:6866;top:1612;width:173;height:2" coordorigin="6866,1612" coordsize="173,2">
              <v:shape style="position:absolute;left:6866;top:1612;width:173;height:2" coordorigin="6866,1612" coordsize="173,0" path="m6866,1612l7038,1612e" filled="false" stroked="true" strokeweight=".290422pt" strokecolor="#d9d9d9">
                <v:path arrowok="t"/>
              </v:shape>
            </v:group>
            <v:group style="position:absolute;left:6866;top:878;width:173;height:2" coordorigin="6866,878" coordsize="173,2">
              <v:shape style="position:absolute;left:6866;top:878;width:173;height:2" coordorigin="6866,878" coordsize="173,0" path="m6866,878l7038,878e" filled="false" stroked="true" strokeweight=".290422pt" strokecolor="#d9d9d9">
                <v:path arrowok="t"/>
              </v:shape>
            </v:group>
            <v:group style="position:absolute;left:7038;top:539;width:173;height:1806" coordorigin="7038,539" coordsize="173,1806">
              <v:shape style="position:absolute;left:7038;top:539;width:173;height:1806" coordorigin="7038,539" coordsize="173,1806" path="m7210,2344l7038,2344,7038,539,7210,539,7210,2344xe" filled="true" fillcolor="#c00000" stroked="false">
                <v:path arrowok="t"/>
                <v:fill type="solid"/>
              </v:shape>
            </v:group>
            <v:group style="position:absolute;left:6523;top:1612;width:171;height:2" coordorigin="6523,1612" coordsize="171,2">
              <v:shape style="position:absolute;left:6523;top:1612;width:171;height:2" coordorigin="6523,1612" coordsize="171,0" path="m6523,1612l6694,1612e" filled="false" stroked="true" strokeweight=".290422pt" strokecolor="#d9d9d9">
                <v:path arrowok="t"/>
              </v:shape>
            </v:group>
            <v:group style="position:absolute;left:6523;top:878;width:171;height:2" coordorigin="6523,878" coordsize="171,2">
              <v:shape style="position:absolute;left:6523;top:878;width:171;height:2" coordorigin="6523,878" coordsize="171,0" path="m6523,878l6694,878e" filled="false" stroked="true" strokeweight=".290422pt" strokecolor="#d9d9d9">
                <v:path arrowok="t"/>
              </v:shape>
            </v:group>
            <v:group style="position:absolute;left:6694;top:580;width:173;height:1765" coordorigin="6694,580" coordsize="173,1765">
              <v:shape style="position:absolute;left:6694;top:580;width:173;height:1765" coordorigin="6694,580" coordsize="173,1765" path="m6866,2344l6694,2344,6694,580,6866,580,6866,2344xe" filled="true" fillcolor="#c00000" stroked="false">
                <v:path arrowok="t"/>
                <v:fill type="solid"/>
              </v:shape>
            </v:group>
            <v:group style="position:absolute;left:6179;top:1612;width:173;height:2" coordorigin="6179,1612" coordsize="173,2">
              <v:shape style="position:absolute;left:6179;top:1612;width:173;height:2" coordorigin="6179,1612" coordsize="173,0" path="m6179,1612l6351,1612e" filled="false" stroked="true" strokeweight=".290422pt" strokecolor="#d9d9d9">
                <v:path arrowok="t"/>
              </v:shape>
            </v:group>
            <v:group style="position:absolute;left:6179;top:878;width:173;height:2" coordorigin="6179,878" coordsize="173,2">
              <v:shape style="position:absolute;left:6179;top:878;width:173;height:2" coordorigin="6179,878" coordsize="173,0" path="m6179,878l6351,878e" filled="false" stroked="true" strokeweight=".290422pt" strokecolor="#d9d9d9">
                <v:path arrowok="t"/>
              </v:shape>
            </v:group>
            <v:group style="position:absolute;left:6351;top:514;width:173;height:1831" coordorigin="6351,514" coordsize="173,1831">
              <v:shape style="position:absolute;left:6351;top:514;width:173;height:1831" coordorigin="6351,514" coordsize="173,1831" path="m6523,2344l6351,2344,6351,514,6523,514,6523,2344xe" filled="true" fillcolor="#c00000" stroked="false">
                <v:path arrowok="t"/>
                <v:fill type="solid"/>
              </v:shape>
            </v:group>
            <v:group style="position:absolute;left:5835;top:1612;width:173;height:2" coordorigin="5835,1612" coordsize="173,2">
              <v:shape style="position:absolute;left:5835;top:1612;width:173;height:2" coordorigin="5835,1612" coordsize="173,0" path="m5835,1612l6007,1612e" filled="false" stroked="true" strokeweight=".290422pt" strokecolor="#d9d9d9">
                <v:path arrowok="t"/>
              </v:shape>
            </v:group>
            <v:group style="position:absolute;left:5835;top:878;width:173;height:2" coordorigin="5835,878" coordsize="173,2">
              <v:shape style="position:absolute;left:5835;top:878;width:173;height:2" coordorigin="5835,878" coordsize="173,0" path="m5835,878l6007,878e" filled="false" stroked="true" strokeweight=".290422pt" strokecolor="#d9d9d9">
                <v:path arrowok="t"/>
              </v:shape>
            </v:group>
            <v:group style="position:absolute;left:6007;top:378;width:173;height:1967" coordorigin="6007,378" coordsize="173,1967">
              <v:shape style="position:absolute;left:6007;top:378;width:173;height:1967" coordorigin="6007,378" coordsize="173,1967" path="m6179,2344l6007,2344,6007,378,6179,378,6179,2344xe" filled="true" fillcolor="#c00000" stroked="false">
                <v:path arrowok="t"/>
                <v:fill type="solid"/>
              </v:shape>
            </v:group>
            <v:group style="position:absolute;left:5491;top:1612;width:173;height:2" coordorigin="5491,1612" coordsize="173,2">
              <v:shape style="position:absolute;left:5491;top:1612;width:173;height:2" coordorigin="5491,1612" coordsize="173,0" path="m5491,1612l5663,1612e" filled="false" stroked="true" strokeweight=".290422pt" strokecolor="#d9d9d9">
                <v:path arrowok="t"/>
              </v:shape>
            </v:group>
            <v:group style="position:absolute;left:5491;top:878;width:173;height:2" coordorigin="5491,878" coordsize="173,2">
              <v:shape style="position:absolute;left:5491;top:878;width:173;height:2" coordorigin="5491,878" coordsize="173,0" path="m5491,878l5663,878e" filled="false" stroked="true" strokeweight=".290422pt" strokecolor="#d9d9d9">
                <v:path arrowok="t"/>
              </v:shape>
            </v:group>
            <v:group style="position:absolute;left:5663;top:395;width:173;height:1950" coordorigin="5663,395" coordsize="173,1950">
              <v:shape style="position:absolute;left:5663;top:395;width:173;height:1950" coordorigin="5663,395" coordsize="173,1950" path="m5835,2344l5663,2344,5663,395,5835,395,5835,2344xe" filled="true" fillcolor="#c00000" stroked="false">
                <v:path arrowok="t"/>
                <v:fill type="solid"/>
              </v:shape>
            </v:group>
            <v:group style="position:absolute;left:5146;top:1612;width:173;height:2" coordorigin="5146,1612" coordsize="173,2">
              <v:shape style="position:absolute;left:5146;top:1612;width:173;height:2" coordorigin="5146,1612" coordsize="173,0" path="m5146,1612l5319,1612e" filled="false" stroked="true" strokeweight=".290422pt" strokecolor="#d9d9d9">
                <v:path arrowok="t"/>
              </v:shape>
            </v:group>
            <v:group style="position:absolute;left:5146;top:878;width:173;height:2" coordorigin="5146,878" coordsize="173,2">
              <v:shape style="position:absolute;left:5146;top:878;width:173;height:2" coordorigin="5146,878" coordsize="173,0" path="m5146,878l5319,878e" filled="false" stroked="true" strokeweight=".290422pt" strokecolor="#d9d9d9">
                <v:path arrowok="t"/>
              </v:shape>
            </v:group>
            <v:group style="position:absolute;left:5319;top:459;width:173;height:1886" coordorigin="5319,459" coordsize="173,1886">
              <v:shape style="position:absolute;left:5319;top:459;width:173;height:1886" coordorigin="5319,459" coordsize="173,1886" path="m5491,2344l5319,2344,5319,459,5491,459,5491,2344xe" filled="true" fillcolor="#c00000" stroked="false">
                <v:path arrowok="t"/>
                <v:fill type="solid"/>
              </v:shape>
            </v:group>
            <v:group style="position:absolute;left:4802;top:1612;width:173;height:2" coordorigin="4802,1612" coordsize="173,2">
              <v:shape style="position:absolute;left:4802;top:1612;width:173;height:2" coordorigin="4802,1612" coordsize="173,0" path="m4802,1612l4974,1612e" filled="false" stroked="true" strokeweight=".290422pt" strokecolor="#d9d9d9">
                <v:path arrowok="t"/>
              </v:shape>
            </v:group>
            <v:group style="position:absolute;left:4802;top:878;width:173;height:2" coordorigin="4802,878" coordsize="173,2">
              <v:shape style="position:absolute;left:4802;top:878;width:173;height:2" coordorigin="4802,878" coordsize="173,0" path="m4802,878l4974,878e" filled="false" stroked="true" strokeweight=".290422pt" strokecolor="#d9d9d9">
                <v:path arrowok="t"/>
              </v:shape>
            </v:group>
            <v:group style="position:absolute;left:4974;top:627;width:173;height:1718" coordorigin="4974,627" coordsize="173,1718">
              <v:shape style="position:absolute;left:4974;top:627;width:173;height:1718" coordorigin="4974,627" coordsize="173,1718" path="m5146,2344l4974,2344,4974,627,5146,627,5146,2344xe" filled="true" fillcolor="#c00000" stroked="false">
                <v:path arrowok="t"/>
                <v:fill type="solid"/>
              </v:shape>
            </v:group>
            <v:group style="position:absolute;left:4458;top:1612;width:173;height:2" coordorigin="4458,1612" coordsize="173,2">
              <v:shape style="position:absolute;left:4458;top:1612;width:173;height:2" coordorigin="4458,1612" coordsize="173,0" path="m4458,1612l4630,1612e" filled="false" stroked="true" strokeweight=".290422pt" strokecolor="#d9d9d9">
                <v:path arrowok="t"/>
              </v:shape>
            </v:group>
            <v:group style="position:absolute;left:2824;top:878;width:1806;height:2" coordorigin="2824,878" coordsize="1806,2">
              <v:shape style="position:absolute;left:2824;top:878;width:1806;height:2" coordorigin="2824,878" coordsize="1806,0" path="m2824,878l4630,878e" filled="false" stroked="true" strokeweight=".290422pt" strokecolor="#d9d9d9">
                <v:path arrowok="t"/>
              </v:shape>
            </v:group>
            <v:group style="position:absolute;left:4630;top:799;width:173;height:1546" coordorigin="4630,799" coordsize="173,1546">
              <v:shape style="position:absolute;left:4630;top:799;width:173;height:1546" coordorigin="4630,799" coordsize="173,1546" path="m4802,2344l4630,2344,4630,799,4802,799,4802,2344xe" filled="true" fillcolor="#c00000" stroked="false">
                <v:path arrowok="t"/>
                <v:fill type="solid"/>
              </v:shape>
            </v:group>
            <v:group style="position:absolute;left:4114;top:1612;width:173;height:2" coordorigin="4114,1612" coordsize="173,2">
              <v:shape style="position:absolute;left:4114;top:1612;width:173;height:2" coordorigin="4114,1612" coordsize="173,0" path="m4114,1612l4286,1612e" filled="false" stroked="true" strokeweight=".290422pt" strokecolor="#d9d9d9">
                <v:path arrowok="t"/>
              </v:shape>
            </v:group>
            <v:group style="position:absolute;left:4286;top:908;width:173;height:1437" coordorigin="4286,908" coordsize="173,1437">
              <v:shape style="position:absolute;left:4286;top:908;width:173;height:1437" coordorigin="4286,908" coordsize="173,1437" path="m4458,2344l4286,2344,4286,908,4458,908,4458,2344xe" filled="true" fillcolor="#c00000" stroked="false">
                <v:path arrowok="t"/>
                <v:fill type="solid"/>
              </v:shape>
            </v:group>
            <v:group style="position:absolute;left:3771;top:1612;width:171;height:2" coordorigin="3771,1612" coordsize="171,2">
              <v:shape style="position:absolute;left:3771;top:1612;width:171;height:2" coordorigin="3771,1612" coordsize="171,0" path="m3771,1612l3942,1612e" filled="false" stroked="true" strokeweight=".290422pt" strokecolor="#d9d9d9">
                <v:path arrowok="t"/>
              </v:shape>
            </v:group>
            <v:group style="position:absolute;left:3942;top:1010;width:173;height:1334" coordorigin="3942,1010" coordsize="173,1334">
              <v:shape style="position:absolute;left:3942;top:1010;width:173;height:1334" coordorigin="3942,1010" coordsize="173,1334" path="m4114,2344l3942,2344,3942,1010,4114,1010,4114,2344xe" filled="true" fillcolor="#c00000" stroked="false">
                <v:path arrowok="t"/>
                <v:fill type="solid"/>
              </v:shape>
            </v:group>
            <v:group style="position:absolute;left:3427;top:1612;width:173;height:2" coordorigin="3427,1612" coordsize="173,2">
              <v:shape style="position:absolute;left:3427;top:1612;width:173;height:2" coordorigin="3427,1612" coordsize="173,0" path="m3427,1612l3599,1612e" filled="false" stroked="true" strokeweight=".290422pt" strokecolor="#d9d9d9">
                <v:path arrowok="t"/>
              </v:shape>
            </v:group>
            <v:group style="position:absolute;left:3599;top:1115;width:173;height:1230" coordorigin="3599,1115" coordsize="173,1230">
              <v:shape style="position:absolute;left:3599;top:1115;width:173;height:1230" coordorigin="3599,1115" coordsize="173,1230" path="m3771,2344l3599,2344,3599,1115,3771,1115,3771,2344xe" filled="true" fillcolor="#c00000" stroked="false">
                <v:path arrowok="t"/>
                <v:fill type="solid"/>
              </v:shape>
            </v:group>
            <v:group style="position:absolute;left:3082;top:1612;width:173;height:2" coordorigin="3082,1612" coordsize="173,2">
              <v:shape style="position:absolute;left:3082;top:1612;width:173;height:2" coordorigin="3082,1612" coordsize="173,0" path="m3082,1612l3255,1612e" filled="false" stroked="true" strokeweight=".290422pt" strokecolor="#d9d9d9">
                <v:path arrowok="t"/>
              </v:shape>
            </v:group>
            <v:group style="position:absolute;left:3255;top:1276;width:173;height:1069" coordorigin="3255,1276" coordsize="173,1069">
              <v:shape style="position:absolute;left:3255;top:1276;width:173;height:1069" coordorigin="3255,1276" coordsize="173,1069" path="m3427,2344l3255,2344,3255,1276,3427,1276,3427,2344xe" filled="true" fillcolor="#c00000" stroked="false">
                <v:path arrowok="t"/>
                <v:fill type="solid"/>
              </v:shape>
            </v:group>
            <v:group style="position:absolute;left:2824;top:1612;width:87;height:2" coordorigin="2824,1612" coordsize="87,2">
              <v:shape style="position:absolute;left:2824;top:1612;width:87;height:2" coordorigin="2824,1612" coordsize="87,0" path="m2824,1612l2910,1612e" filled="false" stroked="true" strokeweight=".290422pt" strokecolor="#d9d9d9">
                <v:path arrowok="t"/>
              </v:shape>
            </v:group>
            <v:group style="position:absolute;left:2910;top:1408;width:173;height:937" coordorigin="2910,1408" coordsize="173,937">
              <v:shape style="position:absolute;left:2910;top:1408;width:173;height:937" coordorigin="2910,1408" coordsize="173,937" path="m3082,2344l2910,2344,2910,1408,3082,1408,3082,2344xe" filled="true" fillcolor="#c00000" stroked="false">
                <v:path arrowok="t"/>
                <v:fill type="solid"/>
              </v:shape>
            </v:group>
            <v:group style="position:absolute;left:2824;top:2344;width:7225;height:2" coordorigin="2824,2344" coordsize="7225,2">
              <v:shape style="position:absolute;left:2824;top:2344;width:7225;height:2" coordorigin="2824,2344" coordsize="7225,0" path="m2824,2344l10049,2344e" filled="false" stroked="true" strokeweight=".290422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55"/>
          <w:sz w:val="9"/>
        </w:rPr>
        <w:t>220,000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before="87"/>
        <w:ind w:left="222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55"/>
          <w:sz w:val="9"/>
        </w:rPr>
        <w:t>180,000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before="87"/>
        <w:ind w:left="222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55"/>
          <w:sz w:val="9"/>
        </w:rPr>
        <w:t>140,000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87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55"/>
          <w:sz w:val="9"/>
        </w:rPr>
        <w:t>100,000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line="240" w:lineRule="auto" w:before="5"/>
        <w:rPr>
          <w:rFonts w:ascii="Calibri" w:hAnsi="Calibri" w:cs="Calibri" w:eastAsia="Calibri"/>
          <w:sz w:val="7"/>
          <w:szCs w:val="7"/>
        </w:rPr>
      </w:pPr>
    </w:p>
    <w:p>
      <w:pPr>
        <w:tabs>
          <w:tab w:pos="864" w:val="left" w:leader="none"/>
          <w:tab w:pos="1552" w:val="left" w:leader="none"/>
          <w:tab w:pos="2240" w:val="left" w:leader="none"/>
          <w:tab w:pos="2928" w:val="left" w:leader="none"/>
          <w:tab w:pos="3616" w:val="left" w:leader="none"/>
          <w:tab w:pos="4304" w:val="left" w:leader="none"/>
          <w:tab w:pos="4992" w:val="left" w:leader="none"/>
          <w:tab w:pos="5680" w:val="left" w:leader="none"/>
          <w:tab w:pos="6368" w:val="left" w:leader="none"/>
          <w:tab w:pos="7057" w:val="left" w:leader="none"/>
        </w:tabs>
        <w:spacing w:before="0"/>
        <w:ind w:left="176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w w:val="155"/>
          <w:sz w:val="9"/>
        </w:rPr>
        <w:t>'99</w:t>
        <w:tab/>
        <w:t>'01</w:t>
        <w:tab/>
        <w:t>'03</w:t>
        <w:tab/>
        <w:t>'05</w:t>
        <w:tab/>
        <w:t>'07</w:t>
        <w:tab/>
        <w:t>'09</w:t>
        <w:tab/>
        <w:t>'11</w:t>
        <w:tab/>
        <w:t>'13</w:t>
        <w:tab/>
        <w:t>'15</w:t>
        <w:tab/>
        <w:t>'17</w:t>
        <w:tab/>
        <w:t>'19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2693" w:space="40"/>
            <w:col w:w="9507"/>
          </w:cols>
        </w:sectPr>
      </w:pPr>
    </w:p>
    <w:p>
      <w:pPr>
        <w:pStyle w:val="Heading2"/>
        <w:spacing w:line="240" w:lineRule="auto" w:before="8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33"/>
        <w:ind w:left="3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Fort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Smith</w:t>
      </w:r>
      <w:r>
        <w:rPr>
          <w:rFonts w:ascii="Segoe UI"/>
          <w:b/>
          <w:color w:val="231F20"/>
          <w:spacing w:val="38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5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before="51"/>
        <w:ind w:left="170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 Fort Smith MSA = Crawford &amp; Sebastian counties in Arkansas &amp; LeFlore &amp; Sequoyah counties in Oklahoma.</w:t>
      </w:r>
      <w:r>
        <w:rPr>
          <w:rFonts w:ascii="Segoe UI"/>
          <w:sz w:val="18"/>
        </w:rPr>
      </w:r>
    </w:p>
    <w:p>
      <w:pPr>
        <w:spacing w:line="240" w:lineRule="auto" w:before="7"/>
        <w:rPr>
          <w:rFonts w:ascii="Segoe UI" w:hAnsi="Segoe UI" w:cs="Segoe UI" w:eastAsia="Segoe UI"/>
          <w:sz w:val="27"/>
          <w:szCs w:val="27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9"/>
        <w:gridCol w:w="1256"/>
        <w:gridCol w:w="1041"/>
        <w:gridCol w:w="1090"/>
        <w:gridCol w:w="988"/>
        <w:gridCol w:w="1319"/>
      </w:tblGrid>
      <w:tr>
        <w:trPr>
          <w:trHeight w:val="340" w:hRule="exact"/>
        </w:trPr>
        <w:tc>
          <w:tcPr>
            <w:tcW w:w="2809" w:type="dxa"/>
            <w:tcBorders>
              <w:top w:val="single" w:sz="24" w:space="0" w:color="9B9A9B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5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1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30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0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2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88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19" w:type="dxa"/>
            <w:tcBorders>
              <w:top w:val="single" w:sz="24" w:space="0" w:color="9B9A9B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40" w:lineRule="auto" w:before="90"/>
              <w:ind w:left="39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119,037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117,339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120,122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202" w:lineRule="exact"/>
              <w:ind w:left="2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-1,085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113,856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112,203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114,632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0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-776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-309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09" w:type="dxa"/>
            <w:tcBorders>
              <w:top w:val="nil" w:sz="6" w:space="0" w:color="auto"/>
              <w:left w:val="single" w:sz="24" w:space="0" w:color="9B9A9B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1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0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88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9" w:type="dxa"/>
            <w:tcBorders>
              <w:top w:val="nil" w:sz="6" w:space="0" w:color="auto"/>
              <w:left w:val="nil" w:sz="6" w:space="0" w:color="auto"/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182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sz w:val="12"/>
          <w:szCs w:val="12"/>
        </w:rPr>
      </w:pPr>
    </w:p>
    <w:p>
      <w:pPr>
        <w:spacing w:line="20" w:lineRule="atLeast"/>
        <w:ind w:left="2542" w:right="0" w:firstLine="0"/>
        <w:rPr>
          <w:rFonts w:ascii="Segoe UI" w:hAnsi="Segoe UI" w:cs="Segoe UI" w:eastAsia="Segoe UI"/>
          <w:sz w:val="2"/>
          <w:szCs w:val="2"/>
        </w:rPr>
      </w:pPr>
      <w:r>
        <w:rPr>
          <w:rFonts w:ascii="Segoe UI" w:hAnsi="Segoe UI" w:cs="Segoe UI" w:eastAsia="Segoe UI"/>
          <w:sz w:val="2"/>
          <w:szCs w:val="2"/>
        </w:rPr>
        <w:pict>
          <v:group style="width:27.5pt;height:.550pt;mso-position-horizontal-relative:char;mso-position-vertical-relative:line" coordorigin="0,0" coordsize="550,11">
            <v:group style="position:absolute;left:5;top:5;width:540;height:2" coordorigin="5,5" coordsize="540,2">
              <v:shape style="position:absolute;left:5;top:5;width:540;height:2" coordorigin="5,5" coordsize="540,0" path="m5,5l544,5e" filled="false" stroked="true" strokeweight=".523pt" strokecolor="#231f20">
                <v:path arrowok="t"/>
              </v:shape>
            </v:group>
          </v:group>
        </w:pict>
      </w:r>
      <w:r>
        <w:rPr>
          <w:rFonts w:ascii="Segoe UI" w:hAnsi="Segoe UI" w:cs="Segoe UI" w:eastAsia="Segoe UI"/>
          <w:sz w:val="2"/>
          <w:szCs w:val="2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3"/>
        <w:rPr>
          <w:rFonts w:ascii="Segoe UI" w:hAnsi="Segoe UI" w:cs="Segoe UI" w:eastAsia="Segoe UI"/>
          <w:sz w:val="17"/>
          <w:szCs w:val="17"/>
        </w:rPr>
      </w:pPr>
    </w:p>
    <w:p>
      <w:pPr>
        <w:spacing w:after="0" w:line="240" w:lineRule="auto"/>
        <w:rPr>
          <w:rFonts w:ascii="Segoe UI" w:hAnsi="Segoe UI" w:cs="Segoe UI" w:eastAsia="Segoe UI"/>
          <w:sz w:val="17"/>
          <w:szCs w:val="17"/>
        </w:rPr>
        <w:sectPr>
          <w:pgSz w:w="12240" w:h="15840"/>
          <w:pgMar w:header="0" w:footer="673" w:top="2080" w:bottom="860" w:left="0" w:right="0"/>
        </w:sectPr>
      </w:pPr>
    </w:p>
    <w:p>
      <w:pPr>
        <w:spacing w:before="76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1.800003pt;margin-top:-60.343719pt;width:431.15pt;height:216.2pt;mso-position-horizontal-relative:page;mso-position-vertical-relative:paragraph;z-index:22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45"/>
                    <w:gridCol w:w="993"/>
                    <w:gridCol w:w="1016"/>
                    <w:gridCol w:w="1104"/>
                    <w:gridCol w:w="1057"/>
                    <w:gridCol w:w="1247"/>
                  </w:tblGrid>
                  <w:tr>
                    <w:trPr>
                      <w:trHeight w:val="739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681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  <w:t>NAICS</w:t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69"/>
                          <w:ind w:left="28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4"/>
                            <w:sz w:val="16"/>
                          </w:rPr>
                          <w:t>otal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Nonfarm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69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0"/>
                          <w:ind w:left="4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9" w:right="0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Jan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19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78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3"/>
                            <w:sz w:val="18"/>
                          </w:rPr>
                          <w:t>111.9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96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Feb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  <w:u w:val="single" w:color="231F20"/>
                          </w:rPr>
                          <w:t> 18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53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18"/>
                          </w:rPr>
                          <w:t>113.3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1"/>
                            <w:szCs w:val="21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right="4"/>
                          <w:jc w:val="center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8"/>
                            <w:u w:val="single" w:color="231F20"/>
                          </w:rPr>
                          <w:t>OTM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41"/>
                          <w:ind w:left="17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right="0"/>
                          <w:jc w:val="left"/>
                          <w:rPr>
                            <w:rFonts w:ascii="Calibri" w:hAnsi="Calibri" w:cs="Calibri" w:eastAsia="Calibri"/>
                            <w:sz w:val="22"/>
                            <w:szCs w:val="22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327" w:right="0"/>
                          <w:jc w:val="left"/>
                          <w:rPr>
                            <w:rFonts w:ascii="Segoe UI" w:hAnsi="Segoe UI" w:cs="Segoe UI" w:eastAsia="Segoe U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</w:rPr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8"/>
                            <w:sz w:val="18"/>
                            <w:u w:val="single" w:color="231F20"/>
                          </w:rPr>
                          <w:t>OT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41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8"/>
                            <w:u w:val="single" w:color="231F20"/>
                          </w:rPr>
                          <w:t>Y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w w:val="99"/>
                            <w:sz w:val="18"/>
                          </w:rPr>
                        </w:r>
                        <w:r>
                          <w:rPr>
                            <w:rFonts w:ascii="Segoe UI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 w:before="29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Producing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22.9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52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Mining,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Logging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 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Construction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5.1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67"/>
                          <w:jc w:val="center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Manufacturing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right="1067"/>
                          <w:jc w:val="center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Service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Providing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5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90.2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85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2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Trade,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Transportation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Utilities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6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9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23.0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right="15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9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Wholesale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Retail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5"/>
                            <w:sz w:val="16"/>
                          </w:rPr>
                          <w:t>Trade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12.4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3"/>
                            <w:sz w:val="16"/>
                          </w:rPr>
                          <w:t>Trans.,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Warehousing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Utilities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6.5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44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Information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Financial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Activities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3.9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Professional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Business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12.8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12.3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Educational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Health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17.0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16.9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Leisure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&amp;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Hospitality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9.2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Other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Segoe UI"/>
                            <w:b/>
                            <w:color w:val="231F20"/>
                            <w:sz w:val="16"/>
                          </w:rPr>
                          <w:t>Services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496" w:right="0"/>
                          <w:jc w:val="left"/>
                          <w:rPr>
                            <w:rFonts w:ascii="Segoe UI" w:hAnsi="Segoe UI" w:cs="Segoe UI" w:eastAsia="Segoe U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"/>
                            <w:b/>
                            <w:color w:val="231F20"/>
                            <w:spacing w:val="-1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18.8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0.5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Federal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State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6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2.7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55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3.1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right="93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95" w:hRule="exact"/>
                    </w:trPr>
                    <w:tc>
                      <w:tcPr>
                        <w:tcW w:w="3145" w:type="dxa"/>
                        <w:tcBorders>
                          <w:top w:val="nil" w:sz="6" w:space="0" w:color="auto"/>
                          <w:left w:val="single" w:sz="24" w:space="0" w:color="9B9A9B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616" w:right="0"/>
                          <w:jc w:val="left"/>
                          <w:rPr>
                            <w:rFonts w:ascii="Segoe UI Semibold" w:hAnsi="Segoe UI Semibold" w:cs="Segoe UI Semibold" w:eastAsia="Segoe UI Semibold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Local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  <w:r>
                          <w:rPr>
                            <w:rFonts w:ascii="Segoe UI Semibold"/>
                            <w:sz w:val="16"/>
                          </w:rPr>
                        </w:r>
                      </w:p>
                    </w:tc>
                    <w:tc>
                      <w:tcPr>
                        <w:tcW w:w="9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0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7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04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4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14.4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0.1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47" w:type="dxa"/>
                        <w:tcBorders>
                          <w:top w:val="nil" w:sz="6" w:space="0" w:color="auto"/>
                          <w:left w:val="nil" w:sz="6" w:space="0" w:color="auto"/>
                          <w:bottom w:val="single" w:sz="24" w:space="0" w:color="9B9A9B"/>
                          <w:right w:val="single" w:sz="24" w:space="0" w:color="9B9A9B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>-0.3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18"/>
        </w:rPr>
        <w:t>89.0</w:t>
      </w:r>
      <w:r>
        <w:rPr>
          <w:rFonts w:ascii="Times New Roman"/>
          <w:sz w:val="18"/>
        </w:rPr>
      </w:r>
    </w:p>
    <w:p>
      <w:pPr>
        <w:spacing w:before="76"/>
        <w:ind w:left="6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231F20"/>
          <w:sz w:val="18"/>
        </w:rPr>
        <w:t>90.4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  <w:cols w:num="2" w:equalWidth="0">
            <w:col w:w="6798" w:space="40"/>
            <w:col w:w="540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53" w:lineRule="exact" w:before="46"/>
        <w:ind w:left="744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Unemployed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744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February 2017 - February 2019</w:t>
      </w:r>
      <w:r>
        <w:rPr>
          <w:rFonts w:ascii="Segoe UI"/>
          <w:sz w:val="20"/>
        </w:rPr>
      </w:r>
    </w:p>
    <w:p>
      <w:pPr>
        <w:tabs>
          <w:tab w:pos="5908" w:val="left" w:leader="none"/>
        </w:tabs>
        <w:spacing w:before="22"/>
        <w:ind w:left="770" w:right="0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6,000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5"/>
          <w:sz w:val="8"/>
        </w:rPr>
        <w:t> </w:t>
      </w:r>
      <w:r>
        <w:rPr>
          <w:rFonts w:ascii="Calibri"/>
          <w:color w:val="585858"/>
          <w:spacing w:val="-5"/>
          <w:w w:val="115"/>
          <w:sz w:val="8"/>
        </w:rPr>
      </w:r>
      <w:r>
        <w:rPr>
          <w:rFonts w:ascii="Calibri"/>
          <w:color w:val="585858"/>
          <w:w w:val="115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53" w:lineRule="exact" w:before="46"/>
        <w:ind w:left="0" w:right="34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in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1"/>
          <w:sz w:val="20"/>
        </w:rPr>
        <w:t>Service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Providing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Sectors</w:t>
      </w:r>
      <w:r>
        <w:rPr>
          <w:rFonts w:ascii="Segoe UI"/>
          <w:sz w:val="20"/>
        </w:rPr>
      </w:r>
    </w:p>
    <w:p>
      <w:pPr>
        <w:spacing w:line="253" w:lineRule="exact" w:before="0"/>
        <w:ind w:left="0" w:right="346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February:  2009 - 2019</w:t>
      </w:r>
      <w:r>
        <w:rPr>
          <w:rFonts w:ascii="Segoe UI"/>
          <w:sz w:val="20"/>
        </w:rPr>
      </w:r>
    </w:p>
    <w:p>
      <w:pPr>
        <w:tabs>
          <w:tab w:pos="4986" w:val="left" w:leader="none"/>
        </w:tabs>
        <w:spacing w:before="22"/>
        <w:ind w:left="0" w:right="297" w:firstLine="0"/>
        <w:jc w:val="center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92,000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8"/>
          <w:sz w:val="8"/>
        </w:rPr>
        <w:t> </w:t>
      </w:r>
      <w:r>
        <w:rPr>
          <w:rFonts w:ascii="Calibri"/>
          <w:color w:val="585858"/>
          <w:spacing w:val="-8"/>
          <w:w w:val="112"/>
          <w:sz w:val="8"/>
        </w:rPr>
      </w:r>
      <w:r>
        <w:rPr>
          <w:rFonts w:ascii="Calibri"/>
          <w:color w:val="585858"/>
          <w:w w:val="112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center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909" w:space="40"/>
            <w:col w:w="6291"/>
          </w:cols>
        </w:sectPr>
      </w:pPr>
    </w:p>
    <w:p>
      <w:pPr>
        <w:spacing w:line="240" w:lineRule="auto" w:before="8"/>
        <w:rPr>
          <w:rFonts w:ascii="Calibri" w:hAnsi="Calibri" w:cs="Calibri" w:eastAsia="Calibri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/>
          <w:sz w:val="24"/>
          <w:szCs w:val="24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5,500</w:t>
      </w:r>
      <w:r>
        <w:rPr>
          <w:rFonts w:ascii="Calibri"/>
          <w:sz w:val="8"/>
        </w:rPr>
      </w:r>
    </w:p>
    <w:p>
      <w:pPr>
        <w:spacing w:line="240" w:lineRule="auto" w:before="1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0"/>
        <w:ind w:left="77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/>
        <w:pict>
          <v:group style="position:absolute;margin-left:53.263546pt;margin-top:-.626772pt;width:242.3pt;height:80.850pt;mso-position-horizontal-relative:page;mso-position-vertical-relative:paragraph;z-index:2248" coordorigin="1065,-13" coordsize="4846,1617">
            <v:group style="position:absolute;left:1068;top:1482;width:4841;height:2" coordorigin="1068,1482" coordsize="4841,2">
              <v:shape style="position:absolute;left:1068;top:1482;width:4841;height:2" coordorigin="1068,1482" coordsize="4841,0" path="m1068,1482l5909,1482e" filled="false" stroked="true" strokeweight=".236536pt" strokecolor="#d9d9d9">
                <v:path arrowok="t"/>
              </v:shape>
            </v:group>
            <v:group style="position:absolute;left:1068;top:1001;width:4841;height:2" coordorigin="1068,1001" coordsize="4841,2">
              <v:shape style="position:absolute;left:1068;top:1001;width:4841;height:2" coordorigin="1068,1001" coordsize="4841,0" path="m1068,1001l5909,1001e" filled="false" stroked="true" strokeweight=".236536pt" strokecolor="#d9d9d9">
                <v:path arrowok="t"/>
              </v:shape>
            </v:group>
            <v:group style="position:absolute;left:1068;top:519;width:4841;height:2" coordorigin="1068,519" coordsize="4841,2">
              <v:shape style="position:absolute;left:1068;top:519;width:4841;height:2" coordorigin="1068,519" coordsize="4841,0" path="m1068,519l5909,519e" filled="false" stroked="true" strokeweight=".236536pt" strokecolor="#d9d9d9">
                <v:path arrowok="t"/>
              </v:shape>
            </v:group>
            <v:group style="position:absolute;left:1068;top:37;width:4841;height:2" coordorigin="1068,37" coordsize="4841,2">
              <v:shape style="position:absolute;left:1068;top:37;width:4841;height:2" coordorigin="1068,37" coordsize="4841,0" path="m1068,37l5909,37e" filled="false" stroked="true" strokeweight=".236536pt" strokecolor="#d9d9d9">
                <v:path arrowok="t"/>
              </v:shape>
            </v:group>
            <v:group style="position:absolute;left:1164;top:-1;width:4641;height:1594" coordorigin="1164,-1" coordsize="4641,1594">
              <v:shape style="position:absolute;left:1164;top:-1;width:4641;height:1594" coordorigin="1164,-1" coordsize="4641,1594" path="m1164,-1l1183,58,1203,118,1222,179,1232,209,1242,239,1261,300,1280,360,1300,418,1329,501,1358,579,1367,604,1377,630,1387,657,1396,684,1406,711,1416,738,1445,817,1474,887,1503,943,1551,984,1561,983,1609,928,1639,867,1668,794,1687,743,1697,717,1726,644,1755,579,1764,557,1793,487,1823,413,1832,388,1861,317,1890,254,1929,189,1986,148,2003,146,2020,147,2086,167,2102,174,2118,181,2190,213,2255,255,2302,297,2353,357,2386,408,2419,462,2440,499,2451,517,2483,569,2529,635,2571,689,2612,739,2666,794,2726,834,2784,854,2821,858,2839,858,2909,837,2970,802,3029,751,3070,698,3107,633,3137,554,3157,492,3177,426,3197,358,3207,324,3226,259,3246,199,3275,123,3306,71,3363,23,3411,8,3427,8,3482,39,3514,105,3534,164,3554,232,3574,306,3594,384,3604,423,3614,462,3633,537,3653,608,3672,671,3701,752,3730,830,3759,903,3788,970,3817,1027,3856,1084,3916,1116,3930,1114,3984,1082,4038,1025,4086,965,4116,910,4147,847,4157,825,4166,804,4196,742,4235,676,4301,642,4315,643,4374,672,4430,729,4467,779,4499,840,4531,909,4562,981,4572,1004,4601,1071,4631,1127,4666,1176,4716,1216,4782,1244,4799,1250,4815,1257,4832,1265,4851,1276,4869,1286,4887,1296,4904,1306,4921,1316,4987,1356,5048,1403,5096,1466,5120,1502,5132,1519,5179,1576,5215,1592,5227,1590,5278,1542,5317,1475,5347,1411,5376,1336,5405,1254,5425,1195,5444,1128,5463,1048,5483,960,5502,866,5521,770,5531,722,5551,631,5570,546,5589,472,5609,412,5643,357,5718,340,5738,341,5757,342,5775,344,5791,346,5804,346e" filled="false" stroked="true" strokeweight="1.164442pt" strokecolor="#c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9.12677pt;margin-top:-2.270840pt;width:232.95pt;height:129.5pt;mso-position-horizontal-relative:page;mso-position-vertical-relative:paragraph;z-index:2272" coordorigin="6783,-45" coordsize="4659,2590">
            <v:group style="position:absolute;left:11333;top:2044;width:106;height:2" coordorigin="11333,2044" coordsize="106,2">
              <v:shape style="position:absolute;left:11333;top:2044;width:106;height:2" coordorigin="11333,2044" coordsize="106,0" path="m11333,2044l11438,2044e" filled="false" stroked="true" strokeweight=".236536pt" strokecolor="#d9d9d9">
                <v:path arrowok="t"/>
              </v:shape>
            </v:group>
            <v:group style="position:absolute;left:10909;top:2044;width:213;height:2" coordorigin="10909,2044" coordsize="213,2">
              <v:shape style="position:absolute;left:10909;top:2044;width:213;height:2" coordorigin="10909,2044" coordsize="213,0" path="m10909,2044l11121,2044e" filled="false" stroked="true" strokeweight=".236536pt" strokecolor="#d9d9d9">
                <v:path arrowok="t"/>
              </v:shape>
            </v:group>
            <v:group style="position:absolute;left:11333;top:1546;width:106;height:2" coordorigin="11333,1546" coordsize="106,2">
              <v:shape style="position:absolute;left:11333;top:1546;width:106;height:2" coordorigin="11333,1546" coordsize="106,0" path="m11333,1546l11438,1546e" filled="false" stroked="true" strokeweight=".236536pt" strokecolor="#d9d9d9">
                <v:path arrowok="t"/>
              </v:shape>
            </v:group>
            <v:group style="position:absolute;left:10909;top:1546;width:213;height:2" coordorigin="10909,1546" coordsize="213,2">
              <v:shape style="position:absolute;left:10909;top:1546;width:213;height:2" coordorigin="10909,1546" coordsize="213,0" path="m10909,1546l11121,1546e" filled="false" stroked="true" strokeweight=".236536pt" strokecolor="#d9d9d9">
                <v:path arrowok="t"/>
              </v:shape>
            </v:group>
            <v:group style="position:absolute;left:11333;top:1049;width:106;height:2" coordorigin="11333,1049" coordsize="106,2">
              <v:shape style="position:absolute;left:11333;top:1049;width:106;height:2" coordorigin="11333,1049" coordsize="106,0" path="m11333,1049l11438,1049e" filled="false" stroked="true" strokeweight=".236536pt" strokecolor="#d9d9d9">
                <v:path arrowok="t"/>
              </v:shape>
            </v:group>
            <v:group style="position:absolute;left:10909;top:1049;width:213;height:2" coordorigin="10909,1049" coordsize="213,2">
              <v:shape style="position:absolute;left:10909;top:1049;width:213;height:2" coordorigin="10909,1049" coordsize="213,0" path="m10909,1049l11121,1049e" filled="false" stroked="true" strokeweight=".236536pt" strokecolor="#d9d9d9">
                <v:path arrowok="t"/>
              </v:shape>
            </v:group>
            <v:group style="position:absolute;left:11333;top:551;width:106;height:2" coordorigin="11333,551" coordsize="106,2">
              <v:shape style="position:absolute;left:11333;top:551;width:106;height:2" coordorigin="11333,551" coordsize="106,0" path="m11333,551l11438,551e" filled="false" stroked="true" strokeweight=".236536pt" strokecolor="#d9d9d9">
                <v:path arrowok="t"/>
              </v:shape>
            </v:group>
            <v:group style="position:absolute;left:10909;top:551;width:213;height:2" coordorigin="10909,551" coordsize="213,2">
              <v:shape style="position:absolute;left:10909;top:551;width:213;height:2" coordorigin="10909,551" coordsize="213,0" path="m10909,551l11121,551e" filled="false" stroked="true" strokeweight=".236536pt" strokecolor="#d9d9d9">
                <v:path arrowok="t"/>
              </v:shape>
            </v:group>
            <v:group style="position:absolute;left:11333;top:54;width:106;height:2" coordorigin="11333,54" coordsize="106,2">
              <v:shape style="position:absolute;left:11333;top:54;width:106;height:2" coordorigin="11333,54" coordsize="106,0" path="m11333,54l11438,54e" filled="false" stroked="true" strokeweight=".236536pt" strokecolor="#d9d9d9">
                <v:path arrowok="t"/>
              </v:shape>
            </v:group>
            <v:group style="position:absolute;left:10909;top:54;width:213;height:2" coordorigin="10909,54" coordsize="213,2">
              <v:shape style="position:absolute;left:10909;top:54;width:213;height:2" coordorigin="10909,54" coordsize="213,0" path="m10909,54l11121,54e" filled="false" stroked="true" strokeweight=".236536pt" strokecolor="#d9d9d9">
                <v:path arrowok="t"/>
              </v:shape>
            </v:group>
            <v:group style="position:absolute;left:11121;top:4;width:212;height:2538" coordorigin="11121,4" coordsize="212,2538">
              <v:shape style="position:absolute;left:11121;top:4;width:212;height:2538" coordorigin="11121,4" coordsize="212,2538" path="m11333,2542l11121,2542,11121,4,11333,4,11333,2542xe" filled="true" fillcolor="#c00000" stroked="false">
                <v:path arrowok="t"/>
                <v:fill type="solid"/>
              </v:shape>
            </v:group>
            <v:group style="position:absolute;left:10486;top:2044;width:212;height:2" coordorigin="10486,2044" coordsize="212,2">
              <v:shape style="position:absolute;left:10486;top:2044;width:212;height:2" coordorigin="10486,2044" coordsize="212,0" path="m10486,2044l10698,2044e" filled="false" stroked="true" strokeweight=".236536pt" strokecolor="#d9d9d9">
                <v:path arrowok="t"/>
              </v:shape>
            </v:group>
            <v:group style="position:absolute;left:10486;top:1546;width:212;height:2" coordorigin="10486,1546" coordsize="212,2">
              <v:shape style="position:absolute;left:10486;top:1546;width:212;height:2" coordorigin="10486,1546" coordsize="212,0" path="m10486,1546l10698,1546e" filled="false" stroked="true" strokeweight=".236536pt" strokecolor="#d9d9d9">
                <v:path arrowok="t"/>
              </v:shape>
            </v:group>
            <v:group style="position:absolute;left:10486;top:1049;width:212;height:2" coordorigin="10486,1049" coordsize="212,2">
              <v:shape style="position:absolute;left:10486;top:1049;width:212;height:2" coordorigin="10486,1049" coordsize="212,0" path="m10486,1049l10698,1049e" filled="false" stroked="true" strokeweight=".236536pt" strokecolor="#d9d9d9">
                <v:path arrowok="t"/>
              </v:shape>
            </v:group>
            <v:group style="position:absolute;left:10486;top:551;width:212;height:2" coordorigin="10486,551" coordsize="212,2">
              <v:shape style="position:absolute;left:10486;top:551;width:212;height:2" coordorigin="10486,551" coordsize="212,0" path="m10486,551l10698,551e" filled="false" stroked="true" strokeweight=".236536pt" strokecolor="#d9d9d9">
                <v:path arrowok="t"/>
              </v:shape>
            </v:group>
            <v:group style="position:absolute;left:6785;top:54;width:3913;height:2" coordorigin="6785,54" coordsize="3913,2">
              <v:shape style="position:absolute;left:6785;top:54;width:3913;height:2" coordorigin="6785,54" coordsize="3913,0" path="m6785,54l10698,54e" filled="false" stroked="true" strokeweight=".236536pt" strokecolor="#d9d9d9">
                <v:path arrowok="t"/>
              </v:shape>
            </v:group>
            <v:group style="position:absolute;left:10698;top:-45;width:212;height:2587" coordorigin="10698,-45" coordsize="212,2587">
              <v:shape style="position:absolute;left:10698;top:-45;width:212;height:2587" coordorigin="10698,-45" coordsize="212,2587" path="m10909,2542l10698,2542,10698,-45,10909,-45,10909,2542xe" filled="true" fillcolor="#c00000" stroked="false">
                <v:path arrowok="t"/>
                <v:fill type="solid"/>
              </v:shape>
            </v:group>
            <v:group style="position:absolute;left:10063;top:2044;width:212;height:2" coordorigin="10063,2044" coordsize="212,2">
              <v:shape style="position:absolute;left:10063;top:2044;width:212;height:2" coordorigin="10063,2044" coordsize="212,0" path="m10063,2044l10275,2044e" filled="false" stroked="true" strokeweight=".236536pt" strokecolor="#d9d9d9">
                <v:path arrowok="t"/>
              </v:shape>
            </v:group>
            <v:group style="position:absolute;left:10063;top:1546;width:212;height:2" coordorigin="10063,1546" coordsize="212,2">
              <v:shape style="position:absolute;left:10063;top:1546;width:212;height:2" coordorigin="10063,1546" coordsize="212,0" path="m10063,1546l10275,1546e" filled="false" stroked="true" strokeweight=".236536pt" strokecolor="#d9d9d9">
                <v:path arrowok="t"/>
              </v:shape>
            </v:group>
            <v:group style="position:absolute;left:10063;top:1049;width:212;height:2" coordorigin="10063,1049" coordsize="212,2">
              <v:shape style="position:absolute;left:10063;top:1049;width:212;height:2" coordorigin="10063,1049" coordsize="212,0" path="m10063,1049l10275,1049e" filled="false" stroked="true" strokeweight=".236536pt" strokecolor="#d9d9d9">
                <v:path arrowok="t"/>
              </v:shape>
            </v:group>
            <v:group style="position:absolute;left:10063;top:551;width:212;height:2" coordorigin="10063,551" coordsize="212,2">
              <v:shape style="position:absolute;left:10063;top:551;width:212;height:2" coordorigin="10063,551" coordsize="212,0" path="m10063,551l10275,551e" filled="false" stroked="true" strokeweight=".236536pt" strokecolor="#d9d9d9">
                <v:path arrowok="t"/>
              </v:shape>
            </v:group>
            <v:group style="position:absolute;left:10275;top:179;width:212;height:2363" coordorigin="10275,179" coordsize="212,2363">
              <v:shape style="position:absolute;left:10275;top:179;width:212;height:2363" coordorigin="10275,179" coordsize="212,2363" path="m10486,2542l10275,2542,10275,179,10486,179,10486,2542xe" filled="true" fillcolor="#c00000" stroked="false">
                <v:path arrowok="t"/>
                <v:fill type="solid"/>
              </v:shape>
            </v:group>
            <v:group style="position:absolute;left:9641;top:2044;width:212;height:2" coordorigin="9641,2044" coordsize="212,2">
              <v:shape style="position:absolute;left:9641;top:2044;width:212;height:2" coordorigin="9641,2044" coordsize="212,0" path="m9641,2044l9852,2044e" filled="false" stroked="true" strokeweight=".236536pt" strokecolor="#d9d9d9">
                <v:path arrowok="t"/>
              </v:shape>
            </v:group>
            <v:group style="position:absolute;left:9641;top:1546;width:212;height:2" coordorigin="9641,1546" coordsize="212,2">
              <v:shape style="position:absolute;left:9641;top:1546;width:212;height:2" coordorigin="9641,1546" coordsize="212,0" path="m9641,1546l9852,1546e" filled="false" stroked="true" strokeweight=".236536pt" strokecolor="#d9d9d9">
                <v:path arrowok="t"/>
              </v:shape>
            </v:group>
            <v:group style="position:absolute;left:9641;top:1049;width:212;height:2" coordorigin="9641,1049" coordsize="212,2">
              <v:shape style="position:absolute;left:9641;top:1049;width:212;height:2" coordorigin="9641,1049" coordsize="212,0" path="m9641,1049l9852,1049e" filled="false" stroked="true" strokeweight=".236536pt" strokecolor="#d9d9d9">
                <v:path arrowok="t"/>
              </v:shape>
            </v:group>
            <v:group style="position:absolute;left:9641;top:551;width:212;height:2" coordorigin="9641,551" coordsize="212,2">
              <v:shape style="position:absolute;left:9641;top:551;width:212;height:2" coordorigin="9641,551" coordsize="212,0" path="m9641,551l9852,551e" filled="false" stroked="true" strokeweight=".236536pt" strokecolor="#d9d9d9">
                <v:path arrowok="t"/>
              </v:shape>
            </v:group>
            <v:group style="position:absolute;left:9852;top:153;width:212;height:2389" coordorigin="9852,153" coordsize="212,2389">
              <v:shape style="position:absolute;left:9852;top:153;width:212;height:2389" coordorigin="9852,153" coordsize="212,2389" path="m10063,2542l9852,2542,9852,153,10063,153,10063,2542xe" filled="true" fillcolor="#c00000" stroked="false">
                <v:path arrowok="t"/>
                <v:fill type="solid"/>
              </v:shape>
            </v:group>
            <v:group style="position:absolute;left:9218;top:2044;width:212;height:2" coordorigin="9218,2044" coordsize="212,2">
              <v:shape style="position:absolute;left:9218;top:2044;width:212;height:2" coordorigin="9218,2044" coordsize="212,0" path="m9218,2044l9429,2044e" filled="false" stroked="true" strokeweight=".236536pt" strokecolor="#d9d9d9">
                <v:path arrowok="t"/>
              </v:shape>
            </v:group>
            <v:group style="position:absolute;left:9218;top:1546;width:212;height:2" coordorigin="9218,1546" coordsize="212,2">
              <v:shape style="position:absolute;left:9218;top:1546;width:212;height:2" coordorigin="9218,1546" coordsize="212,0" path="m9218,1546l9429,1546e" filled="false" stroked="true" strokeweight=".236536pt" strokecolor="#d9d9d9">
                <v:path arrowok="t"/>
              </v:shape>
            </v:group>
            <v:group style="position:absolute;left:9218;top:1049;width:212;height:2" coordorigin="9218,1049" coordsize="212,2">
              <v:shape style="position:absolute;left:9218;top:1049;width:212;height:2" coordorigin="9218,1049" coordsize="212,0" path="m9218,1049l9429,1049e" filled="false" stroked="true" strokeweight=".236536pt" strokecolor="#d9d9d9">
                <v:path arrowok="t"/>
              </v:shape>
            </v:group>
            <v:group style="position:absolute;left:6785;top:551;width:2645;height:2" coordorigin="6785,551" coordsize="2645,2">
              <v:shape style="position:absolute;left:6785;top:551;width:2645;height:2" coordorigin="6785,551" coordsize="2645,0" path="m6785,551l9429,551e" filled="false" stroked="true" strokeweight=".236536pt" strokecolor="#d9d9d9">
                <v:path arrowok="t"/>
              </v:shape>
            </v:group>
            <v:group style="position:absolute;left:9429;top:477;width:212;height:2065" coordorigin="9429,477" coordsize="212,2065">
              <v:shape style="position:absolute;left:9429;top:477;width:212;height:2065" coordorigin="9429,477" coordsize="212,2065" path="m9641,2542l9429,2542,9429,477,9641,477,9641,2542xe" filled="true" fillcolor="#c00000" stroked="false">
                <v:path arrowok="t"/>
                <v:fill type="solid"/>
              </v:shape>
            </v:group>
            <v:group style="position:absolute;left:8795;top:2044;width:212;height:2" coordorigin="8795,2044" coordsize="212,2">
              <v:shape style="position:absolute;left:8795;top:2044;width:212;height:2" coordorigin="8795,2044" coordsize="212,0" path="m8795,2044l9006,2044e" filled="false" stroked="true" strokeweight=".236536pt" strokecolor="#d9d9d9">
                <v:path arrowok="t"/>
              </v:shape>
            </v:group>
            <v:group style="position:absolute;left:8795;top:1546;width:212;height:2" coordorigin="8795,1546" coordsize="212,2">
              <v:shape style="position:absolute;left:8795;top:1546;width:212;height:2" coordorigin="8795,1546" coordsize="212,0" path="m8795,1546l9006,1546e" filled="false" stroked="true" strokeweight=".236536pt" strokecolor="#d9d9d9">
                <v:path arrowok="t"/>
              </v:shape>
            </v:group>
            <v:group style="position:absolute;left:8795;top:1049;width:212;height:2" coordorigin="8795,1049" coordsize="212,2">
              <v:shape style="position:absolute;left:8795;top:1049;width:212;height:2" coordorigin="8795,1049" coordsize="212,0" path="m8795,1049l9006,1049e" filled="false" stroked="true" strokeweight=".236536pt" strokecolor="#d9d9d9">
                <v:path arrowok="t"/>
              </v:shape>
            </v:group>
            <v:group style="position:absolute;left:9006;top:726;width:212;height:1816" coordorigin="9006,726" coordsize="212,1816">
              <v:shape style="position:absolute;left:9006;top:726;width:212;height:1816" coordorigin="9006,726" coordsize="212,1816" path="m9218,2542l9006,2542,9006,726,9218,726,9218,2542xe" filled="true" fillcolor="#c00000" stroked="false">
                <v:path arrowok="t"/>
                <v:fill type="solid"/>
              </v:shape>
            </v:group>
            <v:group style="position:absolute;left:8371;top:2044;width:212;height:2" coordorigin="8371,2044" coordsize="212,2">
              <v:shape style="position:absolute;left:8371;top:2044;width:212;height:2" coordorigin="8371,2044" coordsize="212,0" path="m8371,2044l8583,2044e" filled="false" stroked="true" strokeweight=".236536pt" strokecolor="#d9d9d9">
                <v:path arrowok="t"/>
              </v:shape>
            </v:group>
            <v:group style="position:absolute;left:8371;top:1546;width:212;height:2" coordorigin="8371,1546" coordsize="212,2">
              <v:shape style="position:absolute;left:8371;top:1546;width:212;height:2" coordorigin="8371,1546" coordsize="212,0" path="m8371,1546l8583,1546e" filled="false" stroked="true" strokeweight=".236536pt" strokecolor="#d9d9d9">
                <v:path arrowok="t"/>
              </v:shape>
            </v:group>
            <v:group style="position:absolute;left:8371;top:1049;width:212;height:2" coordorigin="8371,1049" coordsize="212,2">
              <v:shape style="position:absolute;left:8371;top:1049;width:212;height:2" coordorigin="8371,1049" coordsize="212,0" path="m8371,1049l8583,1049e" filled="false" stroked="true" strokeweight=".236536pt" strokecolor="#d9d9d9">
                <v:path arrowok="t"/>
              </v:shape>
            </v:group>
            <v:group style="position:absolute;left:8583;top:775;width:213;height:1767" coordorigin="8583,775" coordsize="213,1767">
              <v:shape style="position:absolute;left:8583;top:775;width:213;height:1767" coordorigin="8583,775" coordsize="213,1767" path="m8795,2542l8583,2542,8583,775,8795,775,8795,2542xe" filled="true" fillcolor="#c00000" stroked="false">
                <v:path arrowok="t"/>
                <v:fill type="solid"/>
              </v:shape>
            </v:group>
            <v:group style="position:absolute;left:7948;top:2044;width:212;height:2" coordorigin="7948,2044" coordsize="212,2">
              <v:shape style="position:absolute;left:7948;top:2044;width:212;height:2" coordorigin="7948,2044" coordsize="212,0" path="m7948,2044l8160,2044e" filled="false" stroked="true" strokeweight=".236536pt" strokecolor="#d9d9d9">
                <v:path arrowok="t"/>
              </v:shape>
            </v:group>
            <v:group style="position:absolute;left:7525;top:1546;width:635;height:2" coordorigin="7525,1546" coordsize="635,2">
              <v:shape style="position:absolute;left:7525;top:1546;width:635;height:2" coordorigin="7525,1546" coordsize="635,0" path="m7525,1546l8160,1546e" filled="false" stroked="true" strokeweight=".236536pt" strokecolor="#d9d9d9">
                <v:path arrowok="t"/>
              </v:shape>
            </v:group>
            <v:group style="position:absolute;left:6785;top:1049;width:1375;height:2" coordorigin="6785,1049" coordsize="1375,2">
              <v:shape style="position:absolute;left:6785;top:1049;width:1375;height:2" coordorigin="6785,1049" coordsize="1375,0" path="m6785,1049l8160,1049e" filled="false" stroked="true" strokeweight=".236536pt" strokecolor="#d9d9d9">
                <v:path arrowok="t"/>
              </v:shape>
            </v:group>
            <v:group style="position:absolute;left:8160;top:999;width:212;height:1543" coordorigin="8160,999" coordsize="212,1543">
              <v:shape style="position:absolute;left:8160;top:999;width:212;height:1543" coordorigin="8160,999" coordsize="212,1543" path="m8371,2542l8160,2542,8160,999,8371,999,8371,2542xe" filled="true" fillcolor="#c00000" stroked="false">
                <v:path arrowok="t"/>
                <v:fill type="solid"/>
              </v:shape>
            </v:group>
            <v:group style="position:absolute;left:7525;top:2044;width:212;height:2" coordorigin="7525,2044" coordsize="212,2">
              <v:shape style="position:absolute;left:7525;top:2044;width:212;height:2" coordorigin="7525,2044" coordsize="212,0" path="m7525,2044l7737,2044e" filled="false" stroked="true" strokeweight=".236536pt" strokecolor="#d9d9d9">
                <v:path arrowok="t"/>
              </v:shape>
            </v:group>
            <v:group style="position:absolute;left:7737;top:1521;width:212;height:1021" coordorigin="7737,1521" coordsize="212,1021">
              <v:shape style="position:absolute;left:7737;top:1521;width:212;height:1021" coordorigin="7737,1521" coordsize="212,1021" path="m7948,2542l7737,2542,7737,1521,7948,1521,7948,2542xe" filled="true" fillcolor="#c00000" stroked="false">
                <v:path arrowok="t"/>
                <v:fill type="solid"/>
              </v:shape>
            </v:group>
            <v:group style="position:absolute;left:7102;top:2044;width:212;height:2" coordorigin="7102,2044" coordsize="212,2">
              <v:shape style="position:absolute;left:7102;top:2044;width:212;height:2" coordorigin="7102,2044" coordsize="212,0" path="m7102,2044l7314,2044e" filled="false" stroked="true" strokeweight=".236536pt" strokecolor="#d9d9d9">
                <v:path arrowok="t"/>
              </v:shape>
            </v:group>
            <v:group style="position:absolute;left:7102;top:1546;width:212;height:2" coordorigin="7102,1546" coordsize="212,2">
              <v:shape style="position:absolute;left:7102;top:1546;width:212;height:2" coordorigin="7102,1546" coordsize="212,0" path="m7102,1546l7314,1546e" filled="false" stroked="true" strokeweight=".236536pt" strokecolor="#d9d9d9">
                <v:path arrowok="t"/>
              </v:shape>
            </v:group>
            <v:group style="position:absolute;left:7314;top:1472;width:212;height:1070" coordorigin="7314,1472" coordsize="212,1070">
              <v:shape style="position:absolute;left:7314;top:1472;width:212;height:1070" coordorigin="7314,1472" coordsize="212,1070" path="m7525,2542l7314,2542,7314,1472,7525,1472,7525,2542xe" filled="true" fillcolor="#c00000" stroked="false">
                <v:path arrowok="t"/>
                <v:fill type="solid"/>
              </v:shape>
            </v:group>
            <v:group style="position:absolute;left:6785;top:2044;width:107;height:2" coordorigin="6785,2044" coordsize="107,2">
              <v:shape style="position:absolute;left:6785;top:2044;width:107;height:2" coordorigin="6785,2044" coordsize="107,0" path="m6785,2044l6891,2044e" filled="false" stroked="true" strokeweight=".236536pt" strokecolor="#d9d9d9">
                <v:path arrowok="t"/>
              </v:shape>
            </v:group>
            <v:group style="position:absolute;left:6785;top:1546;width:107;height:2" coordorigin="6785,1546" coordsize="107,2">
              <v:shape style="position:absolute;left:6785;top:1546;width:107;height:2" coordorigin="6785,1546" coordsize="107,0" path="m6785,1546l6891,1546e" filled="false" stroked="true" strokeweight=".236536pt" strokecolor="#d9d9d9">
                <v:path arrowok="t"/>
              </v:shape>
            </v:group>
            <v:group style="position:absolute;left:6891;top:1397;width:212;height:1145" coordorigin="6891,1397" coordsize="212,1145">
              <v:shape style="position:absolute;left:6891;top:1397;width:212;height:1145" coordorigin="6891,1397" coordsize="212,1145" path="m7102,2542l6891,2542,6891,1397,7102,1397,7102,2542xe" filled="true" fillcolor="#c00000" stroked="false">
                <v:path arrowok="t"/>
                <v:fill type="solid"/>
              </v:shape>
            </v:group>
            <v:group style="position:absolute;left:6785;top:2542;width:4654;height:2" coordorigin="6785,2542" coordsize="4654,2">
              <v:shape style="position:absolute;left:6785;top:2542;width:4654;height:2" coordorigin="6785,2542" coordsize="4654,0" path="m6785,2542l11438,2542e" filled="false" stroked="true" strokeweight=".236536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10"/>
          <w:sz w:val="8"/>
        </w:rPr>
        <w:t>90,000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82" w:space="4699"/>
            <w:col w:w="6559"/>
          </w:cols>
        </w:sectPr>
      </w:pP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5,000</w:t>
      </w:r>
      <w:r>
        <w:rPr>
          <w:rFonts w:ascii="Calibri"/>
          <w:sz w:val="8"/>
        </w:rPr>
      </w:r>
    </w:p>
    <w:p>
      <w:pPr>
        <w:spacing w:line="240" w:lineRule="auto" w:before="5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sz w:val="9"/>
        </w:rPr>
      </w:r>
    </w:p>
    <w:p>
      <w:pPr>
        <w:spacing w:before="0"/>
        <w:ind w:left="77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88,000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82" w:space="4699"/>
            <w:col w:w="655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after="0" w:line="240" w:lineRule="auto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4,500</w:t>
      </w:r>
      <w:r>
        <w:rPr>
          <w:rFonts w:ascii="Calibri"/>
          <w:sz w:val="8"/>
        </w:rPr>
      </w:r>
    </w:p>
    <w:p>
      <w:pPr>
        <w:spacing w:line="240" w:lineRule="auto" w:before="9"/>
        <w:rPr>
          <w:rFonts w:ascii="Calibri" w:hAnsi="Calibri" w:cs="Calibri" w:eastAsia="Calibri"/>
          <w:sz w:val="10"/>
          <w:szCs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spacing w:before="0"/>
        <w:ind w:left="77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86,000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82" w:space="4699"/>
            <w:col w:w="6559"/>
          </w:cols>
        </w:sectPr>
      </w:pPr>
    </w:p>
    <w:p>
      <w:pPr>
        <w:spacing w:line="240" w:lineRule="auto" w:before="9"/>
        <w:rPr>
          <w:rFonts w:ascii="Calibri" w:hAnsi="Calibri" w:cs="Calibri" w:eastAsia="Calibri"/>
          <w:sz w:val="20"/>
          <w:szCs w:val="20"/>
        </w:rPr>
      </w:pPr>
    </w:p>
    <w:p>
      <w:pPr>
        <w:spacing w:after="0" w:line="240" w:lineRule="auto"/>
        <w:rPr>
          <w:rFonts w:ascii="Calibri" w:hAnsi="Calibri" w:cs="Calibri" w:eastAsia="Calibri"/>
          <w:sz w:val="20"/>
          <w:szCs w:val="20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4,000</w:t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49"/>
        <w:ind w:left="77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84,000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982" w:space="4699"/>
            <w:col w:w="6559"/>
          </w:cols>
        </w:sectPr>
      </w:pPr>
    </w:p>
    <w:p>
      <w:pPr>
        <w:spacing w:line="240" w:lineRule="auto" w:before="5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908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3,500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5"/>
          <w:sz w:val="8"/>
        </w:rPr>
        <w:t> </w:t>
      </w:r>
      <w:r>
        <w:rPr>
          <w:rFonts w:ascii="Calibri"/>
          <w:color w:val="585858"/>
          <w:spacing w:val="-5"/>
          <w:w w:val="115"/>
          <w:sz w:val="8"/>
        </w:rPr>
      </w:r>
      <w:r>
        <w:rPr>
          <w:rFonts w:ascii="Calibri"/>
          <w:color w:val="585858"/>
          <w:w w:val="115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  <w:r>
        <w:rPr/>
        <w:br w:type="column"/>
      </w:r>
      <w:r>
        <w:rPr>
          <w:rFonts w:ascii="Calibri"/>
          <w:sz w:val="8"/>
        </w:rPr>
      </w:r>
    </w:p>
    <w:p>
      <w:pPr>
        <w:spacing w:before="65"/>
        <w:ind w:left="502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0"/>
          <w:sz w:val="8"/>
        </w:rPr>
        <w:t>82,000</w:t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2" w:equalWidth="0">
            <w:col w:w="5909" w:space="40"/>
            <w:col w:w="6291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10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908" w:val="left" w:leader="none"/>
        </w:tabs>
        <w:spacing w:before="0"/>
        <w:ind w:left="77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rFonts w:ascii="Calibri"/>
          <w:color w:val="585858"/>
          <w:spacing w:val="-1"/>
          <w:w w:val="115"/>
          <w:sz w:val="8"/>
        </w:rPr>
        <w:t>3,000</w:t>
      </w:r>
      <w:r>
        <w:rPr>
          <w:rFonts w:ascii="Calibri"/>
          <w:color w:val="585858"/>
          <w:sz w:val="8"/>
        </w:rPr>
        <w:t>    </w:t>
      </w:r>
      <w:r>
        <w:rPr>
          <w:rFonts w:ascii="Calibri"/>
          <w:color w:val="585858"/>
          <w:spacing w:val="-5"/>
          <w:sz w:val="8"/>
        </w:rPr>
        <w:t> </w:t>
      </w:r>
      <w:r>
        <w:rPr>
          <w:rFonts w:ascii="Calibri"/>
          <w:color w:val="585858"/>
          <w:spacing w:val="-5"/>
          <w:w w:val="115"/>
          <w:sz w:val="8"/>
        </w:rPr>
      </w:r>
      <w:r>
        <w:rPr>
          <w:rFonts w:ascii="Calibri"/>
          <w:color w:val="585858"/>
          <w:w w:val="115"/>
          <w:sz w:val="8"/>
          <w:u w:val="single" w:color="D9D9D9"/>
        </w:rPr>
        <w:t> </w:t>
      </w:r>
      <w:r>
        <w:rPr>
          <w:rFonts w:ascii="Calibri"/>
          <w:color w:val="585858"/>
          <w:sz w:val="8"/>
          <w:u w:val="single" w:color="D9D9D9"/>
        </w:rPr>
        <w:tab/>
      </w:r>
      <w:r>
        <w:rPr>
          <w:rFonts w:ascii="Calibri"/>
          <w:color w:val="585858"/>
          <w:sz w:val="8"/>
        </w:rPr>
      </w:r>
      <w:r>
        <w:rPr>
          <w:rFonts w:ascii="Calibri"/>
          <w:sz w:val="8"/>
        </w:rPr>
      </w:r>
    </w:p>
    <w:p>
      <w:pPr>
        <w:spacing w:after="0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/>
        <w:pict>
          <v:shape style="position:absolute;margin-left:52.017601pt;margin-top:1.91767pt;width:514.9pt;height:9.9pt;mso-position-horizontal-relative:page;mso-position-vertical-relative:paragraph;z-index:2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3"/>
                    <w:gridCol w:w="1166"/>
                    <w:gridCol w:w="1158"/>
                    <w:gridCol w:w="1166"/>
                    <w:gridCol w:w="933"/>
                    <w:gridCol w:w="656"/>
                    <w:gridCol w:w="387"/>
                    <w:gridCol w:w="423"/>
                    <w:gridCol w:w="423"/>
                    <w:gridCol w:w="423"/>
                    <w:gridCol w:w="423"/>
                    <w:gridCol w:w="423"/>
                    <w:gridCol w:w="423"/>
                    <w:gridCol w:w="423"/>
                    <w:gridCol w:w="423"/>
                    <w:gridCol w:w="423"/>
                    <w:gridCol w:w="322"/>
                  </w:tblGrid>
                  <w:tr>
                    <w:trPr>
                      <w:trHeight w:val="71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16" w:type="dxa"/>
                        <w:gridSpan w:val="11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26" w:hRule="exact"/>
                    </w:trPr>
                    <w:tc>
                      <w:tcPr>
                        <w:tcW w:w="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left="66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'18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116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'18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9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left="522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5"/>
                            <w:sz w:val="8"/>
                          </w:rPr>
                          <w:t>'19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6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8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left="119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'09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'10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'11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'12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'13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'14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'15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'16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'17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4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'18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  <w:tc>
                      <w:tcPr>
                        <w:tcW w:w="32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9" w:lineRule="exact"/>
                          <w:ind w:left="155" w:right="0"/>
                          <w:jc w:val="left"/>
                          <w:rPr>
                            <w:rFonts w:ascii="Calibri" w:hAnsi="Calibri" w:cs="Calibri" w:eastAsia="Calibri"/>
                            <w:sz w:val="8"/>
                            <w:szCs w:val="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w w:val="110"/>
                            <w:sz w:val="8"/>
                          </w:rPr>
                          <w:t>'19</w:t>
                        </w:r>
                        <w:r>
                          <w:rPr>
                            <w:rFonts w:ascii="Calibri"/>
                            <w:sz w:val="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w w:val="115"/>
          <w:sz w:val="8"/>
        </w:rPr>
        <w:t>Feb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Aug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5"/>
        </w:rPr>
        <w:br w:type="column"/>
      </w:r>
      <w:r>
        <w:rPr>
          <w:rFonts w:ascii="Calibri"/>
          <w:color w:val="585858"/>
          <w:w w:val="115"/>
          <w:sz w:val="8"/>
        </w:rPr>
        <w:t>Feb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Aug</w:t>
      </w:r>
      <w:r>
        <w:rPr>
          <w:rFonts w:ascii="Calibri"/>
          <w:sz w:val="8"/>
        </w:rPr>
      </w:r>
    </w:p>
    <w:p>
      <w:pPr>
        <w:spacing w:before="5"/>
        <w:ind w:left="0" w:right="0" w:firstLine="0"/>
        <w:jc w:val="right"/>
        <w:rPr>
          <w:rFonts w:ascii="Calibri" w:hAnsi="Calibri" w:cs="Calibri" w:eastAsia="Calibri"/>
          <w:sz w:val="8"/>
          <w:szCs w:val="8"/>
        </w:rPr>
      </w:pPr>
      <w:r>
        <w:rPr>
          <w:w w:val="115"/>
        </w:rPr>
        <w:br w:type="column"/>
      </w:r>
      <w:r>
        <w:rPr>
          <w:rFonts w:ascii="Calibri"/>
          <w:color w:val="585858"/>
          <w:w w:val="115"/>
          <w:sz w:val="8"/>
        </w:rPr>
        <w:t>Feb</w:t>
      </w:r>
      <w:r>
        <w:rPr>
          <w:rFonts w:ascii="Calibri"/>
          <w:sz w:val="8"/>
        </w:rPr>
      </w:r>
    </w:p>
    <w:p>
      <w:pPr>
        <w:spacing w:line="96" w:lineRule="exact" w:before="0"/>
        <w:ind w:left="530" w:right="0" w:firstLine="0"/>
        <w:jc w:val="left"/>
        <w:rPr>
          <w:rFonts w:ascii="Calibri" w:hAnsi="Calibri" w:cs="Calibri" w:eastAsia="Calibri"/>
          <w:sz w:val="8"/>
          <w:szCs w:val="8"/>
        </w:rPr>
      </w:pPr>
      <w:r>
        <w:rPr>
          <w:w w:val="110"/>
        </w:rPr>
        <w:br w:type="column"/>
      </w:r>
      <w:r>
        <w:rPr>
          <w:rFonts w:ascii="Calibri"/>
          <w:color w:val="585858"/>
          <w:spacing w:val="-1"/>
          <w:w w:val="110"/>
          <w:sz w:val="8"/>
        </w:rPr>
        <w:t>80,000</w:t>
      </w:r>
      <w:r>
        <w:rPr>
          <w:rFonts w:ascii="Calibri"/>
          <w:sz w:val="8"/>
        </w:rPr>
      </w:r>
    </w:p>
    <w:p>
      <w:pPr>
        <w:spacing w:after="0" w:line="96" w:lineRule="exact"/>
        <w:jc w:val="left"/>
        <w:rPr>
          <w:rFonts w:ascii="Calibri" w:hAnsi="Calibri" w:cs="Calibri" w:eastAsia="Calibri"/>
          <w:sz w:val="8"/>
          <w:szCs w:val="8"/>
        </w:rPr>
        <w:sectPr>
          <w:type w:val="continuous"/>
          <w:pgSz w:w="12240" w:h="15840"/>
          <w:pgMar w:top="0" w:bottom="280" w:left="0" w:right="0"/>
          <w:cols w:num="6" w:equalWidth="0">
            <w:col w:w="1234" w:space="40"/>
            <w:col w:w="1126" w:space="40"/>
            <w:col w:w="1119" w:space="40"/>
            <w:col w:w="1126" w:space="40"/>
            <w:col w:w="1119" w:space="40"/>
            <w:col w:w="6316"/>
          </w:cols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13"/>
        <w:ind w:left="1292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4"/>
          <w:sz w:val="36"/>
        </w:rPr>
        <w:t>Hot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8"/>
          <w:sz w:val="36"/>
        </w:rPr>
        <w:t>Springs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before="51"/>
        <w:ind w:left="1277" w:right="130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Hot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Springs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Garland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County.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pStyle w:val="BodyText"/>
        <w:spacing w:line="240" w:lineRule="auto" w:before="193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1264"/>
        <w:gridCol w:w="1024"/>
        <w:gridCol w:w="1077"/>
        <w:gridCol w:w="1046"/>
        <w:gridCol w:w="1260"/>
      </w:tblGrid>
      <w:tr>
        <w:trPr>
          <w:trHeight w:val="340" w:hRule="exact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6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7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1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41,074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38,660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38,835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81008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1016"/>
        <w:gridCol w:w="1104"/>
        <w:gridCol w:w="1056"/>
        <w:gridCol w:w="1248"/>
      </w:tblGrid>
      <w:tr>
        <w:trPr>
          <w:trHeight w:val="464" w:hRule="exact"/>
        </w:trPr>
        <w:tc>
          <w:tcPr>
            <w:tcW w:w="86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2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32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23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5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5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0"/>
          <w:pgSz w:w="12240" w:h="15840"/>
          <w:pgMar w:footer="673" w:header="0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before="95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40,000</w:t>
      </w:r>
      <w:r>
        <w:rPr>
          <w:rFonts w:ascii="Calibri"/>
          <w:sz w:val="13"/>
        </w:rPr>
      </w:r>
    </w:p>
    <w:p>
      <w:pPr>
        <w:spacing w:line="253" w:lineRule="exact" w:before="46"/>
        <w:ind w:left="1508" w:right="4745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Nonfarm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</w:t>
      </w:r>
      <w:r>
        <w:rPr>
          <w:rFonts w:ascii="Segoe UI"/>
          <w:sz w:val="20"/>
        </w:rPr>
      </w:r>
    </w:p>
    <w:p>
      <w:pPr>
        <w:spacing w:line="253" w:lineRule="exact" w:before="0"/>
        <w:ind w:left="1509" w:right="4745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7.022667pt;margin-top:18.030649pt;width:417.9pt;height:.1pt;mso-position-horizontal-relative:page;mso-position-vertical-relative:paragraph;z-index:2488" coordorigin="2140,361" coordsize="8358,2">
            <v:shape style="position:absolute;left:2140;top:361;width:8358;height:2" coordorigin="2140,361" coordsize="8358,0" path="m2140,361l10498,361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February 2014 - February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990" w:space="1250"/>
            <w:col w:w="9000"/>
          </w:cols>
        </w:sectPr>
      </w:pPr>
    </w:p>
    <w:p>
      <w:pPr>
        <w:spacing w:line="240" w:lineRule="auto" w:before="11"/>
        <w:rPr>
          <w:rFonts w:ascii="Segoe UI" w:hAnsi="Segoe UI" w:cs="Segoe UI" w:eastAsia="Segoe UI"/>
          <w:sz w:val="24"/>
          <w:szCs w:val="24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7.022667pt;margin-top:8.096981pt;width:417.9pt;height:.1pt;mso-position-horizontal-relative:page;mso-position-vertical-relative:paragraph;z-index:2464" coordorigin="2140,162" coordsize="8358,2">
            <v:shape style="position:absolute;left:2140;top:162;width:8358;height:2" coordorigin="2140,162" coordsize="8358,0" path="m2140,162l10498,162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39,500</w:t>
      </w:r>
      <w:r>
        <w:rPr>
          <w:rFonts w:ascii="Calibri"/>
          <w:sz w:val="13"/>
        </w:rPr>
      </w: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6.820671pt;margin-top:-15.654689pt;width:418.3pt;height:139.5pt;mso-position-horizontal-relative:page;mso-position-vertical-relative:paragraph;z-index:2440" coordorigin="2136,-313" coordsize="8366,2790">
            <v:group style="position:absolute;left:2140;top:2429;width:8358;height:2" coordorigin="2140,2429" coordsize="8358,2">
              <v:shape style="position:absolute;left:2140;top:2429;width:8358;height:2" coordorigin="2140,2429" coordsize="8358,0" path="m2140,2429l10498,2429e" filled="false" stroked="true" strokeweight=".40398pt" strokecolor="#d9d9d9">
                <v:path arrowok="t"/>
              </v:shape>
            </v:group>
            <v:group style="position:absolute;left:2140;top:1862;width:8358;height:2" coordorigin="2140,1862" coordsize="8358,2">
              <v:shape style="position:absolute;left:2140;top:1862;width:8358;height:2" coordorigin="2140,1862" coordsize="8358,0" path="m2140,1862l10498,1862e" filled="false" stroked="true" strokeweight=".40398pt" strokecolor="#d9d9d9">
                <v:path arrowok="t"/>
              </v:shape>
            </v:group>
            <v:group style="position:absolute;left:2140;top:1295;width:8358;height:2" coordorigin="2140,1295" coordsize="8358,2">
              <v:shape style="position:absolute;left:2140;top:1295;width:8358;height:2" coordorigin="2140,1295" coordsize="8358,0" path="m2140,1295l10498,1295e" filled="false" stroked="true" strokeweight=".40398pt" strokecolor="#d9d9d9">
                <v:path arrowok="t"/>
              </v:shape>
            </v:group>
            <v:group style="position:absolute;left:2140;top:729;width:8358;height:2" coordorigin="2140,729" coordsize="8358,2">
              <v:shape style="position:absolute;left:2140;top:729;width:8358;height:2" coordorigin="2140,729" coordsize="8358,0" path="m2140,729l10498,729e" filled="false" stroked="true" strokeweight=".40398pt" strokecolor="#d9d9d9">
                <v:path arrowok="t"/>
              </v:shape>
            </v:group>
            <v:group style="position:absolute;left:2140;top:162;width:8358;height:2" coordorigin="2140,162" coordsize="8358,2">
              <v:shape style="position:absolute;left:2140;top:162;width:8358;height:2" coordorigin="2140,162" coordsize="8358,0" path="m2140,162l10498,162e" filled="false" stroked="true" strokeweight=".40398pt" strokecolor="#d9d9d9">
                <v:path arrowok="t"/>
              </v:shape>
            </v:group>
            <v:group style="position:absolute;left:2209;top:-293;width:8215;height:2750" coordorigin="2209,-293" coordsize="8215,2750">
              <v:shape style="position:absolute;left:2209;top:-293;width:8215;height:2750" coordorigin="2209,-293" coordsize="8215,2750" path="m2209,1975l2230,1891,2250,1809,2257,1782,2264,1754,2285,1671,2305,1587,2326,1500,2339,1440,2353,1376,2367,1304,2381,1226,2394,1143,2401,1102,2408,1060,2422,980,2435,904,2449,838,2470,761,2497,716,2504,717,2538,771,2566,846,2572,865,2600,931,2628,956,2637,953,2680,895,2688,880,2697,865,2740,827,2748,831,2777,894,2798,976,2812,1041,2826,1111,2833,1147,2840,1182,2853,1251,2867,1314,2888,1390,2921,1453,2973,1495,3033,1520,3047,1518,3064,1514,3082,1509,3101,1504,3119,1501,3136,1500,3150,1503,3177,1558,3193,1620,3207,1694,3222,1775,3236,1861,3243,1903,3250,1946,3264,2026,3278,2098,3292,2158,3315,2216,3348,2225,3367,2223,3387,2218,3406,2212,3423,2207,3436,2203,3455,2201,3473,2197,3491,2192,3509,2188,3526,2185,3544,2186,3561,2190,3609,2241,3641,2301,3651,2322,3661,2343,3692,2399,3749,2448,3784,2456,3801,2455,3861,2422,3903,2376,3937,2326,3969,2261,3995,2185,4009,2124,4024,2054,4038,1977,4052,1897,4059,1856,4066,1815,4079,1737,4093,1663,4107,1598,4127,1522,4169,1461,4224,1425,4255,1413,4268,1407,4340,1384,4359,1383,4376,1386,4414,1445,4435,1528,4449,1596,4463,1669,4470,1706,4477,1743,4490,1813,4504,1876,4525,1948,4553,1984,4561,1982,4598,1925,4621,1869,4628,1849,4636,1830,4666,1763,4684,1738,4694,1722,4705,1706,4715,1690,4726,1674,4767,1627,4788,1620,4798,1623,4838,1689,4859,1755,4880,1833,4901,1916,4908,1943,4929,2021,4949,2089,4957,2111,4964,2134,4972,2158,4979,2183,4987,2208,4994,2233,5017,2304,5039,2366,5069,2419,5084,2428,5092,2426,5123,2370,5146,2297,5161,2244,5168,2217,5191,2145,5221,2090,5230,2089,5240,2094,5278,2155,5305,2222,5315,2244,5342,2297,5370,2317,5383,2315,5449,2275,5492,2217,5514,2143,5537,2055,5551,1990,5565,1920,5579,1847,5593,1769,5607,1689,5621,1606,5634,1522,5648,1429,5662,1322,5676,1205,5682,1145,5689,1084,5696,1023,5703,963,5717,845,5730,736,5744,639,5758,560,5777,490,5792,482,5802,484,5845,526,5887,585,5896,597,5903,608,5908,615,5915,624,5924,633,5934,644,5945,656,5994,719,6027,784,6051,871,6065,959,6079,1065,6093,1184,6100,1246,6107,1309,6114,1372,6121,1435,6128,1497,6134,1557,6148,1668,6162,1763,6176,1836,6203,1881,6213,1877,6256,1831,6289,1785,6298,1772,6358,1740,6377,1741,6396,1743,6416,1745,6435,1748,6454,1749,6474,1750,6494,1752,6513,1754,6532,1756,6551,1757,6570,1755,6637,1712,6668,1677,6684,1662,6699,1648,6714,1639,6729,1635,6745,1639,6791,1677,6822,1712,6838,1727,6896,1756,6935,1762,6953,1761,7019,1743,7074,1716,7123,1671,7150,1601,7166,1542,7180,1475,7195,1402,7209,1326,7223,1248,7230,1208,7237,1169,7251,1093,7265,1022,7278,956,7285,923,7299,851,7313,774,7326,695,7333,656,7347,580,7361,512,7381,432,7409,387,7416,389,7436,446,7450,521,7463,616,7477,723,7491,834,7498,889,7511,993,7525,1082,7539,1147,7559,1186,7566,1183,7594,1106,7607,1042,7621,970,7628,933,7635,897,7648,829,7669,754,7690,729,7696,735,7724,815,7737,879,7751,952,7765,1030,7772,1069,7785,1143,7799,1209,7820,1281,7845,1312,7854,1311,7902,1254,7912,1238,7921,1223,7931,1208,7940,1197,7950,1188,7959,1183,7975,1186,7991,1197,8007,1211,8023,1229,8038,1247,8054,1265,8069,1280,8084,1291,8099,1295,8115,1292,8162,1254,8192,1219,8208,1203,8266,1175,8305,1169,8323,1169,8391,1197,8435,1245,8448,1260,8461,1275,8474,1286,8487,1294,8500,1298,8512,1292,8559,1243,8591,1188,8622,1125,8632,1104,8642,1082,8674,1014,8705,943,8734,869,8756,811,8778,751,8799,690,8820,627,8840,562,8861,494,8881,424,8902,351,8923,276,8943,184,8957,110,8971,32,8977,-8,8984,-47,8998,-122,9012,-188,9032,-263,9053,-293,9060,-291,9087,-203,9101,-121,9114,-22,9128,85,9135,139,9142,193,9155,297,9169,387,9183,458,9210,519,9217,520,9224,517,9258,451,9279,391,9286,371,9313,301,9347,274,9360,278,9374,288,9387,301,9401,317,9414,334,9428,350,9486,393,9504,394,9522,392,9539,389,9556,386,9574,384,9645,422,9676,455,9692,471,9706,484,9721,495,9735,501,9752,498,9769,488,9786,474,9802,457,9817,439,9832,422,9847,407,9862,395,9877,389,9893,393,9910,403,9926,418,9941,436,9957,454,9972,472,9987,487,10002,498,10017,502,10033,499,10049,490,10064,477,10080,461,10095,443,10111,426,10126,410,10141,397,10162,390,10181,387,10199,387,10217,389,10234,392,10250,394,10317,374,10364,336,10395,307,10409,294,10424,281e" filled="false" stroked="true" strokeweight="1.996612pt" strokecolor="#c00000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39,000</w:t>
      </w:r>
      <w:r>
        <w:rPr>
          <w:rFonts w:ascii="Calibri"/>
          <w:sz w:val="13"/>
        </w:rPr>
      </w: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38,500</w:t>
      </w:r>
      <w:r>
        <w:rPr>
          <w:rFonts w:ascii="Calibri"/>
          <w:sz w:val="13"/>
        </w:rPr>
      </w: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38,000</w:t>
      </w:r>
      <w:r>
        <w:rPr>
          <w:rFonts w:ascii="Calibri"/>
          <w:sz w:val="13"/>
        </w:rPr>
      </w: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37,500</w:t>
      </w:r>
      <w:r>
        <w:rPr>
          <w:rFonts w:ascii="Calibri"/>
          <w:sz w:val="13"/>
        </w:rPr>
      </w: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37,000</w:t>
      </w:r>
      <w:r>
        <w:rPr>
          <w:rFonts w:ascii="Calibri"/>
          <w:sz w:val="13"/>
        </w:rPr>
      </w: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7.022667pt;margin-top:8.154454pt;width:417.9pt;height:.1pt;mso-position-horizontal-relative:page;mso-position-vertical-relative:paragraph;z-index:2416" coordorigin="2140,163" coordsize="8358,2">
            <v:shape style="position:absolute;left:2140;top:163;width:8358;height:2" coordorigin="2140,163" coordsize="8358,0" path="m2140,163l10498,163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36,500</w:t>
      </w:r>
      <w:r>
        <w:rPr>
          <w:rFonts w:ascii="Calibri"/>
          <w:sz w:val="13"/>
        </w:rPr>
      </w: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7.022667pt;margin-top:8.108342pt;width:417.9pt;height:.1pt;mso-position-horizontal-relative:page;mso-position-vertical-relative:paragraph;z-index:2392" coordorigin="2140,162" coordsize="8358,2">
            <v:shape style="position:absolute;left:2140;top:162;width:8358;height:2" coordorigin="2140,162" coordsize="8358,0" path="m2140,162l10498,162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36,000</w:t>
      </w:r>
      <w:r>
        <w:rPr>
          <w:rFonts w:ascii="Calibri"/>
          <w:sz w:val="13"/>
        </w:rPr>
      </w: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7.022667pt;margin-top:8.128820pt;width:417.9pt;height:.1pt;mso-position-horizontal-relative:page;mso-position-vertical-relative:paragraph;z-index:2512" coordorigin="2140,163" coordsize="8358,2">
            <v:shape style="position:absolute;left:2140;top:163;width:8358;height:2" coordorigin="2140,163" coordsize="8358,0" path="m2140,163l10498,163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35,500</w:t>
      </w:r>
      <w:r>
        <w:rPr>
          <w:rFonts w:ascii="Calibri"/>
          <w:sz w:val="13"/>
        </w:rPr>
      </w:r>
    </w:p>
    <w:p>
      <w:pPr>
        <w:tabs>
          <w:tab w:pos="2781" w:val="left" w:leader="none"/>
          <w:tab w:pos="3610" w:val="left" w:leader="none"/>
          <w:tab w:pos="4425" w:val="left" w:leader="none"/>
          <w:tab w:pos="5254" w:val="left" w:leader="none"/>
          <w:tab w:pos="6069" w:val="left" w:leader="none"/>
          <w:tab w:pos="6898" w:val="left" w:leader="none"/>
          <w:tab w:pos="7713" w:val="left" w:leader="none"/>
          <w:tab w:pos="8542" w:val="left" w:leader="none"/>
          <w:tab w:pos="9357" w:val="left" w:leader="none"/>
          <w:tab w:pos="10187" w:val="left" w:leader="none"/>
        </w:tabs>
        <w:spacing w:before="16"/>
        <w:ind w:left="1966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w w:val="125"/>
          <w:sz w:val="13"/>
        </w:rPr>
        <w:t>Feb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'14</w:t>
        <w:tab/>
        <w:t>Aug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'14</w:t>
        <w:tab/>
      </w:r>
      <w:r>
        <w:rPr>
          <w:rFonts w:ascii="Calibri"/>
          <w:color w:val="585858"/>
          <w:w w:val="125"/>
          <w:sz w:val="13"/>
        </w:rPr>
        <w:t>Feb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'15</w:t>
        <w:tab/>
        <w:t>Aug</w:t>
      </w:r>
      <w:r>
        <w:rPr>
          <w:rFonts w:ascii="Calibri"/>
          <w:color w:val="585858"/>
          <w:spacing w:val="5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'15</w:t>
        <w:tab/>
      </w:r>
      <w:r>
        <w:rPr>
          <w:rFonts w:ascii="Calibri"/>
          <w:color w:val="585858"/>
          <w:w w:val="125"/>
          <w:sz w:val="13"/>
        </w:rPr>
        <w:t>Feb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'16</w:t>
        <w:tab/>
        <w:t>Aug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'16</w:t>
        <w:tab/>
      </w:r>
      <w:r>
        <w:rPr>
          <w:rFonts w:ascii="Calibri"/>
          <w:color w:val="585858"/>
          <w:w w:val="125"/>
          <w:sz w:val="13"/>
        </w:rPr>
        <w:t>Feb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'17</w:t>
        <w:tab/>
        <w:t>Aug</w:t>
      </w:r>
      <w:r>
        <w:rPr>
          <w:rFonts w:ascii="Calibri"/>
          <w:color w:val="585858"/>
          <w:spacing w:val="5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'17</w:t>
        <w:tab/>
      </w:r>
      <w:r>
        <w:rPr>
          <w:rFonts w:ascii="Calibri"/>
          <w:color w:val="585858"/>
          <w:w w:val="125"/>
          <w:sz w:val="13"/>
        </w:rPr>
        <w:t>Feb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'18</w:t>
        <w:tab/>
        <w:t>Aug</w:t>
      </w:r>
      <w:r>
        <w:rPr>
          <w:rFonts w:ascii="Calibri"/>
          <w:color w:val="585858"/>
          <w:spacing w:val="4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'18</w:t>
        <w:tab/>
      </w:r>
      <w:r>
        <w:rPr>
          <w:rFonts w:ascii="Calibri"/>
          <w:color w:val="585858"/>
          <w:w w:val="125"/>
          <w:sz w:val="13"/>
        </w:rPr>
        <w:t>Feb</w:t>
      </w:r>
      <w:r>
        <w:rPr>
          <w:rFonts w:ascii="Calibri"/>
          <w:color w:val="585858"/>
          <w:spacing w:val="3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'19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1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Jonesboro</w:t>
      </w:r>
      <w:r>
        <w:rPr>
          <w:rFonts w:ascii="Segoe UI"/>
          <w:b/>
          <w:color w:val="231F20"/>
          <w:spacing w:val="35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9"/>
        <w:rPr>
          <w:rFonts w:ascii="Segoe UI" w:hAnsi="Segoe UI" w:cs="Segoe UI" w:eastAsia="Segoe UI"/>
          <w:b/>
          <w:bCs/>
          <w:sz w:val="14"/>
          <w:szCs w:val="14"/>
        </w:rPr>
      </w:pPr>
    </w:p>
    <w:p>
      <w:pPr>
        <w:spacing w:before="51"/>
        <w:ind w:left="3982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Jonesboro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Craighead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Poinsett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z w:val="18"/>
        </w:rPr>
        <w:t>counties.</w:t>
      </w:r>
      <w:r>
        <w:rPr>
          <w:rFonts w:ascii="Segoe UI"/>
          <w:sz w:val="18"/>
        </w:rPr>
      </w:r>
    </w:p>
    <w:p>
      <w:pPr>
        <w:spacing w:line="240" w:lineRule="auto" w:before="9"/>
        <w:rPr>
          <w:rFonts w:ascii="Segoe UI" w:hAnsi="Segoe UI" w:cs="Segoe UI" w:eastAsia="Segoe UI"/>
          <w:sz w:val="29"/>
          <w:szCs w:val="29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1264"/>
        <w:gridCol w:w="1024"/>
        <w:gridCol w:w="1075"/>
        <w:gridCol w:w="1048"/>
        <w:gridCol w:w="1260"/>
      </w:tblGrid>
      <w:tr>
        <w:trPr>
          <w:trHeight w:val="340" w:hRule="exact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6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7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1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8"/>
              <w:ind w:left="30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64,684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63,789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62,367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61,422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61,473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894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0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80816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1016"/>
        <w:gridCol w:w="1099"/>
        <w:gridCol w:w="1056"/>
        <w:gridCol w:w="1253"/>
      </w:tblGrid>
      <w:tr>
        <w:trPr>
          <w:trHeight w:val="469" w:hRule="exact"/>
        </w:trPr>
        <w:tc>
          <w:tcPr>
            <w:tcW w:w="86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9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2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1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5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Segoe UI" w:hAnsi="Segoe UI" w:cs="Segoe UI" w:eastAsia="Segoe UI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20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20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right="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9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5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3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footerReference w:type="default" r:id="rId21"/>
          <w:pgSz w:w="12240" w:h="15840"/>
          <w:pgMar w:footer="673" w:header="0" w:top="2080" w:bottom="860" w:left="0" w:right="0"/>
          <w:pgNumType w:start="11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before="95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70,000</w:t>
      </w:r>
      <w:r>
        <w:rPr>
          <w:rFonts w:ascii="Calibri"/>
          <w:sz w:val="13"/>
        </w:rPr>
      </w:r>
    </w:p>
    <w:p>
      <w:pPr>
        <w:spacing w:line="253" w:lineRule="exact" w:before="46"/>
        <w:ind w:left="1203" w:right="3243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Nonfarm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pacing w:val="-2"/>
          <w:sz w:val="20"/>
        </w:rPr>
        <w:t>Payroll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Jobs (Goods</w:t>
      </w:r>
      <w:r>
        <w:rPr>
          <w:rFonts w:ascii="Segoe UI"/>
          <w:b/>
          <w:color w:val="231F20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Producing </w:t>
      </w:r>
      <w:r>
        <w:rPr>
          <w:rFonts w:ascii="Segoe UI"/>
          <w:b/>
          <w:color w:val="231F20"/>
          <w:sz w:val="20"/>
        </w:rPr>
        <w:t>+ </w:t>
      </w:r>
      <w:r>
        <w:rPr>
          <w:rFonts w:ascii="Segoe UI"/>
          <w:b/>
          <w:color w:val="231F20"/>
          <w:spacing w:val="1"/>
          <w:sz w:val="20"/>
        </w:rPr>
        <w:t>Service</w:t>
      </w:r>
      <w:r>
        <w:rPr>
          <w:rFonts w:ascii="Segoe UI"/>
          <w:b/>
          <w:color w:val="231F20"/>
          <w:spacing w:val="-1"/>
          <w:sz w:val="20"/>
        </w:rPr>
        <w:t> Providing)</w:t>
      </w:r>
      <w:r>
        <w:rPr>
          <w:rFonts w:ascii="Segoe UI"/>
          <w:sz w:val="20"/>
        </w:rPr>
      </w:r>
    </w:p>
    <w:p>
      <w:pPr>
        <w:spacing w:line="253" w:lineRule="exact" w:before="0"/>
        <w:ind w:left="1203" w:right="3242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7.635071pt;margin-top:18.030649pt;width:424.9pt;height:.1pt;mso-position-horizontal-relative:page;mso-position-vertical-relative:paragraph;z-index:2632" coordorigin="2153,361" coordsize="8498,2">
            <v:shape style="position:absolute;left:2153;top:361;width:8498;height:2" coordorigin="2153,361" coordsize="8498,0" path="m2153,361l10651,361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February: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2002" w:space="40"/>
            <w:col w:w="10198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11"/>
        <w:rPr>
          <w:rFonts w:ascii="Segoe UI" w:hAnsi="Segoe UI" w:cs="Segoe UI" w:eastAsia="Segoe UI"/>
          <w:sz w:val="13"/>
          <w:szCs w:val="13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7.635071pt;margin-top:8.121055pt;width:424.9pt;height:.1pt;mso-position-horizontal-relative:page;mso-position-vertical-relative:paragraph;z-index:2608" coordorigin="2153,162" coordsize="8498,2">
            <v:shape style="position:absolute;left:2153;top:162;width:8498;height:2" coordorigin="2153,162" coordsize="8498,0" path="m2153,162l10651,162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60,000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7.433083pt;margin-top:-21.728857pt;width:425.3pt;height:201.55pt;mso-position-horizontal-relative:page;mso-position-vertical-relative:paragraph;z-index:2584" coordorigin="2149,-435" coordsize="8506,4031">
            <v:group style="position:absolute;left:8912;top:2906;width:1739;height:2" coordorigin="8912,2906" coordsize="1739,2">
              <v:shape style="position:absolute;left:8912;top:2906;width:1739;height:2" coordorigin="8912,2906" coordsize="1739,0" path="m8912,2906l10651,2906e" filled="false" stroked="true" strokeweight=".40398pt" strokecolor="#d9d9d9">
                <v:path arrowok="t"/>
              </v:shape>
            </v:group>
            <v:group style="position:absolute;left:10072;top:2920;width:387;height:672" coordorigin="10072,2920" coordsize="387,672">
              <v:shape style="position:absolute;left:10072;top:2920;width:387;height:672" coordorigin="10072,2920" coordsize="387,672" path="m10458,3592l10072,3592,10072,2920,10458,2920,10458,3592xe" filled="true" fillcolor="#c00000" stroked="false">
                <v:path arrowok="t"/>
                <v:fill type="solid"/>
              </v:shape>
            </v:group>
            <v:group style="position:absolute;left:9298;top:2920;width:387;height:672" coordorigin="9298,2920" coordsize="387,672">
              <v:shape style="position:absolute;left:9298;top:2920;width:387;height:672" coordorigin="9298,2920" coordsize="387,672" path="m9684,3592l9298,3592,9298,2920,9684,2920,9684,3592xe" filled="true" fillcolor="#c00000" stroked="false">
                <v:path arrowok="t"/>
                <v:fill type="solid"/>
              </v:shape>
            </v:group>
            <v:group style="position:absolute;left:8140;top:2906;width:387;height:2" coordorigin="8140,2906" coordsize="387,2">
              <v:shape style="position:absolute;left:8140;top:2906;width:387;height:2" coordorigin="8140,2906" coordsize="387,0" path="m8140,2906l8526,2906e" filled="false" stroked="true" strokeweight=".40398pt" strokecolor="#d9d9d9">
                <v:path arrowok="t"/>
              </v:shape>
            </v:group>
            <v:group style="position:absolute;left:8526;top:2947;width:387;height:646" coordorigin="8526,2947" coordsize="387,646">
              <v:shape style="position:absolute;left:8526;top:2947;width:387;height:646" coordorigin="8526,2947" coordsize="387,646" path="m8912,3592l8526,3592,8526,2947,8912,2947,8912,3592xe" filled="true" fillcolor="#c00000" stroked="false">
                <v:path arrowok="t"/>
                <v:fill type="solid"/>
              </v:shape>
            </v:group>
            <v:group style="position:absolute;left:7754;top:2982;width:387;height:611" coordorigin="7754,2982" coordsize="387,611">
              <v:shape style="position:absolute;left:7754;top:2982;width:387;height:611" coordorigin="7754,2982" coordsize="387,611" path="m8140,3592l7754,3592,7754,2982,8140,2982,8140,3592xe" filled="true" fillcolor="#c00000" stroked="false">
                <v:path arrowok="t"/>
                <v:fill type="solid"/>
              </v:shape>
            </v:group>
            <v:group style="position:absolute;left:7368;top:2906;width:387;height:2" coordorigin="7368,2906" coordsize="387,2">
              <v:shape style="position:absolute;left:7368;top:2906;width:387;height:2" coordorigin="7368,2906" coordsize="387,0" path="m7368,2906l7754,2906e" filled="false" stroked="true" strokeweight=".40398pt" strokecolor="#d9d9d9">
                <v:path arrowok="t"/>
              </v:shape>
            </v:group>
            <v:group style="position:absolute;left:6596;top:2906;width:387;height:2" coordorigin="6596,2906" coordsize="387,2">
              <v:shape style="position:absolute;left:6596;top:2906;width:387;height:2" coordorigin="6596,2906" coordsize="387,0" path="m6596,2906l6982,2906e" filled="false" stroked="true" strokeweight=".40398pt" strokecolor="#d9d9d9">
                <v:path arrowok="t"/>
              </v:shape>
            </v:group>
            <v:group style="position:absolute;left:5823;top:2906;width:387;height:2" coordorigin="5823,2906" coordsize="387,2">
              <v:shape style="position:absolute;left:5823;top:2906;width:387;height:2" coordorigin="5823,2906" coordsize="387,0" path="m5823,2906l6209,2906e" filled="false" stroked="true" strokeweight=".40398pt" strokecolor="#d9d9d9">
                <v:path arrowok="t"/>
              </v:shape>
            </v:group>
            <v:group style="position:absolute;left:6596;top:2220;width:387;height:2" coordorigin="6596,2220" coordsize="387,2">
              <v:shape style="position:absolute;left:6596;top:2220;width:387;height:2" coordorigin="6596,2220" coordsize="387,0" path="m6596,2220l6982,2220e" filled="false" stroked="true" strokeweight=".40398pt" strokecolor="#d9d9d9">
                <v:path arrowok="t"/>
              </v:shape>
            </v:group>
            <v:group style="position:absolute;left:5823;top:2220;width:387;height:2" coordorigin="5823,2220" coordsize="387,2">
              <v:shape style="position:absolute;left:5823;top:2220;width:387;height:2" coordorigin="5823,2220" coordsize="387,0" path="m5823,2220l6209,2220e" filled="false" stroked="true" strokeweight=".40398pt" strokecolor="#d9d9d9">
                <v:path arrowok="t"/>
              </v:shape>
            </v:group>
            <v:group style="position:absolute;left:6596;top:1534;width:387;height:2" coordorigin="6596,1534" coordsize="387,2">
              <v:shape style="position:absolute;left:6596;top:1534;width:387;height:2" coordorigin="6596,1534" coordsize="387,0" path="m6596,1534l6982,1534e" filled="false" stroked="true" strokeweight=".40398pt" strokecolor="#d9d9d9">
                <v:path arrowok="t"/>
              </v:shape>
            </v:group>
            <v:group style="position:absolute;left:5823;top:1534;width:387;height:2" coordorigin="5823,1534" coordsize="387,2">
              <v:shape style="position:absolute;left:5823;top:1534;width:387;height:2" coordorigin="5823,1534" coordsize="387,0" path="m5823,1534l6209,1534e" filled="false" stroked="true" strokeweight=".40398pt" strokecolor="#d9d9d9">
                <v:path arrowok="t"/>
              </v:shape>
            </v:group>
            <v:group style="position:absolute;left:6596;top:849;width:387;height:2" coordorigin="6596,849" coordsize="387,2">
              <v:shape style="position:absolute;left:6596;top:849;width:387;height:2" coordorigin="6596,849" coordsize="387,0" path="m6596,849l6982,849e" filled="false" stroked="true" strokeweight=".40398pt" strokecolor="#d9d9d9">
                <v:path arrowok="t"/>
              </v:shape>
            </v:group>
            <v:group style="position:absolute;left:5823;top:849;width:387;height:2" coordorigin="5823,849" coordsize="387,2">
              <v:shape style="position:absolute;left:5823;top:849;width:387;height:2" coordorigin="5823,849" coordsize="387,0" path="m5823,849l6209,849e" filled="false" stroked="true" strokeweight=".40398pt" strokecolor="#d9d9d9">
                <v:path arrowok="t"/>
              </v:shape>
            </v:group>
            <v:group style="position:absolute;left:6596;top:162;width:387;height:2" coordorigin="6596,162" coordsize="387,2">
              <v:shape style="position:absolute;left:6596;top:162;width:387;height:2" coordorigin="6596,162" coordsize="387,0" path="m6596,162l6982,162e" filled="false" stroked="true" strokeweight=".40398pt" strokecolor="#d9d9d9">
                <v:path arrowok="t"/>
              </v:shape>
            </v:group>
            <v:group style="position:absolute;left:5823;top:162;width:387;height:2" coordorigin="5823,162" coordsize="387,2">
              <v:shape style="position:absolute;left:5823;top:162;width:387;height:2" coordorigin="5823,162" coordsize="387,0" path="m5823,162l6209,162e" filled="false" stroked="true" strokeweight=".40398pt" strokecolor="#d9d9d9">
                <v:path arrowok="t"/>
              </v:shape>
            </v:group>
            <v:group style="position:absolute;left:6209;top:3015;width:387;height:577" coordorigin="6209,3015" coordsize="387,577">
              <v:shape style="position:absolute;left:6209;top:3015;width:387;height:577" coordorigin="6209,3015" coordsize="387,577" path="m6596,3592l6209,3592,6209,3015,6596,3015,6596,3592xe" filled="true" fillcolor="#c00000" stroked="false">
                <v:path arrowok="t"/>
                <v:fill type="solid"/>
              </v:shape>
            </v:group>
            <v:group style="position:absolute;left:6209;top:33;width:387;height:2983" coordorigin="6209,33" coordsize="387,2983">
              <v:shape style="position:absolute;left:6209;top:33;width:387;height:2983" coordorigin="6209,33" coordsize="387,2983" path="m6596,3015l6209,3015,6209,33,6596,33,6596,3015xe" filled="true" fillcolor="#7e7e7e" stroked="false">
                <v:path arrowok="t"/>
                <v:fill type="solid"/>
              </v:shape>
            </v:group>
            <v:group style="position:absolute;left:7368;top:2220;width:387;height:2" coordorigin="7368,2220" coordsize="387,2">
              <v:shape style="position:absolute;left:7368;top:2220;width:387;height:2" coordorigin="7368,2220" coordsize="387,0" path="m7368,2220l7754,2220e" filled="false" stroked="true" strokeweight=".40398pt" strokecolor="#d9d9d9">
                <v:path arrowok="t"/>
              </v:shape>
            </v:group>
            <v:group style="position:absolute;left:7368;top:1534;width:387;height:2" coordorigin="7368,1534" coordsize="387,2">
              <v:shape style="position:absolute;left:7368;top:1534;width:387;height:2" coordorigin="7368,1534" coordsize="387,0" path="m7368,1534l7754,1534e" filled="false" stroked="true" strokeweight=".40398pt" strokecolor="#d9d9d9">
                <v:path arrowok="t"/>
              </v:shape>
            </v:group>
            <v:group style="position:absolute;left:7368;top:849;width:387;height:2" coordorigin="7368,849" coordsize="387,2">
              <v:shape style="position:absolute;left:7368;top:849;width:387;height:2" coordorigin="7368,849" coordsize="387,0" path="m7368,849l7754,849e" filled="false" stroked="true" strokeweight=".40398pt" strokecolor="#d9d9d9">
                <v:path arrowok="t"/>
              </v:shape>
            </v:group>
            <v:group style="position:absolute;left:7368;top:162;width:387;height:2" coordorigin="7368,162" coordsize="387,2">
              <v:shape style="position:absolute;left:7368;top:162;width:387;height:2" coordorigin="7368,162" coordsize="387,0" path="m7368,162l7754,162e" filled="false" stroked="true" strokeweight=".40398pt" strokecolor="#d9d9d9">
                <v:path arrowok="t"/>
              </v:shape>
            </v:group>
            <v:group style="position:absolute;left:6982;top:3002;width:387;height:590" coordorigin="6982,3002" coordsize="387,590">
              <v:shape style="position:absolute;left:6982;top:3002;width:387;height:590" coordorigin="6982,3002" coordsize="387,590" path="m7368,3592l6982,3592,6982,3002,7368,3002,7368,3592xe" filled="true" fillcolor="#c00000" stroked="false">
                <v:path arrowok="t"/>
                <v:fill type="solid"/>
              </v:shape>
            </v:group>
            <v:group style="position:absolute;left:6982;top:-51;width:387;height:3053" coordorigin="6982,-51" coordsize="387,3053">
              <v:shape style="position:absolute;left:6982;top:-51;width:387;height:3053" coordorigin="6982,-51" coordsize="387,3053" path="m7368,3002l6982,3002,6982,-51,7368,-51,7368,3002xe" filled="true" fillcolor="#7e7e7e" stroked="false">
                <v:path arrowok="t"/>
                <v:fill type="solid"/>
              </v:shape>
            </v:group>
            <v:group style="position:absolute;left:5049;top:2906;width:387;height:2" coordorigin="5049,2906" coordsize="387,2">
              <v:shape style="position:absolute;left:5049;top:2906;width:387;height:2" coordorigin="5049,2906" coordsize="387,0" path="m5049,2906l5436,2906e" filled="false" stroked="true" strokeweight=".40398pt" strokecolor="#d9d9d9">
                <v:path arrowok="t"/>
              </v:shape>
            </v:group>
            <v:group style="position:absolute;left:5049;top:2220;width:387;height:2" coordorigin="5049,2220" coordsize="387,2">
              <v:shape style="position:absolute;left:5049;top:2220;width:387;height:2" coordorigin="5049,2220" coordsize="387,0" path="m5049,2220l5436,2220e" filled="false" stroked="true" strokeweight=".40398pt" strokecolor="#d9d9d9">
                <v:path arrowok="t"/>
              </v:shape>
            </v:group>
            <v:group style="position:absolute;left:5049;top:1534;width:387;height:2" coordorigin="5049,1534" coordsize="387,2">
              <v:shape style="position:absolute;left:5049;top:1534;width:387;height:2" coordorigin="5049,1534" coordsize="387,0" path="m5049,1534l5436,1534e" filled="false" stroked="true" strokeweight=".40398pt" strokecolor="#d9d9d9">
                <v:path arrowok="t"/>
              </v:shape>
            </v:group>
            <v:group style="position:absolute;left:5049;top:849;width:387;height:2" coordorigin="5049,849" coordsize="387,2">
              <v:shape style="position:absolute;left:5049;top:849;width:387;height:2" coordorigin="5049,849" coordsize="387,0" path="m5049,849l5436,849e" filled="false" stroked="true" strokeweight=".40398pt" strokecolor="#d9d9d9">
                <v:path arrowok="t"/>
              </v:shape>
            </v:group>
            <v:group style="position:absolute;left:5049;top:162;width:387;height:2" coordorigin="5049,162" coordsize="387,2">
              <v:shape style="position:absolute;left:5049;top:162;width:387;height:2" coordorigin="5049,162" coordsize="387,0" path="m5049,162l5436,162e" filled="false" stroked="true" strokeweight=".40398pt" strokecolor="#d9d9d9">
                <v:path arrowok="t"/>
              </v:shape>
            </v:group>
            <v:group style="position:absolute;left:5436;top:3002;width:388;height:590" coordorigin="5436,3002" coordsize="388,590">
              <v:shape style="position:absolute;left:5436;top:3002;width:388;height:590" coordorigin="5436,3002" coordsize="388,590" path="m5823,3592l5436,3592,5436,3002,5823,3002,5823,3592xe" filled="true" fillcolor="#c00000" stroked="false">
                <v:path arrowok="t"/>
                <v:fill type="solid"/>
              </v:shape>
            </v:group>
            <v:group style="position:absolute;left:5436;top:66;width:388;height:2936" coordorigin="5436,66" coordsize="388,2936">
              <v:shape style="position:absolute;left:5436;top:66;width:388;height:2936" coordorigin="5436,66" coordsize="388,2936" path="m5823,3002l5436,3002,5436,66,5823,66,5823,3002xe" filled="true" fillcolor="#7e7e7e" stroked="false">
                <v:path arrowok="t"/>
                <v:fill type="solid"/>
              </v:shape>
            </v:group>
            <v:group style="position:absolute;left:4277;top:2906;width:387;height:2" coordorigin="4277,2906" coordsize="387,2">
              <v:shape style="position:absolute;left:4277;top:2906;width:387;height:2" coordorigin="4277,2906" coordsize="387,0" path="m4277,2906l4663,2906e" filled="false" stroked="true" strokeweight=".40398pt" strokecolor="#d9d9d9">
                <v:path arrowok="t"/>
              </v:shape>
            </v:group>
            <v:group style="position:absolute;left:3505;top:2906;width:387;height:2" coordorigin="3505,2906" coordsize="387,2">
              <v:shape style="position:absolute;left:3505;top:2906;width:387;height:2" coordorigin="3505,2906" coordsize="387,0" path="m3505,2906l3891,2906e" filled="false" stroked="true" strokeweight=".40398pt" strokecolor="#d9d9d9">
                <v:path arrowok="t"/>
              </v:shape>
            </v:group>
            <v:group style="position:absolute;left:2733;top:2906;width:387;height:2" coordorigin="2733,2906" coordsize="387,2">
              <v:shape style="position:absolute;left:2733;top:2906;width:387;height:2" coordorigin="2733,2906" coordsize="387,0" path="m2733,2906l3119,2906e" filled="false" stroked="true" strokeweight=".40398pt" strokecolor="#d9d9d9">
                <v:path arrowok="t"/>
              </v:shape>
            </v:group>
            <v:group style="position:absolute;left:2153;top:2906;width:194;height:2" coordorigin="2153,2906" coordsize="194,2">
              <v:shape style="position:absolute;left:2153;top:2906;width:194;height:2" coordorigin="2153,2906" coordsize="194,0" path="m2153,2906l2347,2906e" filled="false" stroked="true" strokeweight=".40398pt" strokecolor="#d9d9d9">
                <v:path arrowok="t"/>
              </v:shape>
            </v:group>
            <v:group style="position:absolute;left:2347;top:2953;width:387;height:639" coordorigin="2347,2953" coordsize="387,639">
              <v:shape style="position:absolute;left:2347;top:2953;width:387;height:639" coordorigin="2347,2953" coordsize="387,639" path="m2733,3592l2347,3592,2347,2953,2733,2953,2733,3592xe" filled="true" fillcolor="#c00000" stroked="false">
                <v:path arrowok="t"/>
                <v:fill type="solid"/>
              </v:shape>
            </v:group>
            <v:group style="position:absolute;left:3505;top:2220;width:387;height:2" coordorigin="3505,2220" coordsize="387,2">
              <v:shape style="position:absolute;left:3505;top:2220;width:387;height:2" coordorigin="3505,2220" coordsize="387,0" path="m3505,2220l3891,2220e" filled="false" stroked="true" strokeweight=".40398pt" strokecolor="#d9d9d9">
                <v:path arrowok="t"/>
              </v:shape>
            </v:group>
            <v:group style="position:absolute;left:2733;top:2220;width:387;height:2" coordorigin="2733,2220" coordsize="387,2">
              <v:shape style="position:absolute;left:2733;top:2220;width:387;height:2" coordorigin="2733,2220" coordsize="387,0" path="m2733,2220l3119,2220e" filled="false" stroked="true" strokeweight=".40398pt" strokecolor="#d9d9d9">
                <v:path arrowok="t"/>
              </v:shape>
            </v:group>
            <v:group style="position:absolute;left:3505;top:1534;width:387;height:2" coordorigin="3505,1534" coordsize="387,2">
              <v:shape style="position:absolute;left:3505;top:1534;width:387;height:2" coordorigin="3505,1534" coordsize="387,0" path="m3505,1534l3891,1534e" filled="false" stroked="true" strokeweight=".40398pt" strokecolor="#d9d9d9">
                <v:path arrowok="t"/>
              </v:shape>
            </v:group>
            <v:group style="position:absolute;left:2733;top:1534;width:387;height:2" coordorigin="2733,1534" coordsize="387,2">
              <v:shape style="position:absolute;left:2733;top:1534;width:387;height:2" coordorigin="2733,1534" coordsize="387,0" path="m2733,1534l3119,1534e" filled="false" stroked="true" strokeweight=".40398pt" strokecolor="#d9d9d9">
                <v:path arrowok="t"/>
              </v:shape>
            </v:group>
            <v:group style="position:absolute;left:3505;top:849;width:387;height:2" coordorigin="3505,849" coordsize="387,2">
              <v:shape style="position:absolute;left:3505;top:849;width:387;height:2" coordorigin="3505,849" coordsize="387,0" path="m3505,849l3891,849e" filled="false" stroked="true" strokeweight=".40398pt" strokecolor="#d9d9d9">
                <v:path arrowok="t"/>
              </v:shape>
            </v:group>
            <v:group style="position:absolute;left:2733;top:849;width:387;height:2" coordorigin="2733,849" coordsize="387,2">
              <v:shape style="position:absolute;left:2733;top:849;width:387;height:2" coordorigin="2733,849" coordsize="387,0" path="m2733,849l3119,849e" filled="false" stroked="true" strokeweight=".40398pt" strokecolor="#d9d9d9">
                <v:path arrowok="t"/>
              </v:shape>
            </v:group>
            <v:group style="position:absolute;left:3119;top:3029;width:387;height:563" coordorigin="3119,3029" coordsize="387,563">
              <v:shape style="position:absolute;left:3119;top:3029;width:387;height:563" coordorigin="3119,3029" coordsize="387,563" path="m3505,3592l3119,3592,3119,3029,3505,3029,3505,3592xe" filled="true" fillcolor="#c00000" stroked="false">
                <v:path arrowok="t"/>
                <v:fill type="solid"/>
              </v:shape>
            </v:group>
            <v:group style="position:absolute;left:3119;top:306;width:387;height:2723" coordorigin="3119,306" coordsize="387,2723">
              <v:shape style="position:absolute;left:3119;top:306;width:387;height:2723" coordorigin="3119,306" coordsize="387,2723" path="m3505,3029l3119,3029,3119,306,3505,306,3505,3029xe" filled="true" fillcolor="#7e7e7e" stroked="false">
                <v:path arrowok="t"/>
                <v:fill type="solid"/>
              </v:shape>
            </v:group>
            <v:group style="position:absolute;left:4277;top:2220;width:387;height:2" coordorigin="4277,2220" coordsize="387,2">
              <v:shape style="position:absolute;left:4277;top:2220;width:387;height:2" coordorigin="4277,2220" coordsize="387,0" path="m4277,2220l4663,2220e" filled="false" stroked="true" strokeweight=".40398pt" strokecolor="#d9d9d9">
                <v:path arrowok="t"/>
              </v:shape>
            </v:group>
            <v:group style="position:absolute;left:4277;top:1534;width:387;height:2" coordorigin="4277,1534" coordsize="387,2">
              <v:shape style="position:absolute;left:4277;top:1534;width:387;height:2" coordorigin="4277,1534" coordsize="387,0" path="m4277,1534l4663,1534e" filled="false" stroked="true" strokeweight=".40398pt" strokecolor="#d9d9d9">
                <v:path arrowok="t"/>
              </v:shape>
            </v:group>
            <v:group style="position:absolute;left:4277;top:849;width:387;height:2" coordorigin="4277,849" coordsize="387,2">
              <v:shape style="position:absolute;left:4277;top:849;width:387;height:2" coordorigin="4277,849" coordsize="387,0" path="m4277,849l4663,849e" filled="false" stroked="true" strokeweight=".40398pt" strokecolor="#d9d9d9">
                <v:path arrowok="t"/>
              </v:shape>
            </v:group>
            <v:group style="position:absolute;left:3891;top:3022;width:387;height:570" coordorigin="3891,3022" coordsize="387,570">
              <v:shape style="position:absolute;left:3891;top:3022;width:387;height:570" coordorigin="3891,3022" coordsize="387,570" path="m4277,3592l3891,3592,3891,3022,4277,3022,4277,3592xe" filled="true" fillcolor="#c00000" stroked="false">
                <v:path arrowok="t"/>
                <v:fill type="solid"/>
              </v:shape>
            </v:group>
            <v:group style="position:absolute;left:3891;top:237;width:387;height:2785" coordorigin="3891,237" coordsize="387,2785">
              <v:shape style="position:absolute;left:3891;top:237;width:387;height:2785" coordorigin="3891,237" coordsize="387,2785" path="m4277,3022l3891,3022,3891,237,4277,237,4277,3022xe" filled="true" fillcolor="#7e7e7e" stroked="false">
                <v:path arrowok="t"/>
                <v:fill type="solid"/>
              </v:shape>
            </v:group>
            <v:group style="position:absolute;left:2153;top:162;width:2511;height:2" coordorigin="2153,162" coordsize="2511,2">
              <v:shape style="position:absolute;left:2153;top:162;width:2511;height:2" coordorigin="2153,162" coordsize="2511,0" path="m2153,162l4663,162e" filled="false" stroked="true" strokeweight=".40398pt" strokecolor="#d9d9d9">
                <v:path arrowok="t"/>
              </v:shape>
            </v:group>
            <v:group style="position:absolute;left:4663;top:2995;width:387;height:597" coordorigin="4663,2995" coordsize="387,597">
              <v:shape style="position:absolute;left:4663;top:2995;width:387;height:597" coordorigin="4663,2995" coordsize="387,597" path="m5049,3592l4663,3592,4663,2995,5049,2995,5049,3592xe" filled="true" fillcolor="#c00000" stroked="false">
                <v:path arrowok="t"/>
                <v:fill type="solid"/>
              </v:shape>
            </v:group>
            <v:group style="position:absolute;left:4663;top:115;width:387;height:2881" coordorigin="4663,115" coordsize="387,2881">
              <v:shape style="position:absolute;left:4663;top:115;width:387;height:2881" coordorigin="4663,115" coordsize="387,2881" path="m5049,2995l4663,2995,4663,115,5049,115,5049,2995xe" filled="true" fillcolor="#7e7e7e" stroked="false">
                <v:path arrowok="t"/>
                <v:fill type="solid"/>
              </v:shape>
            </v:group>
            <v:group style="position:absolute;left:8140;top:2220;width:387;height:2" coordorigin="8140,2220" coordsize="387,2">
              <v:shape style="position:absolute;left:8140;top:2220;width:387;height:2" coordorigin="8140,2220" coordsize="387,0" path="m8140,2220l8526,2220e" filled="false" stroked="true" strokeweight=".40398pt" strokecolor="#d9d9d9">
                <v:path arrowok="t"/>
              </v:shape>
            </v:group>
            <v:group style="position:absolute;left:8140;top:1534;width:387;height:2" coordorigin="8140,1534" coordsize="387,2">
              <v:shape style="position:absolute;left:8140;top:1534;width:387;height:2" coordorigin="8140,1534" coordsize="387,0" path="m8140,1534l8526,1534e" filled="false" stroked="true" strokeweight=".40398pt" strokecolor="#d9d9d9">
                <v:path arrowok="t"/>
              </v:shape>
            </v:group>
            <v:group style="position:absolute;left:8140;top:849;width:387;height:2" coordorigin="8140,849" coordsize="387,2">
              <v:shape style="position:absolute;left:8140;top:849;width:387;height:2" coordorigin="8140,849" coordsize="387,0" path="m8140,849l8526,849e" filled="false" stroked="true" strokeweight=".40398pt" strokecolor="#d9d9d9">
                <v:path arrowok="t"/>
              </v:shape>
            </v:group>
            <v:group style="position:absolute;left:8140;top:162;width:387;height:2" coordorigin="8140,162" coordsize="387,2">
              <v:shape style="position:absolute;left:8140;top:162;width:387;height:2" coordorigin="8140,162" coordsize="387,0" path="m8140,162l8526,162e" filled="false" stroked="true" strokeweight=".40398pt" strokecolor="#d9d9d9">
                <v:path arrowok="t"/>
              </v:shape>
            </v:group>
            <v:group style="position:absolute;left:7754;top:-173;width:387;height:3156" coordorigin="7754,-173" coordsize="387,3156">
              <v:shape style="position:absolute;left:7754;top:-173;width:387;height:3156" coordorigin="7754,-173" coordsize="387,3156" path="m8140,2982l7754,2982,7754,-173,8140,-173,8140,2982xe" filled="true" fillcolor="#7e7e7e" stroked="false">
                <v:path arrowok="t"/>
                <v:fill type="solid"/>
              </v:shape>
            </v:group>
            <v:group style="position:absolute;left:2153;top:2220;width:194;height:2" coordorigin="2153,2220" coordsize="194,2">
              <v:shape style="position:absolute;left:2153;top:2220;width:194;height:2" coordorigin="2153,2220" coordsize="194,0" path="m2153,2220l2347,2220e" filled="false" stroked="true" strokeweight=".40398pt" strokecolor="#d9d9d9">
                <v:path arrowok="t"/>
              </v:shape>
            </v:group>
            <v:group style="position:absolute;left:2153;top:1534;width:194;height:2" coordorigin="2153,1534" coordsize="194,2">
              <v:shape style="position:absolute;left:2153;top:1534;width:194;height:2" coordorigin="2153,1534" coordsize="194,0" path="m2153,1534l2347,1534e" filled="false" stroked="true" strokeweight=".40398pt" strokecolor="#d9d9d9">
                <v:path arrowok="t"/>
              </v:shape>
            </v:group>
            <v:group style="position:absolute;left:2153;top:849;width:194;height:2" coordorigin="2153,849" coordsize="194,2">
              <v:shape style="position:absolute;left:2153;top:849;width:194;height:2" coordorigin="2153,849" coordsize="194,0" path="m2153,849l2347,849e" filled="false" stroked="true" strokeweight=".40398pt" strokecolor="#d9d9d9">
                <v:path arrowok="t"/>
              </v:shape>
            </v:group>
            <v:group style="position:absolute;left:2347;top:245;width:387;height:2708" coordorigin="2347,245" coordsize="387,2708">
              <v:shape style="position:absolute;left:2347;top:245;width:387;height:2708" coordorigin="2347,245" coordsize="387,2708" path="m2733,2953l2347,2953,2347,245,2733,245,2733,2953xe" filled="true" fillcolor="#7e7e7e" stroked="false">
                <v:path arrowok="t"/>
                <v:fill type="solid"/>
              </v:shape>
            </v:group>
            <v:group style="position:absolute;left:8912;top:2220;width:387;height:2" coordorigin="8912,2220" coordsize="387,2">
              <v:shape style="position:absolute;left:8912;top:2220;width:387;height:2" coordorigin="8912,2220" coordsize="387,0" path="m8912,2220l9298,2220e" filled="false" stroked="true" strokeweight=".40398pt" strokecolor="#d9d9d9">
                <v:path arrowok="t"/>
              </v:shape>
            </v:group>
            <v:group style="position:absolute;left:8912;top:1534;width:387;height:2" coordorigin="8912,1534" coordsize="387,2">
              <v:shape style="position:absolute;left:8912;top:1534;width:387;height:2" coordorigin="8912,1534" coordsize="387,0" path="m8912,1534l9298,1534e" filled="false" stroked="true" strokeweight=".40398pt" strokecolor="#d9d9d9">
                <v:path arrowok="t"/>
              </v:shape>
            </v:group>
            <v:group style="position:absolute;left:8912;top:849;width:387;height:2" coordorigin="8912,849" coordsize="387,2">
              <v:shape style="position:absolute;left:8912;top:849;width:387;height:2" coordorigin="8912,849" coordsize="387,0" path="m8912,849l9298,849e" filled="false" stroked="true" strokeweight=".40398pt" strokecolor="#d9d9d9">
                <v:path arrowok="t"/>
              </v:shape>
            </v:group>
            <v:group style="position:absolute;left:8912;top:162;width:387;height:2" coordorigin="8912,162" coordsize="387,2">
              <v:shape style="position:absolute;left:8912;top:162;width:387;height:2" coordorigin="8912,162" coordsize="387,0" path="m8912,162l9298,162e" filled="false" stroked="true" strokeweight=".40398pt" strokecolor="#d9d9d9">
                <v:path arrowok="t"/>
              </v:shape>
            </v:group>
            <v:group style="position:absolute;left:8526;top:-317;width:387;height:3265" coordorigin="8526,-317" coordsize="387,3265">
              <v:shape style="position:absolute;left:8526;top:-317;width:387;height:3265" coordorigin="8526,-317" coordsize="387,3265" path="m8912,2947l8526,2947,8526,-317,8912,-317,8912,2947xe" filled="true" fillcolor="#7e7e7e" stroked="false">
                <v:path arrowok="t"/>
                <v:fill type="solid"/>
              </v:shape>
            </v:group>
            <v:group style="position:absolute;left:10458;top:2220;width:193;height:2" coordorigin="10458,2220" coordsize="193,2">
              <v:shape style="position:absolute;left:10458;top:2220;width:193;height:2" coordorigin="10458,2220" coordsize="193,0" path="m10458,2220l10651,2220e" filled="false" stroked="true" strokeweight=".40398pt" strokecolor="#d9d9d9">
                <v:path arrowok="t"/>
              </v:shape>
            </v:group>
            <v:group style="position:absolute;left:9684;top:2220;width:388;height:2" coordorigin="9684,2220" coordsize="388,2">
              <v:shape style="position:absolute;left:9684;top:2220;width:388;height:2" coordorigin="9684,2220" coordsize="388,0" path="m9684,2220l10072,2220e" filled="false" stroked="true" strokeweight=".40398pt" strokecolor="#d9d9d9">
                <v:path arrowok="t"/>
              </v:shape>
            </v:group>
            <v:group style="position:absolute;left:10458;top:1534;width:193;height:2" coordorigin="10458,1534" coordsize="193,2">
              <v:shape style="position:absolute;left:10458;top:1534;width:193;height:2" coordorigin="10458,1534" coordsize="193,0" path="m10458,1534l10651,1534e" filled="false" stroked="true" strokeweight=".40398pt" strokecolor="#d9d9d9">
                <v:path arrowok="t"/>
              </v:shape>
            </v:group>
            <v:group style="position:absolute;left:9684;top:1534;width:388;height:2" coordorigin="9684,1534" coordsize="388,2">
              <v:shape style="position:absolute;left:9684;top:1534;width:388;height:2" coordorigin="9684,1534" coordsize="388,0" path="m9684,1534l10072,1534e" filled="false" stroked="true" strokeweight=".40398pt" strokecolor="#d9d9d9">
                <v:path arrowok="t"/>
              </v:shape>
            </v:group>
            <v:group style="position:absolute;left:10458;top:849;width:193;height:2" coordorigin="10458,849" coordsize="193,2">
              <v:shape style="position:absolute;left:10458;top:849;width:193;height:2" coordorigin="10458,849" coordsize="193,0" path="m10458,849l10651,849e" filled="false" stroked="true" strokeweight=".40398pt" strokecolor="#d9d9d9">
                <v:path arrowok="t"/>
              </v:shape>
            </v:group>
            <v:group style="position:absolute;left:9684;top:849;width:388;height:2" coordorigin="9684,849" coordsize="388,2">
              <v:shape style="position:absolute;left:9684;top:849;width:388;height:2" coordorigin="9684,849" coordsize="388,0" path="m9684,849l10072,849e" filled="false" stroked="true" strokeweight=".40398pt" strokecolor="#d9d9d9">
                <v:path arrowok="t"/>
              </v:shape>
            </v:group>
            <v:group style="position:absolute;left:10458;top:162;width:193;height:2" coordorigin="10458,162" coordsize="193,2">
              <v:shape style="position:absolute;left:10458;top:162;width:193;height:2" coordorigin="10458,162" coordsize="193,0" path="m10458,162l10651,162e" filled="false" stroked="true" strokeweight=".40398pt" strokecolor="#d9d9d9">
                <v:path arrowok="t"/>
              </v:shape>
            </v:group>
            <v:group style="position:absolute;left:9684;top:162;width:388;height:2" coordorigin="9684,162" coordsize="388,2">
              <v:shape style="position:absolute;left:9684;top:162;width:388;height:2" coordorigin="9684,162" coordsize="388,0" path="m9684,162l10072,162e" filled="false" stroked="true" strokeweight=".40398pt" strokecolor="#d9d9d9">
                <v:path arrowok="t"/>
              </v:shape>
            </v:group>
            <v:group style="position:absolute;left:10072;top:-435;width:387;height:3355" coordorigin="10072,-435" coordsize="387,3355">
              <v:shape style="position:absolute;left:10072;top:-435;width:387;height:3355" coordorigin="10072,-435" coordsize="387,3355" path="m10458,2920l10072,2920,10072,-435,10458,-435,10458,2920xe" filled="true" fillcolor="#7e7e7e" stroked="false">
                <v:path arrowok="t"/>
                <v:fill type="solid"/>
              </v:shape>
            </v:group>
            <v:group style="position:absolute;left:9298;top:-373;width:387;height:3293" coordorigin="9298,-373" coordsize="387,3293">
              <v:shape style="position:absolute;left:9298;top:-373;width:387;height:3293" coordorigin="9298,-373" coordsize="387,3293" path="m9684,2920l9298,2920,9298,-373,9684,-373,9684,2920xe" filled="true" fillcolor="#7e7e7e" stroked="false">
                <v:path arrowok="t"/>
                <v:fill type="solid"/>
              </v:shape>
            </v:group>
            <v:group style="position:absolute;left:2153;top:3592;width:8498;height:2" coordorigin="2153,3592" coordsize="8498,2">
              <v:shape style="position:absolute;left:2153;top:3592;width:8498;height:2" coordorigin="2153,3592" coordsize="8498,0" path="m2153,3592l10651,3592e" filled="false" stroked="true" strokeweight=".40398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50,000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40,000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543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10,000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16"/>
          <w:szCs w:val="16"/>
        </w:rPr>
      </w:pPr>
    </w:p>
    <w:p>
      <w:pPr>
        <w:spacing w:before="77"/>
        <w:ind w:left="1917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w w:val="125"/>
          <w:sz w:val="13"/>
        </w:rPr>
        <w:t>0</w:t>
      </w:r>
      <w:r>
        <w:rPr>
          <w:rFonts w:ascii="Calibri"/>
          <w:sz w:val="13"/>
        </w:rPr>
      </w:r>
    </w:p>
    <w:p>
      <w:pPr>
        <w:tabs>
          <w:tab w:pos="3145" w:val="left" w:leader="none"/>
          <w:tab w:pos="3917" w:val="left" w:leader="none"/>
          <w:tab w:pos="4690" w:val="left" w:leader="none"/>
          <w:tab w:pos="5462" w:val="left" w:leader="none"/>
          <w:tab w:pos="6235" w:val="left" w:leader="none"/>
          <w:tab w:pos="7007" w:val="left" w:leader="none"/>
          <w:tab w:pos="7780" w:val="left" w:leader="none"/>
          <w:tab w:pos="8553" w:val="left" w:leader="none"/>
          <w:tab w:pos="9325" w:val="left" w:leader="none"/>
          <w:tab w:pos="10098" w:val="left" w:leader="none"/>
        </w:tabs>
        <w:spacing w:before="16"/>
        <w:ind w:left="2372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2009</w:t>
        <w:tab/>
        <w:t>2010</w:t>
        <w:tab/>
        <w:t>2011</w:t>
        <w:tab/>
        <w:t>2012</w:t>
        <w:tab/>
        <w:t>2013</w:t>
        <w:tab/>
        <w:t>2014</w:t>
        <w:tab/>
        <w:t>2015</w:t>
        <w:tab/>
        <w:t>2016</w:t>
        <w:tab/>
        <w:t>2017</w:t>
        <w:tab/>
        <w:t>2018</w:t>
        <w:tab/>
        <w:t>2019</w:t>
      </w:r>
      <w:r>
        <w:rPr>
          <w:rFonts w:ascii="Calibri"/>
          <w:sz w:val="13"/>
        </w:rPr>
      </w:r>
    </w:p>
    <w:p>
      <w:pPr>
        <w:tabs>
          <w:tab w:pos="1700" w:val="left" w:leader="none"/>
        </w:tabs>
        <w:spacing w:before="104"/>
        <w:ind w:left="207" w:right="0" w:firstLine="0"/>
        <w:jc w:val="center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238.751419pt;margin-top:9.493074pt;width:4.55pt;height:.1pt;mso-position-horizontal-relative:page;mso-position-vertical-relative:paragraph;z-index:2656" coordorigin="4775,190" coordsize="91,2">
            <v:shape style="position:absolute;left:4775;top:190;width:91;height:2" coordorigin="4775,190" coordsize="91,0" path="m4775,190l4865,190e" filled="false" stroked="true" strokeweight="3.802587pt" strokecolor="#c00000">
              <v:path arrowok="t"/>
            </v:shape>
            <w10:wrap type="none"/>
          </v:group>
        </w:pict>
      </w:r>
      <w:r>
        <w:rPr/>
        <w:pict>
          <v:group style="position:absolute;margin-left:313.428589pt;margin-top:9.493074pt;width:4.55pt;height:.1pt;mso-position-horizontal-relative:page;mso-position-vertical-relative:paragraph;z-index:-280696" coordorigin="6269,190" coordsize="91,2">
            <v:shape style="position:absolute;left:6269;top:190;width:91;height:2" coordorigin="6269,190" coordsize="91,0" path="m6269,190l6359,190e" filled="false" stroked="true" strokeweight="3.802587pt" strokecolor="#7e7e7e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Goods</w:t>
      </w:r>
      <w:r>
        <w:rPr>
          <w:rFonts w:ascii="Calibri"/>
          <w:color w:val="585858"/>
          <w:spacing w:val="9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Producing</w:t>
        <w:tab/>
        <w:t>Service</w:t>
      </w:r>
      <w:r>
        <w:rPr>
          <w:rFonts w:ascii="Calibri"/>
          <w:color w:val="585858"/>
          <w:spacing w:val="8"/>
          <w:w w:val="125"/>
          <w:sz w:val="13"/>
        </w:rPr>
        <w:t> </w:t>
      </w:r>
      <w:r>
        <w:rPr>
          <w:rFonts w:ascii="Calibri"/>
          <w:color w:val="585858"/>
          <w:spacing w:val="-1"/>
          <w:w w:val="125"/>
          <w:sz w:val="13"/>
        </w:rPr>
        <w:t>Providing</w:t>
      </w:r>
      <w:r>
        <w:rPr>
          <w:rFonts w:ascii="Calibri"/>
          <w:sz w:val="13"/>
        </w:rPr>
      </w:r>
    </w:p>
    <w:p>
      <w:pPr>
        <w:spacing w:after="0"/>
        <w:jc w:val="center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pStyle w:val="Heading2"/>
        <w:spacing w:line="240" w:lineRule="auto" w:before="106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before="20"/>
        <w:ind w:left="3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Pine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Bluff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1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6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3653" w:right="0" w:firstLine="0"/>
        <w:jc w:val="left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Pine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Bluff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Cleveland,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Jefferson,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1"/>
          <w:sz w:val="18"/>
        </w:rPr>
        <w:t> </w:t>
      </w:r>
      <w:r>
        <w:rPr>
          <w:rFonts w:ascii="Segoe UI"/>
          <w:color w:val="231F20"/>
          <w:sz w:val="18"/>
        </w:rPr>
        <w:t>Lincoln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counties.</w:t>
      </w:r>
      <w:r>
        <w:rPr>
          <w:rFonts w:ascii="Segoe UI"/>
          <w:sz w:val="18"/>
        </w:rPr>
      </w:r>
    </w:p>
    <w:p>
      <w:pPr>
        <w:spacing w:line="240" w:lineRule="auto" w:before="12"/>
        <w:rPr>
          <w:rFonts w:ascii="Segoe UI" w:hAnsi="Segoe UI" w:cs="Segoe UI" w:eastAsia="Segoe UI"/>
          <w:sz w:val="25"/>
          <w:szCs w:val="25"/>
        </w:rPr>
      </w:pPr>
    </w:p>
    <w:p>
      <w:pPr>
        <w:pStyle w:val="BodyText"/>
        <w:spacing w:line="240" w:lineRule="auto"/>
        <w:ind w:left="2414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9"/>
        <w:rPr>
          <w:rFonts w:ascii="Segoe UI Semibold" w:hAnsi="Segoe UI Semibold" w:cs="Segoe UI Semibold" w:eastAsia="Segoe UI Semibold"/>
          <w:b/>
          <w:bCs/>
          <w:sz w:val="15"/>
          <w:szCs w:val="15"/>
        </w:rPr>
      </w:pPr>
    </w:p>
    <w:tbl>
      <w:tblPr>
        <w:tblW w:w="0" w:type="auto"/>
        <w:jc w:val="left"/>
        <w:tblInd w:w="18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1264"/>
        <w:gridCol w:w="1024"/>
        <w:gridCol w:w="1077"/>
        <w:gridCol w:w="1046"/>
        <w:gridCol w:w="1260"/>
      </w:tblGrid>
      <w:tr>
        <w:trPr>
          <w:trHeight w:val="340" w:hRule="exact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6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7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7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21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6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90"/>
              <w:ind w:left="3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0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4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35,109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34,866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35,405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-296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32,988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33,423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-435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2,177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136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6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7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7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2" w:lineRule="exact"/>
              <w:ind w:right="91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 Semibold" w:hAnsi="Segoe UI Semibold" w:cs="Segoe UI Semibold" w:eastAsia="Segoe UI Semibold"/>
          <w:b/>
          <w:bCs/>
          <w:sz w:val="14"/>
          <w:szCs w:val="14"/>
        </w:rPr>
      </w:pPr>
    </w:p>
    <w:p>
      <w:pPr>
        <w:pStyle w:val="BodyText"/>
        <w:spacing w:line="240" w:lineRule="auto"/>
        <w:ind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9"/>
        </w:rPr>
        <w:t>Nonfarm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Payroll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Jobs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Adjus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before="79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94.800003pt;margin-top:23.590206pt;width:431.15pt;height:78.75pt;mso-position-horizontal-relative:page;mso-position-vertical-relative:paragraph;z-index:-280648" coordorigin="1896,472" coordsize="8623,1575">
            <v:group style="position:absolute;left:1926;top:502;width:8563;height:1515" coordorigin="1926,502" coordsize="8563,1515">
              <v:shape style="position:absolute;left:1926;top:502;width:8563;height:1515" coordorigin="1926,502" coordsize="8563,1515" path="m1926,2016l10488,2016,10488,502,1926,502,1926,2016xe" filled="false" stroked="true" strokeweight="3pt" strokecolor="#999899">
                <v:path arrowok="t"/>
              </v:shape>
            </v:group>
            <v:group style="position:absolute;left:2607;top:888;width:540;height:2" coordorigin="2607,888" coordsize="540,2">
              <v:shape style="position:absolute;left:2607;top:888;width:540;height:2" coordorigin="2607,888" coordsize="540,0" path="m2607,888l3146,888e" filled="false" stroked="true" strokeweight=".523pt" strokecolor="#231f20">
                <v:path arrowok="t"/>
              </v:shape>
              <v:shape style="position:absolute;left:1896;top:472;width:8623;height:1575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711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NAICS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190" w:lineRule="exact" w:before="50"/>
                        <w:ind w:left="395" w:right="6962" w:hanging="88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4"/>
                          <w:sz w:val="16"/>
                        </w:rPr>
                        <w:t>otal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Nonfarm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1"/>
                          <w:sz w:val="16"/>
                        </w:rPr>
                        <w:t>Goods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Producing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z w:val="16"/>
                        </w:rPr>
                        <w:t>Service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Providing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-2"/>
                          <w:sz w:val="16"/>
                        </w:rPr>
                        <w:t>Government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sz w:val="18"/>
        </w:rPr>
        <w:t>(In</w:t>
      </w:r>
      <w:r>
        <w:rPr>
          <w:rFonts w:ascii="Segoe UI"/>
          <w:spacing w:val="-13"/>
          <w:sz w:val="18"/>
        </w:rPr>
        <w:t> </w:t>
      </w:r>
      <w:r>
        <w:rPr>
          <w:rFonts w:ascii="Segoe UI"/>
          <w:sz w:val="18"/>
        </w:rPr>
        <w:t>Thousands)</w:t>
      </w:r>
      <w:r>
        <w:rPr>
          <w:rFonts w:ascii="Segoe UI"/>
          <w:sz w:val="18"/>
        </w:rPr>
      </w:r>
    </w:p>
    <w:p>
      <w:pPr>
        <w:spacing w:line="240" w:lineRule="auto" w:before="1"/>
        <w:rPr>
          <w:rFonts w:ascii="Segoe UI" w:hAnsi="Segoe UI" w:cs="Segoe UI" w:eastAsia="Segoe UI"/>
          <w:sz w:val="16"/>
          <w:szCs w:val="16"/>
        </w:rPr>
      </w:pPr>
    </w:p>
    <w:tbl>
      <w:tblPr>
        <w:tblW w:w="0" w:type="auto"/>
        <w:jc w:val="left"/>
        <w:tblInd w:w="51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1016"/>
        <w:gridCol w:w="1104"/>
        <w:gridCol w:w="1058"/>
        <w:gridCol w:w="1246"/>
      </w:tblGrid>
      <w:tr>
        <w:trPr>
          <w:trHeight w:val="473" w:hRule="exact"/>
        </w:trPr>
        <w:tc>
          <w:tcPr>
            <w:tcW w:w="867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1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10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2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8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4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Segoe UI" w:hAnsi="Segoe UI" w:cs="Segoe UI" w:eastAsia="Segoe UI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2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4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16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8" w:lineRule="exact" w:before="16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2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7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4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38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47" w:hRule="exact"/>
        </w:trPr>
        <w:tc>
          <w:tcPr>
            <w:tcW w:w="867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3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0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4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right="9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0.0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spacing w:after="0" w:line="240" w:lineRule="auto"/>
        <w:rPr>
          <w:rFonts w:ascii="Segoe UI" w:hAnsi="Segoe UI" w:cs="Segoe UI" w:eastAsia="Segoe UI"/>
          <w:sz w:val="22"/>
          <w:szCs w:val="22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line="240" w:lineRule="auto" w:before="0"/>
        <w:rPr>
          <w:rFonts w:ascii="Segoe UI" w:hAnsi="Segoe UI" w:cs="Segoe UI" w:eastAsia="Segoe UI"/>
          <w:sz w:val="12"/>
          <w:szCs w:val="12"/>
        </w:rPr>
      </w:pPr>
    </w:p>
    <w:p>
      <w:pPr>
        <w:spacing w:before="95"/>
        <w:ind w:left="0" w:right="0" w:firstLine="0"/>
        <w:jc w:val="righ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6,000</w:t>
      </w:r>
      <w:r>
        <w:rPr>
          <w:rFonts w:ascii="Calibri"/>
          <w:sz w:val="13"/>
        </w:rPr>
      </w:r>
    </w:p>
    <w:p>
      <w:pPr>
        <w:spacing w:line="253" w:lineRule="exact" w:before="46"/>
        <w:ind w:left="1515" w:right="496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z w:val="20"/>
        </w:rPr>
        <w:t>Number </w:t>
      </w:r>
      <w:r>
        <w:rPr>
          <w:rFonts w:ascii="Segoe UI"/>
          <w:b/>
          <w:color w:val="231F20"/>
          <w:spacing w:val="-2"/>
          <w:sz w:val="20"/>
        </w:rPr>
        <w:t>of</w:t>
      </w:r>
      <w:r>
        <w:rPr>
          <w:rFonts w:ascii="Segoe UI"/>
          <w:b/>
          <w:color w:val="231F20"/>
          <w:spacing w:val="-1"/>
          <w:sz w:val="20"/>
        </w:rPr>
        <w:t> Unemployed</w:t>
      </w:r>
      <w:r>
        <w:rPr>
          <w:rFonts w:ascii="Segoe UI"/>
          <w:sz w:val="20"/>
        </w:rPr>
      </w:r>
    </w:p>
    <w:p>
      <w:pPr>
        <w:spacing w:line="253" w:lineRule="exact" w:before="0"/>
        <w:ind w:left="1515" w:right="4964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102.854881pt;margin-top:18.030537pt;width:429.7pt;height:.1pt;mso-position-horizontal-relative:page;mso-position-vertical-relative:paragraph;z-index:2800" coordorigin="2057,361" coordsize="8594,2">
            <v:shape style="position:absolute;left:2057;top:361;width:8594;height:2" coordorigin="2057,361" coordsize="8594,0" path="m2057,361l10650,361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Segoe UI"/>
          <w:color w:val="231F20"/>
          <w:sz w:val="20"/>
        </w:rPr>
        <w:t>February: 1999 - 2019</w:t>
      </w:r>
      <w:r>
        <w:rPr>
          <w:rFonts w:ascii="Segoe UI"/>
          <w:sz w:val="20"/>
        </w:rPr>
      </w:r>
    </w:p>
    <w:p>
      <w:pPr>
        <w:spacing w:after="0" w:line="253" w:lineRule="exact"/>
        <w:jc w:val="center"/>
        <w:rPr>
          <w:rFonts w:ascii="Segoe UI" w:hAnsi="Segoe UI" w:cs="Segoe UI" w:eastAsia="Segoe UI"/>
          <w:sz w:val="20"/>
          <w:szCs w:val="20"/>
        </w:rPr>
        <w:sectPr>
          <w:type w:val="continuous"/>
          <w:pgSz w:w="12240" w:h="15840"/>
          <w:pgMar w:top="0" w:bottom="280" w:left="0" w:right="0"/>
          <w:cols w:num="2" w:equalWidth="0">
            <w:col w:w="1905" w:space="1547"/>
            <w:col w:w="8788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sz w:val="26"/>
          <w:szCs w:val="26"/>
        </w:rPr>
      </w:pPr>
    </w:p>
    <w:p>
      <w:pPr>
        <w:spacing w:before="77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2.854881pt;margin-top:8.141108pt;width:429.7pt;height:.1pt;mso-position-horizontal-relative:page;mso-position-vertical-relative:paragraph;z-index:2776" coordorigin="2057,163" coordsize="8594,2">
            <v:shape style="position:absolute;left:2057;top:163;width:8594;height:2" coordorigin="2057,163" coordsize="8594,0" path="m2057,163l10650,163e" filled="false" stroked="true" strokeweight=".40398pt" strokecolor="#d9d9d9">
              <v:path arrowok="t"/>
            </v:shape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5,000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/>
        <w:pict>
          <v:group style="position:absolute;margin-left:102.652893pt;margin-top:-29.107592pt;width:430.1pt;height:203.55pt;mso-position-horizontal-relative:page;mso-position-vertical-relative:paragraph;z-index:2752" coordorigin="2053,-582" coordsize="8602,4071">
            <v:group style="position:absolute;left:10548;top:2635;width:103;height:2" coordorigin="10548,2635" coordsize="103,2">
              <v:shape style="position:absolute;left:10548;top:2635;width:103;height:2" coordorigin="10548,2635" coordsize="103,0" path="m10548,2635l10650,2635e" filled="false" stroked="true" strokeweight=".40398pt" strokecolor="#d9d9d9">
                <v:path arrowok="t"/>
              </v:shape>
            </v:group>
            <v:group style="position:absolute;left:10139;top:2635;width:206;height:2" coordorigin="10139,2635" coordsize="206,2">
              <v:shape style="position:absolute;left:10139;top:2635;width:206;height:2" coordorigin="10139,2635" coordsize="206,0" path="m10139,2635l10344,2635e" filled="false" stroked="true" strokeweight=".40398pt" strokecolor="#d9d9d9">
                <v:path arrowok="t"/>
              </v:shape>
            </v:group>
            <v:group style="position:absolute;left:10548;top:1785;width:103;height:2" coordorigin="10548,1785" coordsize="103,2">
              <v:shape style="position:absolute;left:10548;top:1785;width:103;height:2" coordorigin="10548,1785" coordsize="103,0" path="m10548,1785l10650,1785e" filled="false" stroked="true" strokeweight=".40398pt" strokecolor="#d9d9d9">
                <v:path arrowok="t"/>
              </v:shape>
            </v:group>
            <v:group style="position:absolute;left:9321;top:1785;width:1024;height:2" coordorigin="9321,1785" coordsize="1024,2">
              <v:shape style="position:absolute;left:9321;top:1785;width:1024;height:2" coordorigin="9321,1785" coordsize="1024,0" path="m9321,1785l10344,1785e" filled="false" stroked="true" strokeweight=".40398pt" strokecolor="#d9d9d9">
                <v:path arrowok="t"/>
              </v:shape>
            </v:group>
            <v:group style="position:absolute;left:10344;top:1681;width:205;height:1804" coordorigin="10344,1681" coordsize="205,1804">
              <v:shape style="position:absolute;left:10344;top:1681;width:205;height:1804" coordorigin="10344,1681" coordsize="205,1804" path="m10548,3485l10344,3485,10344,1681,10548,1681,10548,3485xe" filled="true" fillcolor="#c00000" stroked="false">
                <v:path arrowok="t"/>
                <v:fill type="solid"/>
              </v:shape>
            </v:group>
            <v:group style="position:absolute;left:9731;top:2635;width:205;height:2" coordorigin="9731,2635" coordsize="205,2">
              <v:shape style="position:absolute;left:9731;top:2635;width:205;height:2" coordorigin="9731,2635" coordsize="205,0" path="m9731,2635l9935,2635e" filled="false" stroked="true" strokeweight=".40398pt" strokecolor="#d9d9d9">
                <v:path arrowok="t"/>
              </v:shape>
            </v:group>
            <v:group style="position:absolute;left:9935;top:1800;width:205;height:1685" coordorigin="9935,1800" coordsize="205,1685">
              <v:shape style="position:absolute;left:9935;top:1800;width:205;height:1685" coordorigin="9935,1800" coordsize="205,1685" path="m10139,3485l9935,3485,9935,1800,10139,1800,10139,3485xe" filled="true" fillcolor="#c00000" stroked="false">
                <v:path arrowok="t"/>
                <v:fill type="solid"/>
              </v:shape>
            </v:group>
            <v:group style="position:absolute;left:9321;top:2635;width:205;height:2" coordorigin="9321,2635" coordsize="205,2">
              <v:shape style="position:absolute;left:9321;top:2635;width:205;height:2" coordorigin="9321,2635" coordsize="205,0" path="m9321,2635l9525,2635e" filled="false" stroked="true" strokeweight=".40398pt" strokecolor="#d9d9d9">
                <v:path arrowok="t"/>
              </v:shape>
            </v:group>
            <v:group style="position:absolute;left:9525;top:1811;width:206;height:1674" coordorigin="9525,1811" coordsize="206,1674">
              <v:shape style="position:absolute;left:9525;top:1811;width:206;height:1674" coordorigin="9525,1811" coordsize="206,1674" path="m9731,3485l9525,3485,9525,1811,9731,1811,9731,3485xe" filled="true" fillcolor="#c00000" stroked="false">
                <v:path arrowok="t"/>
                <v:fill type="solid"/>
              </v:shape>
            </v:group>
            <v:group style="position:absolute;left:8911;top:2635;width:206;height:2" coordorigin="8911,2635" coordsize="206,2">
              <v:shape style="position:absolute;left:8911;top:2635;width:206;height:2" coordorigin="8911,2635" coordsize="206,0" path="m8911,2635l9117,2635e" filled="false" stroked="true" strokeweight=".40398pt" strokecolor="#d9d9d9">
                <v:path arrowok="t"/>
              </v:shape>
            </v:group>
            <v:group style="position:absolute;left:8911;top:1785;width:206;height:2" coordorigin="8911,1785" coordsize="206,2">
              <v:shape style="position:absolute;left:8911;top:1785;width:206;height:2" coordorigin="8911,1785" coordsize="206,0" path="m8911,1785l9117,1785e" filled="false" stroked="true" strokeweight=".40398pt" strokecolor="#d9d9d9">
                <v:path arrowok="t"/>
              </v:shape>
            </v:group>
            <v:group style="position:absolute;left:9117;top:1597;width:205;height:1888" coordorigin="9117,1597" coordsize="205,1888">
              <v:shape style="position:absolute;left:9117;top:1597;width:205;height:1888" coordorigin="9117,1597" coordsize="205,1888" path="m9321,3485l9117,3485,9117,1597,9321,1597,9321,3485xe" filled="true" fillcolor="#c00000" stroked="false">
                <v:path arrowok="t"/>
                <v:fill type="solid"/>
              </v:shape>
            </v:group>
            <v:group style="position:absolute;left:8503;top:2635;width:205;height:2" coordorigin="8503,2635" coordsize="205,2">
              <v:shape style="position:absolute;left:8503;top:2635;width:205;height:2" coordorigin="8503,2635" coordsize="205,0" path="m8503,2635l8707,2635e" filled="false" stroked="true" strokeweight=".40398pt" strokecolor="#d9d9d9">
                <v:path arrowok="t"/>
              </v:shape>
            </v:group>
            <v:group style="position:absolute;left:8503;top:1785;width:205;height:2" coordorigin="8503,1785" coordsize="205,2">
              <v:shape style="position:absolute;left:8503;top:1785;width:205;height:2" coordorigin="8503,1785" coordsize="205,0" path="m8503,1785l8707,1785e" filled="false" stroked="true" strokeweight=".40398pt" strokecolor="#d9d9d9">
                <v:path arrowok="t"/>
              </v:shape>
            </v:group>
            <v:group style="position:absolute;left:8707;top:1038;width:205;height:2447" coordorigin="8707,1038" coordsize="205,2447">
              <v:shape style="position:absolute;left:8707;top:1038;width:205;height:2447" coordorigin="8707,1038" coordsize="205,2447" path="m8911,3485l8707,3485,8707,1038,8911,1038,8911,3485xe" filled="true" fillcolor="#c00000" stroked="false">
                <v:path arrowok="t"/>
                <v:fill type="solid"/>
              </v:shape>
            </v:group>
            <v:group style="position:absolute;left:8093;top:2635;width:205;height:2" coordorigin="8093,2635" coordsize="205,2">
              <v:shape style="position:absolute;left:8093;top:2635;width:205;height:2" coordorigin="8093,2635" coordsize="205,0" path="m8093,2635l8297,2635e" filled="false" stroked="true" strokeweight=".40398pt" strokecolor="#d9d9d9">
                <v:path arrowok="t"/>
              </v:shape>
            </v:group>
            <v:group style="position:absolute;left:8093;top:1785;width:205;height:2" coordorigin="8093,1785" coordsize="205,2">
              <v:shape style="position:absolute;left:8093;top:1785;width:205;height:2" coordorigin="8093,1785" coordsize="205,0" path="m8093,1785l8297,1785e" filled="false" stroked="true" strokeweight=".40398pt" strokecolor="#d9d9d9">
                <v:path arrowok="t"/>
              </v:shape>
            </v:group>
            <v:group style="position:absolute;left:8503;top:935;width:2148;height:2" coordorigin="8503,935" coordsize="2148,2">
              <v:shape style="position:absolute;left:8503;top:935;width:2148;height:2" coordorigin="8503,935" coordsize="2148,0" path="m8503,935l10650,935e" filled="false" stroked="true" strokeweight=".40398pt" strokecolor="#d9d9d9">
                <v:path arrowok="t"/>
              </v:shape>
            </v:group>
            <v:group style="position:absolute;left:8093;top:935;width:205;height:2" coordorigin="8093,935" coordsize="205,2">
              <v:shape style="position:absolute;left:8093;top:935;width:205;height:2" coordorigin="8093,935" coordsize="205,0" path="m8093,935l8297,935e" filled="false" stroked="true" strokeweight=".40398pt" strokecolor="#d9d9d9">
                <v:path arrowok="t"/>
              </v:shape>
            </v:group>
            <v:group style="position:absolute;left:8297;top:307;width:206;height:3178" coordorigin="8297,307" coordsize="206,3178">
              <v:shape style="position:absolute;left:8297;top:307;width:206;height:3178" coordorigin="8297,307" coordsize="206,3178" path="m8503,3485l8297,3485,8297,307,8503,307,8503,3485xe" filled="true" fillcolor="#c00000" stroked="false">
                <v:path arrowok="t"/>
                <v:fill type="solid"/>
              </v:shape>
            </v:group>
            <v:group style="position:absolute;left:7683;top:2635;width:205;height:2" coordorigin="7683,2635" coordsize="205,2">
              <v:shape style="position:absolute;left:7683;top:2635;width:205;height:2" coordorigin="7683,2635" coordsize="205,0" path="m7683,2635l7887,2635e" filled="false" stroked="true" strokeweight=".40398pt" strokecolor="#d9d9d9">
                <v:path arrowok="t"/>
              </v:shape>
            </v:group>
            <v:group style="position:absolute;left:7683;top:1785;width:205;height:2" coordorigin="7683,1785" coordsize="205,2">
              <v:shape style="position:absolute;left:7683;top:1785;width:205;height:2" coordorigin="7683,1785" coordsize="205,0" path="m7683,1785l7887,1785e" filled="false" stroked="true" strokeweight=".40398pt" strokecolor="#d9d9d9">
                <v:path arrowok="t"/>
              </v:shape>
            </v:group>
            <v:group style="position:absolute;left:7683;top:935;width:205;height:2" coordorigin="7683,935" coordsize="205,2">
              <v:shape style="position:absolute;left:7683;top:935;width:205;height:2" coordorigin="7683,935" coordsize="205,0" path="m7683,935l7887,935e" filled="false" stroked="true" strokeweight=".40398pt" strokecolor="#d9d9d9">
                <v:path arrowok="t"/>
              </v:shape>
            </v:group>
            <v:group style="position:absolute;left:8093;top:86;width:2558;height:2" coordorigin="8093,86" coordsize="2558,2">
              <v:shape style="position:absolute;left:8093;top:86;width:2558;height:2" coordorigin="8093,86" coordsize="2558,0" path="m8093,86l10650,86e" filled="false" stroked="true" strokeweight=".40398pt" strokecolor="#d9d9d9">
                <v:path arrowok="t"/>
              </v:shape>
            </v:group>
            <v:group style="position:absolute;left:7683;top:86;width:205;height:2" coordorigin="7683,86" coordsize="205,2">
              <v:shape style="position:absolute;left:7683;top:86;width:205;height:2" coordorigin="7683,86" coordsize="205,0" path="m7683,86l7887,86e" filled="false" stroked="true" strokeweight=".40398pt" strokecolor="#d9d9d9">
                <v:path arrowok="t"/>
              </v:shape>
            </v:group>
            <v:group style="position:absolute;left:7887;top:4;width:206;height:3481" coordorigin="7887,4" coordsize="206,3481">
              <v:shape style="position:absolute;left:7887;top:4;width:206;height:3481" coordorigin="7887,4" coordsize="206,3481" path="m8093,3485l7887,3485,7887,4,8093,4,8093,3485xe" filled="true" fillcolor="#c00000" stroked="false">
                <v:path arrowok="t"/>
                <v:fill type="solid"/>
              </v:shape>
            </v:group>
            <v:group style="position:absolute;left:7274;top:2635;width:206;height:2" coordorigin="7274,2635" coordsize="206,2">
              <v:shape style="position:absolute;left:7274;top:2635;width:206;height:2" coordorigin="7274,2635" coordsize="206,0" path="m7274,2635l7479,2635e" filled="false" stroked="true" strokeweight=".40398pt" strokecolor="#d9d9d9">
                <v:path arrowok="t"/>
              </v:shape>
            </v:group>
            <v:group style="position:absolute;left:7274;top:1785;width:206;height:2" coordorigin="7274,1785" coordsize="206,2">
              <v:shape style="position:absolute;left:7274;top:1785;width:206;height:2" coordorigin="7274,1785" coordsize="206,0" path="m7274,1785l7479,1785e" filled="false" stroked="true" strokeweight=".40398pt" strokecolor="#d9d9d9">
                <v:path arrowok="t"/>
              </v:shape>
            </v:group>
            <v:group style="position:absolute;left:7274;top:935;width:206;height:2" coordorigin="7274,935" coordsize="206,2">
              <v:shape style="position:absolute;left:7274;top:935;width:206;height:2" coordorigin="7274,935" coordsize="206,0" path="m7274,935l7479,935e" filled="false" stroked="true" strokeweight=".40398pt" strokecolor="#d9d9d9">
                <v:path arrowok="t"/>
              </v:shape>
            </v:group>
            <v:group style="position:absolute;left:7274;top:86;width:206;height:2" coordorigin="7274,86" coordsize="206,2">
              <v:shape style="position:absolute;left:7274;top:86;width:206;height:2" coordorigin="7274,86" coordsize="206,0" path="m7274,86l7479,86e" filled="false" stroked="true" strokeweight=".40398pt" strokecolor="#d9d9d9">
                <v:path arrowok="t"/>
              </v:shape>
            </v:group>
            <v:group style="position:absolute;left:7479;top:-128;width:205;height:3613" coordorigin="7479,-128" coordsize="205,3613">
              <v:shape style="position:absolute;left:7479;top:-128;width:205;height:3613" coordorigin="7479,-128" coordsize="205,3613" path="m7683,3485l7479,3485,7479,-128,7683,-128,7683,3485xe" filled="true" fillcolor="#c00000" stroked="false">
                <v:path arrowok="t"/>
                <v:fill type="solid"/>
              </v:shape>
            </v:group>
            <v:group style="position:absolute;left:6866;top:2635;width:205;height:2" coordorigin="6866,2635" coordsize="205,2">
              <v:shape style="position:absolute;left:6866;top:2635;width:205;height:2" coordorigin="6866,2635" coordsize="205,0" path="m6866,2635l7070,2635e" filled="false" stroked="true" strokeweight=".40398pt" strokecolor="#d9d9d9">
                <v:path arrowok="t"/>
              </v:shape>
            </v:group>
            <v:group style="position:absolute;left:6866;top:1785;width:205;height:2" coordorigin="6866,1785" coordsize="205,2">
              <v:shape style="position:absolute;left:6866;top:1785;width:205;height:2" coordorigin="6866,1785" coordsize="205,0" path="m6866,1785l7070,1785e" filled="false" stroked="true" strokeweight=".40398pt" strokecolor="#d9d9d9">
                <v:path arrowok="t"/>
              </v:shape>
            </v:group>
            <v:group style="position:absolute;left:6866;top:935;width:205;height:2" coordorigin="6866,935" coordsize="205,2">
              <v:shape style="position:absolute;left:6866;top:935;width:205;height:2" coordorigin="6866,935" coordsize="205,0" path="m6866,935l7070,935e" filled="false" stroked="true" strokeweight=".40398pt" strokecolor="#d9d9d9">
                <v:path arrowok="t"/>
              </v:shape>
            </v:group>
            <v:group style="position:absolute;left:6866;top:86;width:205;height:2" coordorigin="6866,86" coordsize="205,2">
              <v:shape style="position:absolute;left:6866;top:86;width:205;height:2" coordorigin="6866,86" coordsize="205,0" path="m6866,86l7070,86e" filled="false" stroked="true" strokeweight=".40398pt" strokecolor="#d9d9d9">
                <v:path arrowok="t"/>
              </v:shape>
            </v:group>
            <v:group style="position:absolute;left:7070;top:-582;width:205;height:4067" coordorigin="7070,-582" coordsize="205,4067">
              <v:shape style="position:absolute;left:7070;top:-582;width:205;height:4067" coordorigin="7070,-582" coordsize="205,4067" path="m7274,3485l7070,3485,7070,-582,7274,-582,7274,3485xe" filled="true" fillcolor="#c00000" stroked="false">
                <v:path arrowok="t"/>
                <v:fill type="solid"/>
              </v:shape>
            </v:group>
            <v:group style="position:absolute;left:6456;top:2635;width:205;height:2" coordorigin="6456,2635" coordsize="205,2">
              <v:shape style="position:absolute;left:6456;top:2635;width:205;height:2" coordorigin="6456,2635" coordsize="205,0" path="m6456,2635l6660,2635e" filled="false" stroked="true" strokeweight=".40398pt" strokecolor="#d9d9d9">
                <v:path arrowok="t"/>
              </v:shape>
            </v:group>
            <v:group style="position:absolute;left:6456;top:1785;width:205;height:2" coordorigin="6456,1785" coordsize="205,2">
              <v:shape style="position:absolute;left:6456;top:1785;width:205;height:2" coordorigin="6456,1785" coordsize="205,0" path="m6456,1785l6660,1785e" filled="false" stroked="true" strokeweight=".40398pt" strokecolor="#d9d9d9">
                <v:path arrowok="t"/>
              </v:shape>
            </v:group>
            <v:group style="position:absolute;left:6456;top:935;width:205;height:2" coordorigin="6456,935" coordsize="205,2">
              <v:shape style="position:absolute;left:6456;top:935;width:205;height:2" coordorigin="6456,935" coordsize="205,0" path="m6456,935l6660,935e" filled="false" stroked="true" strokeweight=".40398pt" strokecolor="#d9d9d9">
                <v:path arrowok="t"/>
              </v:shape>
            </v:group>
            <v:group style="position:absolute;left:6456;top:86;width:205;height:2" coordorigin="6456,86" coordsize="205,2">
              <v:shape style="position:absolute;left:6456;top:86;width:205;height:2" coordorigin="6456,86" coordsize="205,0" path="m6456,86l6660,86e" filled="false" stroked="true" strokeweight=".40398pt" strokecolor="#d9d9d9">
                <v:path arrowok="t"/>
              </v:shape>
            </v:group>
            <v:group style="position:absolute;left:6660;top:-290;width:206;height:3775" coordorigin="6660,-290" coordsize="206,3775">
              <v:shape style="position:absolute;left:6660;top:-290;width:206;height:3775" coordorigin="6660,-290" coordsize="206,3775" path="m6866,3485l6660,3485,6660,-290,6866,-290,6866,3485xe" filled="true" fillcolor="#c00000" stroked="false">
                <v:path arrowok="t"/>
                <v:fill type="solid"/>
              </v:shape>
            </v:group>
            <v:group style="position:absolute;left:6046;top:2635;width:206;height:2" coordorigin="6046,2635" coordsize="206,2">
              <v:shape style="position:absolute;left:6046;top:2635;width:206;height:2" coordorigin="6046,2635" coordsize="206,0" path="m6046,2635l6252,2635e" filled="false" stroked="true" strokeweight=".40398pt" strokecolor="#d9d9d9">
                <v:path arrowok="t"/>
              </v:shape>
            </v:group>
            <v:group style="position:absolute;left:6046;top:1785;width:206;height:2" coordorigin="6046,1785" coordsize="206,2">
              <v:shape style="position:absolute;left:6046;top:1785;width:206;height:2" coordorigin="6046,1785" coordsize="206,0" path="m6046,1785l6252,1785e" filled="false" stroked="true" strokeweight=".40398pt" strokecolor="#d9d9d9">
                <v:path arrowok="t"/>
              </v:shape>
            </v:group>
            <v:group style="position:absolute;left:6046;top:935;width:206;height:2" coordorigin="6046,935" coordsize="206,2">
              <v:shape style="position:absolute;left:6046;top:935;width:206;height:2" coordorigin="6046,935" coordsize="206,0" path="m6046,935l6252,935e" filled="false" stroked="true" strokeweight=".40398pt" strokecolor="#d9d9d9">
                <v:path arrowok="t"/>
              </v:shape>
            </v:group>
            <v:group style="position:absolute;left:2057;top:86;width:4195;height:2" coordorigin="2057,86" coordsize="4195,2">
              <v:shape style="position:absolute;left:2057;top:86;width:4195;height:2" coordorigin="2057,86" coordsize="4195,0" path="m2057,86l6252,86e" filled="false" stroked="true" strokeweight=".40398pt" strokecolor="#d9d9d9">
                <v:path arrowok="t"/>
              </v:shape>
            </v:group>
            <v:group style="position:absolute;left:6252;top:-181;width:205;height:3666" coordorigin="6252,-181" coordsize="205,3666">
              <v:shape style="position:absolute;left:6252;top:-181;width:205;height:3666" coordorigin="6252,-181" coordsize="205,3666" path="m6456,3485l6252,3485,6252,-181,6456,-181,6456,3485xe" filled="true" fillcolor="#c00000" stroked="false">
                <v:path arrowok="t"/>
                <v:fill type="solid"/>
              </v:shape>
            </v:group>
            <v:group style="position:absolute;left:5638;top:2635;width:205;height:2" coordorigin="5638,2635" coordsize="205,2">
              <v:shape style="position:absolute;left:5638;top:2635;width:205;height:2" coordorigin="5638,2635" coordsize="205,0" path="m5638,2635l5842,2635e" filled="false" stroked="true" strokeweight=".40398pt" strokecolor="#d9d9d9">
                <v:path arrowok="t"/>
              </v:shape>
            </v:group>
            <v:group style="position:absolute;left:5638;top:1785;width:205;height:2" coordorigin="5638,1785" coordsize="205,2">
              <v:shape style="position:absolute;left:5638;top:1785;width:205;height:2" coordorigin="5638,1785" coordsize="205,0" path="m5638,1785l5842,1785e" filled="false" stroked="true" strokeweight=".40398pt" strokecolor="#d9d9d9">
                <v:path arrowok="t"/>
              </v:shape>
            </v:group>
            <v:group style="position:absolute;left:5638;top:935;width:205;height:2" coordorigin="5638,935" coordsize="205,2">
              <v:shape style="position:absolute;left:5638;top:935;width:205;height:2" coordorigin="5638,935" coordsize="205,0" path="m5638,935l5842,935e" filled="false" stroked="true" strokeweight=".40398pt" strokecolor="#d9d9d9">
                <v:path arrowok="t"/>
              </v:shape>
            </v:group>
            <v:group style="position:absolute;left:5842;top:747;width:205;height:2738" coordorigin="5842,747" coordsize="205,2738">
              <v:shape style="position:absolute;left:5842;top:747;width:205;height:2738" coordorigin="5842,747" coordsize="205,2738" path="m6046,3485l5842,3485,5842,747,6046,747,6046,3485xe" filled="true" fillcolor="#c00000" stroked="false">
                <v:path arrowok="t"/>
                <v:fill type="solid"/>
              </v:shape>
            </v:group>
            <v:group style="position:absolute;left:5228;top:2635;width:205;height:2" coordorigin="5228,2635" coordsize="205,2">
              <v:shape style="position:absolute;left:5228;top:2635;width:205;height:2" coordorigin="5228,2635" coordsize="205,0" path="m5228,2635l5432,2635e" filled="false" stroked="true" strokeweight=".40398pt" strokecolor="#d9d9d9">
                <v:path arrowok="t"/>
              </v:shape>
            </v:group>
            <v:group style="position:absolute;left:5228;top:1785;width:205;height:2" coordorigin="5228,1785" coordsize="205,2">
              <v:shape style="position:absolute;left:5228;top:1785;width:205;height:2" coordorigin="5228,1785" coordsize="205,0" path="m5228,1785l5432,1785e" filled="false" stroked="true" strokeweight=".40398pt" strokecolor="#d9d9d9">
                <v:path arrowok="t"/>
              </v:shape>
            </v:group>
            <v:group style="position:absolute;left:5228;top:935;width:205;height:2" coordorigin="5228,935" coordsize="205,2">
              <v:shape style="position:absolute;left:5228;top:935;width:205;height:2" coordorigin="5228,935" coordsize="205,0" path="m5228,935l5432,935e" filled="false" stroked="true" strokeweight=".40398pt" strokecolor="#d9d9d9">
                <v:path arrowok="t"/>
              </v:shape>
            </v:group>
            <v:group style="position:absolute;left:5432;top:424;width:206;height:3061" coordorigin="5432,424" coordsize="206,3061">
              <v:shape style="position:absolute;left:5432;top:424;width:206;height:3061" coordorigin="5432,424" coordsize="206,3061" path="m5638,3485l5432,3485,5432,424,5638,424,5638,3485xe" filled="true" fillcolor="#c00000" stroked="false">
                <v:path arrowok="t"/>
                <v:fill type="solid"/>
              </v:shape>
            </v:group>
            <v:group style="position:absolute;left:4818;top:2635;width:206;height:2" coordorigin="4818,2635" coordsize="206,2">
              <v:shape style="position:absolute;left:4818;top:2635;width:206;height:2" coordorigin="4818,2635" coordsize="206,0" path="m4818,2635l5024,2635e" filled="false" stroked="true" strokeweight=".40398pt" strokecolor="#d9d9d9">
                <v:path arrowok="t"/>
              </v:shape>
            </v:group>
            <v:group style="position:absolute;left:4818;top:1785;width:206;height:2" coordorigin="4818,1785" coordsize="206,2">
              <v:shape style="position:absolute;left:4818;top:1785;width:206;height:2" coordorigin="4818,1785" coordsize="206,0" path="m4818,1785l5024,1785e" filled="false" stroked="true" strokeweight=".40398pt" strokecolor="#d9d9d9">
                <v:path arrowok="t"/>
              </v:shape>
            </v:group>
            <v:group style="position:absolute;left:4818;top:935;width:206;height:2" coordorigin="4818,935" coordsize="206,2">
              <v:shape style="position:absolute;left:4818;top:935;width:206;height:2" coordorigin="4818,935" coordsize="206,0" path="m4818,935l5024,935e" filled="false" stroked="true" strokeweight=".40398pt" strokecolor="#d9d9d9">
                <v:path arrowok="t"/>
              </v:shape>
            </v:group>
            <v:group style="position:absolute;left:5024;top:370;width:205;height:3115" coordorigin="5024,370" coordsize="205,3115">
              <v:shape style="position:absolute;left:5024;top:370;width:205;height:3115" coordorigin="5024,370" coordsize="205,3115" path="m5228,3485l5024,3485,5024,370,5228,370,5228,3485xe" filled="true" fillcolor="#c00000" stroked="false">
                <v:path arrowok="t"/>
                <v:fill type="solid"/>
              </v:shape>
            </v:group>
            <v:group style="position:absolute;left:4410;top:2635;width:205;height:2" coordorigin="4410,2635" coordsize="205,2">
              <v:shape style="position:absolute;left:4410;top:2635;width:205;height:2" coordorigin="4410,2635" coordsize="205,0" path="m4410,2635l4614,2635e" filled="false" stroked="true" strokeweight=".40398pt" strokecolor="#d9d9d9">
                <v:path arrowok="t"/>
              </v:shape>
            </v:group>
            <v:group style="position:absolute;left:4410;top:1785;width:205;height:2" coordorigin="4410,1785" coordsize="205,2">
              <v:shape style="position:absolute;left:4410;top:1785;width:205;height:2" coordorigin="4410,1785" coordsize="205,0" path="m4410,1785l4614,1785e" filled="false" stroked="true" strokeweight=".40398pt" strokecolor="#d9d9d9">
                <v:path arrowok="t"/>
              </v:shape>
            </v:group>
            <v:group style="position:absolute;left:4410;top:935;width:205;height:2" coordorigin="4410,935" coordsize="205,2">
              <v:shape style="position:absolute;left:4410;top:935;width:205;height:2" coordorigin="4410,935" coordsize="205,0" path="m4410,935l4614,935e" filled="false" stroked="true" strokeweight=".40398pt" strokecolor="#d9d9d9">
                <v:path arrowok="t"/>
              </v:shape>
            </v:group>
            <v:group style="position:absolute;left:4614;top:266;width:205;height:3219" coordorigin="4614,266" coordsize="205,3219">
              <v:shape style="position:absolute;left:4614;top:266;width:205;height:3219" coordorigin="4614,266" coordsize="205,3219" path="m4818,3485l4614,3485,4614,266,4818,266,4818,3485xe" filled="true" fillcolor="#c00000" stroked="false">
                <v:path arrowok="t"/>
                <v:fill type="solid"/>
              </v:shape>
            </v:group>
            <v:group style="position:absolute;left:4001;top:2635;width:205;height:2" coordorigin="4001,2635" coordsize="205,2">
              <v:shape style="position:absolute;left:4001;top:2635;width:205;height:2" coordorigin="4001,2635" coordsize="205,0" path="m4001,2635l4205,2635e" filled="false" stroked="true" strokeweight=".40398pt" strokecolor="#d9d9d9">
                <v:path arrowok="t"/>
              </v:shape>
            </v:group>
            <v:group style="position:absolute;left:4001;top:1785;width:205;height:2" coordorigin="4001,1785" coordsize="205,2">
              <v:shape style="position:absolute;left:4001;top:1785;width:205;height:2" coordorigin="4001,1785" coordsize="205,0" path="m4001,1785l4205,1785e" filled="false" stroked="true" strokeweight=".40398pt" strokecolor="#d9d9d9">
                <v:path arrowok="t"/>
              </v:shape>
            </v:group>
            <v:group style="position:absolute;left:4001;top:935;width:205;height:2" coordorigin="4001,935" coordsize="205,2">
              <v:shape style="position:absolute;left:4001;top:935;width:205;height:2" coordorigin="4001,935" coordsize="205,0" path="m4001,935l4205,935e" filled="false" stroked="true" strokeweight=".40398pt" strokecolor="#d9d9d9">
                <v:path arrowok="t"/>
              </v:shape>
            </v:group>
            <v:group style="position:absolute;left:4205;top:367;width:206;height:3118" coordorigin="4205,367" coordsize="206,3118">
              <v:shape style="position:absolute;left:4205;top:367;width:206;height:3118" coordorigin="4205,367" coordsize="206,3118" path="m4410,3485l4205,3485,4205,367,4410,367,4410,3485xe" filled="true" fillcolor="#c00000" stroked="false">
                <v:path arrowok="t"/>
                <v:fill type="solid"/>
              </v:shape>
            </v:group>
            <v:group style="position:absolute;left:3591;top:2635;width:206;height:2" coordorigin="3591,2635" coordsize="206,2">
              <v:shape style="position:absolute;left:3591;top:2635;width:206;height:2" coordorigin="3591,2635" coordsize="206,0" path="m3591,2635l3796,2635e" filled="false" stroked="true" strokeweight=".40398pt" strokecolor="#d9d9d9">
                <v:path arrowok="t"/>
              </v:shape>
            </v:group>
            <v:group style="position:absolute;left:3591;top:1785;width:206;height:2" coordorigin="3591,1785" coordsize="206,2">
              <v:shape style="position:absolute;left:3591;top:1785;width:206;height:2" coordorigin="3591,1785" coordsize="206,0" path="m3591,1785l3796,1785e" filled="false" stroked="true" strokeweight=".40398pt" strokecolor="#d9d9d9">
                <v:path arrowok="t"/>
              </v:shape>
            </v:group>
            <v:group style="position:absolute;left:3591;top:935;width:206;height:2" coordorigin="3591,935" coordsize="206,2">
              <v:shape style="position:absolute;left:3591;top:935;width:206;height:2" coordorigin="3591,935" coordsize="206,0" path="m3591,935l3796,935e" filled="false" stroked="true" strokeweight=".40398pt" strokecolor="#d9d9d9">
                <v:path arrowok="t"/>
              </v:shape>
            </v:group>
            <v:group style="position:absolute;left:3796;top:288;width:205;height:3197" coordorigin="3796,288" coordsize="205,3197">
              <v:shape style="position:absolute;left:3796;top:288;width:205;height:3197" coordorigin="3796,288" coordsize="205,3197" path="m4001,3485l3796,3485,3796,288,4001,288,4001,3485xe" filled="true" fillcolor="#c00000" stroked="false">
                <v:path arrowok="t"/>
                <v:fill type="solid"/>
              </v:shape>
            </v:group>
            <v:group style="position:absolute;left:3181;top:2635;width:206;height:2" coordorigin="3181,2635" coordsize="206,2">
              <v:shape style="position:absolute;left:3181;top:2635;width:206;height:2" coordorigin="3181,2635" coordsize="206,0" path="m3181,2635l3387,2635e" filled="false" stroked="true" strokeweight=".40398pt" strokecolor="#d9d9d9">
                <v:path arrowok="t"/>
              </v:shape>
            </v:group>
            <v:group style="position:absolute;left:3181;top:1785;width:206;height:2" coordorigin="3181,1785" coordsize="206,2">
              <v:shape style="position:absolute;left:3181;top:1785;width:206;height:2" coordorigin="3181,1785" coordsize="206,0" path="m3181,1785l3387,1785e" filled="false" stroked="true" strokeweight=".40398pt" strokecolor="#d9d9d9">
                <v:path arrowok="t"/>
              </v:shape>
            </v:group>
            <v:group style="position:absolute;left:3181;top:935;width:206;height:2" coordorigin="3181,935" coordsize="206,2">
              <v:shape style="position:absolute;left:3181;top:935;width:206;height:2" coordorigin="3181,935" coordsize="206,0" path="m3181,935l3387,935e" filled="false" stroked="true" strokeweight=".40398pt" strokecolor="#d9d9d9">
                <v:path arrowok="t"/>
              </v:shape>
            </v:group>
            <v:group style="position:absolute;left:3387;top:509;width:205;height:2976" coordorigin="3387,509" coordsize="205,2976">
              <v:shape style="position:absolute;left:3387;top:509;width:205;height:2976" coordorigin="3387,509" coordsize="205,2976" path="m3591,3485l3387,3485,3387,509,3591,509,3591,3485xe" filled="true" fillcolor="#c00000" stroked="false">
                <v:path arrowok="t"/>
                <v:fill type="solid"/>
              </v:shape>
            </v:group>
            <v:group style="position:absolute;left:2773;top:2635;width:205;height:2" coordorigin="2773,2635" coordsize="205,2">
              <v:shape style="position:absolute;left:2773;top:2635;width:205;height:2" coordorigin="2773,2635" coordsize="205,0" path="m2773,2635l2977,2635e" filled="false" stroked="true" strokeweight=".40398pt" strokecolor="#d9d9d9">
                <v:path arrowok="t"/>
              </v:shape>
            </v:group>
            <v:group style="position:absolute;left:2773;top:1785;width:205;height:2" coordorigin="2773,1785" coordsize="205,2">
              <v:shape style="position:absolute;left:2773;top:1785;width:205;height:2" coordorigin="2773,1785" coordsize="205,0" path="m2773,1785l2977,1785e" filled="false" stroked="true" strokeweight=".40398pt" strokecolor="#d9d9d9">
                <v:path arrowok="t"/>
              </v:shape>
            </v:group>
            <v:group style="position:absolute;left:2363;top:935;width:614;height:2" coordorigin="2363,935" coordsize="614,2">
              <v:shape style="position:absolute;left:2363;top:935;width:614;height:2" coordorigin="2363,935" coordsize="614,0" path="m2363,935l2977,935e" filled="false" stroked="true" strokeweight=".40398pt" strokecolor="#d9d9d9">
                <v:path arrowok="t"/>
              </v:shape>
            </v:group>
            <v:group style="position:absolute;left:2977;top:666;width:205;height:2819" coordorigin="2977,666" coordsize="205,2819">
              <v:shape style="position:absolute;left:2977;top:666;width:205;height:2819" coordorigin="2977,666" coordsize="205,2819" path="m3181,3485l2977,3485,2977,666,3181,666,3181,3485xe" filled="true" fillcolor="#c00000" stroked="false">
                <v:path arrowok="t"/>
                <v:fill type="solid"/>
              </v:shape>
            </v:group>
            <v:group style="position:absolute;left:2363;top:2635;width:205;height:2" coordorigin="2363,2635" coordsize="205,2">
              <v:shape style="position:absolute;left:2363;top:2635;width:205;height:2" coordorigin="2363,2635" coordsize="205,0" path="m2363,2635l2567,2635e" filled="false" stroked="true" strokeweight=".40398pt" strokecolor="#d9d9d9">
                <v:path arrowok="t"/>
              </v:shape>
            </v:group>
            <v:group style="position:absolute;left:2363;top:1785;width:205;height:2" coordorigin="2363,1785" coordsize="205,2">
              <v:shape style="position:absolute;left:2363;top:1785;width:205;height:2" coordorigin="2363,1785" coordsize="205,0" path="m2363,1785l2567,1785e" filled="false" stroked="true" strokeweight=".40398pt" strokecolor="#d9d9d9">
                <v:path arrowok="t"/>
              </v:shape>
            </v:group>
            <v:group style="position:absolute;left:2567;top:968;width:206;height:2517" coordorigin="2567,968" coordsize="206,2517">
              <v:shape style="position:absolute;left:2567;top:968;width:206;height:2517" coordorigin="2567,968" coordsize="206,2517" path="m2773,3485l2567,3485,2567,968,2773,968,2773,3485xe" filled="true" fillcolor="#c00000" stroked="false">
                <v:path arrowok="t"/>
                <v:fill type="solid"/>
              </v:shape>
            </v:group>
            <v:group style="position:absolute;left:2057;top:2635;width:103;height:2" coordorigin="2057,2635" coordsize="103,2">
              <v:shape style="position:absolute;left:2057;top:2635;width:103;height:2" coordorigin="2057,2635" coordsize="103,0" path="m2057,2635l2159,2635e" filled="false" stroked="true" strokeweight=".40398pt" strokecolor="#d9d9d9">
                <v:path arrowok="t"/>
              </v:shape>
            </v:group>
            <v:group style="position:absolute;left:2057;top:1785;width:103;height:2" coordorigin="2057,1785" coordsize="103,2">
              <v:shape style="position:absolute;left:2057;top:1785;width:103;height:2" coordorigin="2057,1785" coordsize="103,0" path="m2057,1785l2159,1785e" filled="false" stroked="true" strokeweight=".40398pt" strokecolor="#d9d9d9">
                <v:path arrowok="t"/>
              </v:shape>
            </v:group>
            <v:group style="position:absolute;left:2057;top:935;width:103;height:2" coordorigin="2057,935" coordsize="103,2">
              <v:shape style="position:absolute;left:2057;top:935;width:103;height:2" coordorigin="2057,935" coordsize="103,0" path="m2057,935l2159,935e" filled="false" stroked="true" strokeweight=".40398pt" strokecolor="#d9d9d9">
                <v:path arrowok="t"/>
              </v:shape>
            </v:group>
            <v:group style="position:absolute;left:2159;top:294;width:205;height:3191" coordorigin="2159,294" coordsize="205,3191">
              <v:shape style="position:absolute;left:2159;top:294;width:205;height:3191" coordorigin="2159,294" coordsize="205,3191" path="m2363,3485l2159,3485,2159,294,2363,294,2363,3485xe" filled="true" fillcolor="#c00000" stroked="false">
                <v:path arrowok="t"/>
                <v:fill type="solid"/>
              </v:shape>
            </v:group>
            <v:group style="position:absolute;left:2057;top:3485;width:8594;height:2" coordorigin="2057,3485" coordsize="8594,2">
              <v:shape style="position:absolute;left:2057;top:3485;width:8594;height:2" coordorigin="2057,3485" coordsize="8594,0" path="m2057,3485l10650,3485e" filled="false" stroked="true" strokeweight=".40398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w w:val="125"/>
          <w:sz w:val="13"/>
        </w:rPr>
        <w:t>4,000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3,000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2,000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52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1,000</w:t>
      </w:r>
      <w:r>
        <w:rPr>
          <w:rFonts w:ascii="Calibri"/>
          <w:sz w:val="13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7"/>
        <w:rPr>
          <w:rFonts w:ascii="Calibri" w:hAnsi="Calibri" w:cs="Calibri" w:eastAsia="Calibri"/>
          <w:sz w:val="16"/>
          <w:szCs w:val="16"/>
        </w:rPr>
      </w:pPr>
    </w:p>
    <w:p>
      <w:pPr>
        <w:spacing w:before="0"/>
        <w:ind w:left="1820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w w:val="125"/>
          <w:sz w:val="13"/>
        </w:rPr>
        <w:t>0</w:t>
      </w:r>
      <w:r>
        <w:rPr>
          <w:rFonts w:ascii="Calibri"/>
          <w:sz w:val="13"/>
        </w:rPr>
      </w:r>
    </w:p>
    <w:p>
      <w:pPr>
        <w:tabs>
          <w:tab w:pos="2977" w:val="left" w:leader="none"/>
          <w:tab w:pos="3796" w:val="left" w:leader="none"/>
          <w:tab w:pos="4614" w:val="left" w:leader="none"/>
          <w:tab w:pos="5433" w:val="left" w:leader="none"/>
          <w:tab w:pos="6251" w:val="left" w:leader="none"/>
          <w:tab w:pos="7070" w:val="left" w:leader="none"/>
          <w:tab w:pos="7888" w:val="left" w:leader="none"/>
          <w:tab w:pos="8707" w:val="left" w:leader="none"/>
          <w:tab w:pos="9525" w:val="left" w:leader="none"/>
          <w:tab w:pos="10344" w:val="left" w:leader="none"/>
        </w:tabs>
        <w:spacing w:before="16"/>
        <w:ind w:left="2159" w:right="0" w:firstLine="0"/>
        <w:jc w:val="left"/>
        <w:rPr>
          <w:rFonts w:ascii="Calibri" w:hAnsi="Calibri" w:cs="Calibri" w:eastAsia="Calibri"/>
          <w:sz w:val="13"/>
          <w:szCs w:val="13"/>
        </w:rPr>
      </w:pPr>
      <w:r>
        <w:rPr>
          <w:rFonts w:ascii="Calibri"/>
          <w:color w:val="585858"/>
          <w:spacing w:val="-1"/>
          <w:w w:val="125"/>
          <w:sz w:val="13"/>
        </w:rPr>
        <w:t>'99</w:t>
        <w:tab/>
        <w:t>'01</w:t>
        <w:tab/>
        <w:t>'03</w:t>
        <w:tab/>
        <w:t>'05</w:t>
        <w:tab/>
        <w:t>'07</w:t>
        <w:tab/>
        <w:t>'09</w:t>
        <w:tab/>
        <w:t>'11</w:t>
        <w:tab/>
        <w:t>'13</w:t>
        <w:tab/>
        <w:t>'15</w:t>
        <w:tab/>
        <w:t>'17</w:t>
        <w:tab/>
        <w:t>'19</w:t>
      </w:r>
      <w:r>
        <w:rPr>
          <w:rFonts w:ascii="Calibri"/>
          <w:sz w:val="13"/>
        </w:rPr>
      </w:r>
    </w:p>
    <w:p>
      <w:pPr>
        <w:spacing w:after="0"/>
        <w:jc w:val="left"/>
        <w:rPr>
          <w:rFonts w:ascii="Calibri" w:hAnsi="Calibri" w:cs="Calibri" w:eastAsia="Calibri"/>
          <w:sz w:val="13"/>
          <w:szCs w:val="13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Met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1292" w:right="130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5"/>
          <w:sz w:val="36"/>
        </w:rPr>
        <w:t>Out-of-State</w:t>
      </w:r>
      <w:r>
        <w:rPr>
          <w:rFonts w:ascii="Segoe UI"/>
          <w:b/>
          <w:color w:val="231F20"/>
          <w:spacing w:val="34"/>
          <w:sz w:val="36"/>
        </w:rPr>
        <w:t> </w:t>
      </w:r>
      <w:r>
        <w:rPr>
          <w:rFonts w:ascii="Segoe UI"/>
          <w:b/>
          <w:color w:val="231F20"/>
          <w:spacing w:val="14"/>
          <w:sz w:val="36"/>
        </w:rPr>
        <w:t>MSA</w:t>
      </w:r>
      <w:r>
        <w:rPr>
          <w:rFonts w:ascii="Segoe UI"/>
          <w:sz w:val="36"/>
        </w:rPr>
      </w:r>
    </w:p>
    <w:p>
      <w:pPr>
        <w:spacing w:line="240" w:lineRule="auto" w:before="13"/>
        <w:rPr>
          <w:rFonts w:ascii="Segoe UI" w:hAnsi="Segoe UI" w:cs="Segoe UI" w:eastAsia="Segoe UI"/>
          <w:b/>
          <w:bCs/>
          <w:sz w:val="39"/>
          <w:szCs w:val="39"/>
        </w:rPr>
      </w:pPr>
    </w:p>
    <w:p>
      <w:pPr>
        <w:pStyle w:val="BodyText"/>
        <w:spacing w:line="240" w:lineRule="auto" w:before="0"/>
        <w:ind w:left="1245" w:right="130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23"/>
        </w:rPr>
        <w:t>Civilia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(Not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23"/>
        </w:rPr>
        <w:t>Seasonall</w:t>
      </w:r>
      <w:r>
        <w:rPr>
          <w:rFonts w:ascii="Segoe UI Semibold"/>
          <w:b/>
          <w:color w:val="D2232A"/>
        </w:rPr>
        <w:t>y</w:t>
      </w:r>
      <w:r>
        <w:rPr>
          <w:rFonts w:ascii="Segoe UI Semibold"/>
          <w:b/>
          <w:color w:val="D2232A"/>
          <w:spacing w:val="48"/>
        </w:rPr>
        <w:t> </w:t>
      </w:r>
      <w:r>
        <w:rPr>
          <w:rFonts w:ascii="Segoe UI Semibold"/>
          <w:b/>
          <w:color w:val="D2232A"/>
          <w:spacing w:val="23"/>
        </w:rPr>
        <w:t>A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  <w:spacing w:val="23"/>
        </w:rPr>
        <w:t>jus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  <w:spacing w:val="24"/>
        </w:rPr>
        <w:t>d</w:t>
      </w:r>
      <w:r>
        <w:rPr>
          <w:rFonts w:ascii="Segoe UI Semibold"/>
          <w:b/>
          <w:color w:val="D2232A"/>
        </w:rPr>
        <w:t>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3"/>
          <w:szCs w:val="23"/>
        </w:rPr>
      </w:pPr>
    </w:p>
    <w:p>
      <w:pPr>
        <w:pStyle w:val="Heading3"/>
        <w:spacing w:line="240" w:lineRule="auto" w:before="35"/>
        <w:ind w:right="0"/>
        <w:jc w:val="center"/>
        <w:rPr>
          <w:b w:val="0"/>
          <w:bCs w:val="0"/>
        </w:rPr>
      </w:pPr>
      <w:r>
        <w:rPr/>
        <w:t>Memphis,</w:t>
      </w:r>
      <w:r>
        <w:rPr>
          <w:spacing w:val="-3"/>
        </w:rPr>
        <w:t> </w:t>
      </w:r>
      <w:r>
        <w:rPr/>
        <w:t>TN-MS-AR</w:t>
      </w:r>
      <w:r>
        <w:rPr>
          <w:spacing w:val="-4"/>
        </w:rPr>
        <w:t> </w:t>
      </w:r>
      <w:r>
        <w:rPr/>
        <w:t>MSA</w:t>
      </w:r>
      <w:r>
        <w:rPr>
          <w:b w:val="0"/>
        </w:rPr>
      </w:r>
    </w:p>
    <w:p>
      <w:pPr>
        <w:spacing w:line="240" w:lineRule="auto" w:before="3"/>
        <w:rPr>
          <w:rFonts w:ascii="Segoe UI" w:hAnsi="Segoe UI" w:cs="Segoe UI" w:eastAsia="Segoe UI"/>
          <w:b/>
          <w:bCs/>
          <w:sz w:val="18"/>
          <w:szCs w:val="18"/>
        </w:rPr>
      </w:pPr>
    </w:p>
    <w:p>
      <w:pPr>
        <w:spacing w:before="51"/>
        <w:ind w:left="1292" w:right="130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Memphis,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TN-MS-AR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MSA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=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Fayette,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Shelby,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Tipton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2"/>
          <w:sz w:val="18"/>
        </w:rPr>
        <w:t> Tennessee;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Benton,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Desoto,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Marshall,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6"/>
          <w:sz w:val="18"/>
        </w:rPr>
        <w:t>Tate,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Tunica</w:t>
      </w:r>
      <w:r>
        <w:rPr>
          <w:rFonts w:ascii="Segoe UI"/>
          <w:color w:val="231F20"/>
          <w:spacing w:val="23"/>
          <w:w w:val="99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5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Mississippi;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Crittenden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Arkansas.</w:t>
      </w:r>
      <w:r>
        <w:rPr>
          <w:rFonts w:ascii="Segoe UI"/>
          <w:sz w:val="18"/>
        </w:rPr>
      </w:r>
    </w:p>
    <w:p>
      <w:pPr>
        <w:spacing w:line="240" w:lineRule="auto" w:before="8"/>
        <w:rPr>
          <w:rFonts w:ascii="Segoe UI" w:hAnsi="Segoe UI" w:cs="Segoe UI" w:eastAsia="Segoe UI"/>
          <w:sz w:val="23"/>
          <w:szCs w:val="23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6"/>
        <w:gridCol w:w="1256"/>
        <w:gridCol w:w="1045"/>
        <w:gridCol w:w="1056"/>
        <w:gridCol w:w="1029"/>
        <w:gridCol w:w="1310"/>
      </w:tblGrid>
      <w:tr>
        <w:trPr>
          <w:trHeight w:val="337" w:hRule="exact"/>
        </w:trPr>
        <w:tc>
          <w:tcPr>
            <w:tcW w:w="2806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4"/>
              <w:ind w:left="4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4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30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56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0"/>
              <w:ind w:left="224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35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1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80"/>
              <w:ind w:left="38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639,087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12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634,327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632,023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13"/>
              <w:ind w:left="3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"/>
              <w:ind w:left="3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7,064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614,745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606,879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604,817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3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3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9,928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24,342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27,448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-3,106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left="2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-2,864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5" w:hRule="exact"/>
        </w:trPr>
        <w:tc>
          <w:tcPr>
            <w:tcW w:w="2806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6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4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4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9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-0.5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3"/>
        <w:rPr>
          <w:rFonts w:ascii="Segoe UI" w:hAnsi="Segoe UI" w:cs="Segoe UI" w:eastAsia="Segoe UI"/>
          <w:sz w:val="22"/>
          <w:szCs w:val="22"/>
        </w:rPr>
      </w:pPr>
    </w:p>
    <w:p>
      <w:pPr>
        <w:pStyle w:val="Heading3"/>
        <w:spacing w:line="240" w:lineRule="auto"/>
        <w:ind w:right="0"/>
        <w:jc w:val="center"/>
        <w:rPr>
          <w:b w:val="0"/>
          <w:bCs w:val="0"/>
        </w:rPr>
      </w:pPr>
      <w:r>
        <w:rPr>
          <w:spacing w:val="-3"/>
        </w:rPr>
        <w:t>Texarkana</w:t>
      </w:r>
      <w:r>
        <w:rPr>
          <w:spacing w:val="-8"/>
        </w:rPr>
        <w:t> </w:t>
      </w:r>
      <w:r>
        <w:rPr/>
        <w:t>MSA</w:t>
      </w:r>
      <w:r>
        <w:rPr>
          <w:b w:val="0"/>
        </w:rPr>
      </w:r>
    </w:p>
    <w:p>
      <w:pPr>
        <w:spacing w:before="185"/>
        <w:ind w:left="19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The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2"/>
          <w:sz w:val="18"/>
        </w:rPr>
        <w:t>Texarkana </w:t>
      </w:r>
      <w:r>
        <w:rPr>
          <w:rFonts w:ascii="Segoe UI"/>
          <w:color w:val="231F20"/>
          <w:sz w:val="18"/>
        </w:rPr>
        <w:t>MSA=</w:t>
      </w:r>
      <w:r>
        <w:rPr>
          <w:rFonts w:ascii="Segoe UI"/>
          <w:color w:val="231F20"/>
          <w:spacing w:val="4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Bowie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County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pacing w:val="-5"/>
          <w:sz w:val="18"/>
        </w:rPr>
        <w:t>T</w:t>
      </w:r>
      <w:r>
        <w:rPr>
          <w:rFonts w:ascii="Segoe UI"/>
          <w:color w:val="231F20"/>
          <w:spacing w:val="-4"/>
          <w:sz w:val="18"/>
        </w:rPr>
        <w:t>exas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Little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River</w:t>
      </w:r>
      <w:r>
        <w:rPr>
          <w:rFonts w:ascii="Segoe UI"/>
          <w:color w:val="231F20"/>
          <w:spacing w:val="-2"/>
          <w:sz w:val="18"/>
        </w:rPr>
        <w:t> </w:t>
      </w:r>
      <w:r>
        <w:rPr>
          <w:rFonts w:ascii="Segoe UI"/>
          <w:color w:val="231F20"/>
          <w:sz w:val="18"/>
        </w:rPr>
        <w:t>&amp;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Miller</w:t>
      </w:r>
      <w:r>
        <w:rPr>
          <w:rFonts w:ascii="Segoe UI"/>
          <w:color w:val="231F20"/>
          <w:spacing w:val="-4"/>
          <w:sz w:val="18"/>
        </w:rPr>
        <w:t> </w:t>
      </w:r>
      <w:r>
        <w:rPr>
          <w:rFonts w:ascii="Segoe UI"/>
          <w:color w:val="231F20"/>
          <w:sz w:val="18"/>
        </w:rPr>
        <w:t>counties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pacing w:val="-1"/>
          <w:sz w:val="18"/>
        </w:rPr>
        <w:t>in</w:t>
      </w:r>
      <w:r>
        <w:rPr>
          <w:rFonts w:ascii="Segoe UI"/>
          <w:color w:val="231F20"/>
          <w:spacing w:val="-3"/>
          <w:sz w:val="18"/>
        </w:rPr>
        <w:t> </w:t>
      </w:r>
      <w:r>
        <w:rPr>
          <w:rFonts w:ascii="Segoe UI"/>
          <w:color w:val="231F20"/>
          <w:sz w:val="18"/>
        </w:rPr>
        <w:t>Arkansas.</w:t>
      </w:r>
      <w:r>
        <w:rPr>
          <w:rFonts w:ascii="Segoe UI"/>
          <w:sz w:val="18"/>
        </w:rPr>
      </w:r>
    </w:p>
    <w:p>
      <w:pPr>
        <w:spacing w:line="240" w:lineRule="auto" w:before="5"/>
        <w:rPr>
          <w:rFonts w:ascii="Segoe UI" w:hAnsi="Segoe UI" w:cs="Segoe UI" w:eastAsia="Segoe UI"/>
          <w:sz w:val="20"/>
          <w:szCs w:val="20"/>
        </w:rPr>
      </w:pPr>
    </w:p>
    <w:tbl>
      <w:tblPr>
        <w:tblW w:w="0" w:type="auto"/>
        <w:jc w:val="left"/>
        <w:tblInd w:w="17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0"/>
        <w:gridCol w:w="1264"/>
        <w:gridCol w:w="1024"/>
        <w:gridCol w:w="1083"/>
        <w:gridCol w:w="1020"/>
        <w:gridCol w:w="1280"/>
      </w:tblGrid>
      <w:tr>
        <w:trPr>
          <w:trHeight w:val="445" w:hRule="exact"/>
        </w:trPr>
        <w:tc>
          <w:tcPr>
            <w:tcW w:w="2830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6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43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4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27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Jan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19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83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1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Feb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 18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02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" w:hAnsi="Segoe UI" w:cs="Segoe UI" w:eastAsia="Segoe UI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31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3"/>
                <w:sz w:val="18"/>
                <w:u w:val="single" w:color="231F20"/>
              </w:rPr>
              <w:t>OTM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280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Segoe UI" w:hAnsi="Segoe UI" w:cs="Segoe UI" w:eastAsia="Segoe UI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57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8"/>
                <w:sz w:val="18"/>
                <w:u w:val="single" w:color="231F20"/>
              </w:rPr>
              <w:t>OT</w:t>
            </w:r>
            <w:r>
              <w:rPr>
                <w:rFonts w:ascii="Segoe UI"/>
                <w:b/>
                <w:color w:val="231F20"/>
                <w:spacing w:val="-41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Y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4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65,468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64,984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64,438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8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4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62,010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61,362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61,286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10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6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-164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10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78" w:hRule="exact"/>
        </w:trPr>
        <w:tc>
          <w:tcPr>
            <w:tcW w:w="283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872" w:right="0"/>
              <w:jc w:val="left"/>
              <w:rPr>
                <w:rFonts w:ascii="Segoe UI Semibold" w:hAnsi="Segoe UI Semibold" w:cs="Segoe UI Semibold" w:eastAsia="Segoe UI Semibold"/>
                <w:sz w:val="16"/>
                <w:szCs w:val="16"/>
              </w:rPr>
            </w:pP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-3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1"/>
                <w:sz w:val="16"/>
              </w:rPr>
              <w:t>Rate</w:t>
            </w:r>
            <w:r>
              <w:rPr>
                <w:rFonts w:ascii="Segoe UI Semibold"/>
                <w:sz w:val="16"/>
              </w:rPr>
            </w:r>
          </w:p>
        </w:tc>
        <w:tc>
          <w:tcPr>
            <w:tcW w:w="126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74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6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8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4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41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-0.3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8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3" w:lineRule="exact"/>
              <w:ind w:right="62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0.4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1"/>
          <w:szCs w:val="21"/>
        </w:rPr>
      </w:pPr>
    </w:p>
    <w:p>
      <w:pPr>
        <w:spacing w:after="0" w:line="240" w:lineRule="auto"/>
        <w:rPr>
          <w:rFonts w:ascii="Segoe UI" w:hAnsi="Segoe UI" w:cs="Segoe UI" w:eastAsia="Segoe UI"/>
          <w:sz w:val="21"/>
          <w:szCs w:val="21"/>
        </w:rPr>
        <w:sectPr>
          <w:pgSz w:w="12240" w:h="15840"/>
          <w:pgMar w:header="0" w:footer="673" w:top="2080" w:bottom="860" w:left="0" w:right="0"/>
        </w:sectPr>
      </w:pPr>
    </w:p>
    <w:p>
      <w:pPr>
        <w:spacing w:line="253" w:lineRule="exact" w:before="46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b/>
          <w:color w:val="231F20"/>
          <w:sz w:val="20"/>
        </w:rPr>
        <w:t>Memphis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Number</w:t>
      </w:r>
      <w:r>
        <w:rPr>
          <w:rFonts w:ascii="Segoe UI"/>
          <w:b/>
          <w:color w:val="231F20"/>
          <w:spacing w:val="-1"/>
          <w:sz w:val="20"/>
        </w:rPr>
        <w:t> </w:t>
      </w:r>
      <w:r>
        <w:rPr>
          <w:rFonts w:ascii="Segoe UI"/>
          <w:b/>
          <w:color w:val="231F20"/>
          <w:spacing w:val="-2"/>
          <w:sz w:val="20"/>
        </w:rPr>
        <w:t>of </w:t>
      </w:r>
      <w:r>
        <w:rPr>
          <w:rFonts w:ascii="Segoe UI"/>
          <w:b/>
          <w:color w:val="231F20"/>
          <w:spacing w:val="-1"/>
          <w:sz w:val="20"/>
        </w:rPr>
        <w:t>Employed</w:t>
      </w:r>
      <w:r>
        <w:rPr>
          <w:rFonts w:ascii="Segoe UI"/>
          <w:sz w:val="20"/>
        </w:rPr>
      </w:r>
    </w:p>
    <w:p>
      <w:pPr>
        <w:spacing w:line="252" w:lineRule="exact" w:before="0"/>
        <w:ind w:left="803" w:right="0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February 2017 - February 2019</w:t>
      </w:r>
      <w:r>
        <w:rPr>
          <w:rFonts w:ascii="Segoe UI"/>
          <w:sz w:val="20"/>
        </w:rPr>
      </w:r>
    </w:p>
    <w:p>
      <w:pPr>
        <w:tabs>
          <w:tab w:pos="5849" w:val="left" w:leader="none"/>
        </w:tabs>
        <w:spacing w:line="109" w:lineRule="exact" w:before="0"/>
        <w:ind w:left="769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620,000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1"/>
          <w:sz w:val="9"/>
        </w:rPr>
      </w:r>
      <w:r>
        <w:rPr>
          <w:rFonts w:ascii="Calibri"/>
          <w:color w:val="585858"/>
          <w:w w:val="101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53" w:lineRule="exact" w:before="46"/>
        <w:ind w:left="1190" w:right="147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/>
        <w:br w:type="column"/>
      </w:r>
      <w:r>
        <w:rPr>
          <w:rFonts w:ascii="Segoe UI"/>
          <w:b/>
          <w:color w:val="231F20"/>
          <w:spacing w:val="-2"/>
          <w:sz w:val="20"/>
        </w:rPr>
        <w:t>Texarkana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z w:val="20"/>
        </w:rPr>
        <w:t>MSA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z w:val="20"/>
        </w:rPr>
        <w:t>-</w:t>
      </w:r>
      <w:r>
        <w:rPr>
          <w:rFonts w:ascii="Segoe UI"/>
          <w:b/>
          <w:color w:val="231F20"/>
          <w:spacing w:val="-3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Unemployment</w:t>
      </w:r>
      <w:r>
        <w:rPr>
          <w:rFonts w:ascii="Segoe UI"/>
          <w:b/>
          <w:color w:val="231F20"/>
          <w:spacing w:val="-2"/>
          <w:sz w:val="20"/>
        </w:rPr>
        <w:t> </w:t>
      </w:r>
      <w:r>
        <w:rPr>
          <w:rFonts w:ascii="Segoe UI"/>
          <w:b/>
          <w:color w:val="231F20"/>
          <w:spacing w:val="-1"/>
          <w:sz w:val="20"/>
        </w:rPr>
        <w:t>Rates</w:t>
      </w:r>
      <w:r>
        <w:rPr>
          <w:rFonts w:ascii="Segoe UI"/>
          <w:sz w:val="20"/>
        </w:rPr>
      </w:r>
    </w:p>
    <w:p>
      <w:pPr>
        <w:spacing w:line="252" w:lineRule="exact" w:before="0"/>
        <w:ind w:left="1190" w:right="1477" w:firstLine="0"/>
        <w:jc w:val="center"/>
        <w:rPr>
          <w:rFonts w:ascii="Segoe UI" w:hAnsi="Segoe UI" w:cs="Segoe UI" w:eastAsia="Segoe UI"/>
          <w:sz w:val="20"/>
          <w:szCs w:val="20"/>
        </w:rPr>
      </w:pPr>
      <w:r>
        <w:rPr>
          <w:rFonts w:ascii="Segoe UI"/>
          <w:color w:val="231F20"/>
          <w:sz w:val="20"/>
        </w:rPr>
        <w:t>February:</w:t>
      </w:r>
      <w:r>
        <w:rPr>
          <w:rFonts w:ascii="Segoe UI"/>
          <w:color w:val="231F20"/>
          <w:spacing w:val="54"/>
          <w:sz w:val="20"/>
        </w:rPr>
        <w:t> </w:t>
      </w:r>
      <w:r>
        <w:rPr>
          <w:rFonts w:ascii="Segoe UI"/>
          <w:color w:val="231F20"/>
          <w:sz w:val="20"/>
        </w:rPr>
        <w:t>2009 - 2019</w:t>
      </w:r>
      <w:r>
        <w:rPr>
          <w:rFonts w:ascii="Segoe UI"/>
          <w:sz w:val="20"/>
        </w:rPr>
      </w:r>
    </w:p>
    <w:p>
      <w:pPr>
        <w:tabs>
          <w:tab w:pos="5547" w:val="left" w:leader="none"/>
        </w:tabs>
        <w:spacing w:line="109" w:lineRule="exact" w:before="0"/>
        <w:ind w:left="480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10.0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2"/>
          <w:sz w:val="9"/>
        </w:rPr>
        <w:t> </w:t>
      </w:r>
      <w:r>
        <w:rPr>
          <w:rFonts w:ascii="Calibri"/>
          <w:color w:val="585858"/>
          <w:spacing w:val="2"/>
          <w:w w:val="101"/>
          <w:sz w:val="9"/>
        </w:rPr>
      </w:r>
      <w:r>
        <w:rPr>
          <w:rFonts w:ascii="Calibri"/>
          <w:color w:val="585858"/>
          <w:w w:val="101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 w:line="109" w:lineRule="exact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5850" w:space="40"/>
            <w:col w:w="6350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8"/>
        <w:rPr>
          <w:rFonts w:ascii="Calibri" w:hAnsi="Calibri" w:cs="Calibri" w:eastAsia="Calibri"/>
          <w:sz w:val="22"/>
          <w:szCs w:val="22"/>
        </w:rPr>
      </w:pPr>
    </w:p>
    <w:p>
      <w:pPr>
        <w:spacing w:after="0" w:line="240" w:lineRule="auto"/>
        <w:rPr>
          <w:rFonts w:ascii="Calibri" w:hAnsi="Calibri" w:cs="Calibri" w:eastAsia="Calibri"/>
          <w:sz w:val="22"/>
          <w:szCs w:val="22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3"/>
        <w:rPr>
          <w:rFonts w:ascii="Calibri" w:hAnsi="Calibri" w:cs="Calibri" w:eastAsia="Calibri"/>
          <w:sz w:val="11"/>
          <w:szCs w:val="1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610,000</w:t>
      </w:r>
      <w:r>
        <w:rPr>
          <w:rFonts w:ascii="Calibri"/>
          <w:sz w:val="9"/>
        </w:rPr>
      </w: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  <w:r>
        <w:rPr/>
        <w:br w:type="column"/>
      </w:r>
      <w:r>
        <w:rPr>
          <w:rFonts w:ascii="Calibri"/>
          <w:sz w:val="6"/>
        </w:rPr>
      </w: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pict>
          <v:group style="position:absolute;margin-left:57.670147pt;margin-top:-18.858818pt;width:234.95pt;height:106.35pt;mso-position-horizontal-relative:page;mso-position-vertical-relative:paragraph;z-index:2824" coordorigin="1153,-377" coordsize="4699,2127">
            <v:group style="position:absolute;left:1156;top:1075;width:4694;height:2" coordorigin="1156,1075" coordsize="4694,2">
              <v:shape style="position:absolute;left:1156;top:1075;width:4694;height:2" coordorigin="1156,1075" coordsize="4694,0" path="m1156,1075l5849,1075e" filled="false" stroked="true" strokeweight=".283629pt" strokecolor="#d9d9d9">
                <v:path arrowok="t"/>
              </v:shape>
            </v:group>
            <v:group style="position:absolute;left:1156;top:209;width:4694;height:2" coordorigin="1156,209" coordsize="4694,2">
              <v:shape style="position:absolute;left:1156;top:209;width:4694;height:2" coordorigin="1156,209" coordsize="4694,0" path="m1156,209l5849,209e" filled="false" stroked="true" strokeweight=".283629pt" strokecolor="#d9d9d9">
                <v:path arrowok="t"/>
              </v:shape>
            </v:group>
            <v:group style="position:absolute;left:1250;top:-364;width:4506;height:2100" coordorigin="1250,-364" coordsize="4506,2100">
              <v:shape style="position:absolute;left:1250;top:-364;width:4506;height:2100" coordorigin="1250,-364" coordsize="4506,2100" path="m1250,1736l1279,1683,1309,1629,1318,1611,1328,1592,1358,1539,1387,1486,1426,1420,1448,1385,1460,1366,1496,1308,1531,1253,1567,1204,1614,1155,1651,1136,1664,1136,1677,1139,1690,1143,1703,1148,1716,1154,1729,1160,1742,1164,1755,1168,1768,1169,1781,1167,1828,1126,1858,1073,1887,1009,1916,938,1935,890,1944,867,1973,799,2001,742,2010,724,2039,663,2057,619,2067,597,2095,535,2132,472,2170,451,2179,455,2217,521,2236,587,2254,667,2273,755,2283,801,2292,846,2311,934,2330,1013,2348,1078,2376,1134,2395,1141,2405,1137,2442,1087,2470,1023,2498,950,2508,926,2536,861,2579,800,2638,768,2668,760,2683,756,2742,723,2789,661,2822,605,2855,546,2865,527,2897,474,2939,421,2984,381,3041,343,3083,333,3096,336,3140,414,3160,500,3181,604,3201,719,3210,778,3220,837,3230,896,3249,1007,3268,1104,3287,1181,3315,1242,3325,1245,3334,1240,3362,1187,3381,1125,3400,1050,3418,967,3428,925,3437,883,3456,802,3475,732,3503,658,3547,610,3615,591,3648,588,3663,586,3678,584,3698,575,3718,568,3737,561,3756,554,3774,547,3844,515,3905,469,3960,413,4001,366,4028,334,4042,318,4055,302,4069,286,4083,270,4123,224,4174,164,4223,103,4267,38,4298,-28,4327,-102,4337,-126,4366,-189,4404,-235,4413,-237,4423,-234,4460,-159,4479,-78,4498,24,4517,142,4526,204,4535,267,4545,330,4554,393,4564,454,4582,567,4601,663,4620,735,4654,792,4673,796,4683,794,4734,748,4774,688,4809,625,4817,611,4845,551,4873,477,4902,394,4920,335,4930,306,4939,276,4958,217,4986,134,5014,59,5024,34,5033,9,5042,-17,5052,-43,5061,-70,5071,-96,5099,-171,5127,-240,5155,-297,5193,-348,5231,-364,5247,-363,5313,-337,5359,-291,5393,-213,5413,-134,5434,-42,5454,58,5473,159,5483,208,5502,301,5521,380,5540,440,5568,479,5577,477,5615,408,5634,345,5653,269,5671,183,5690,93,5699,47,5709,1,5718,-43,5728,-86,5737,-128,5746,-166,5756,-202e" filled="false" stroked="true" strokeweight="1.363383pt" strokecolor="#c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0.683624pt;margin-top:1.147033pt;width:241.3pt;height:145.15pt;mso-position-horizontal-relative:page;mso-position-vertical-relative:paragraph;z-index:2848" coordorigin="6614,23" coordsize="4826,2903">
            <v:group style="position:absolute;left:11327;top:2207;width:110;height:2" coordorigin="11327,2207" coordsize="110,2">
              <v:shape style="position:absolute;left:11327;top:2207;width:110;height:2" coordorigin="11327,2207" coordsize="110,0" path="m11327,2207l11437,2207e" filled="false" stroked="true" strokeweight=".283629pt" strokecolor="#d9d9d9">
                <v:path arrowok="t"/>
              </v:shape>
            </v:group>
            <v:group style="position:absolute;left:10889;top:2207;width:219;height:2" coordorigin="10889,2207" coordsize="219,2">
              <v:shape style="position:absolute;left:10889;top:2207;width:219;height:2" coordorigin="10889,2207" coordsize="219,0" path="m10889,2207l11107,2207e" filled="false" stroked="true" strokeweight=".283629pt" strokecolor="#d9d9d9">
                <v:path arrowok="t"/>
              </v:shape>
            </v:group>
            <v:group style="position:absolute;left:11327;top:1490;width:110;height:2" coordorigin="11327,1490" coordsize="110,2">
              <v:shape style="position:absolute;left:11327;top:1490;width:110;height:2" coordorigin="11327,1490" coordsize="110,0" path="m11327,1490l11437,1490e" filled="false" stroked="true" strokeweight=".283629pt" strokecolor="#d9d9d9">
                <v:path arrowok="t"/>
              </v:shape>
            </v:group>
            <v:group style="position:absolute;left:10889;top:1490;width:219;height:2" coordorigin="10889,1490" coordsize="219,2">
              <v:shape style="position:absolute;left:10889;top:1490;width:219;height:2" coordorigin="10889,1490" coordsize="219,0" path="m10889,1490l11107,1490e" filled="false" stroked="true" strokeweight=".283629pt" strokecolor="#d9d9d9">
                <v:path arrowok="t"/>
              </v:shape>
            </v:group>
            <v:group style="position:absolute;left:11107;top:1025;width:220;height:1898" coordorigin="11107,1025" coordsize="220,1898">
              <v:shape style="position:absolute;left:11107;top:1025;width:220;height:1898" coordorigin="11107,1025" coordsize="220,1898" path="m11327,2923l11107,2923,11107,1025,11327,1025,11327,2923xe" filled="true" fillcolor="#c00000" stroked="false">
                <v:path arrowok="t"/>
                <v:fill type="solid"/>
              </v:shape>
            </v:group>
            <v:group style="position:absolute;left:10451;top:2207;width:219;height:2" coordorigin="10451,2207" coordsize="219,2">
              <v:shape style="position:absolute;left:10451;top:2207;width:219;height:2" coordorigin="10451,2207" coordsize="219,0" path="m10451,2207l10669,2207e" filled="false" stroked="true" strokeweight=".283629pt" strokecolor="#d9d9d9">
                <v:path arrowok="t"/>
              </v:shape>
            </v:group>
            <v:group style="position:absolute;left:10451;top:1490;width:219;height:2" coordorigin="10451,1490" coordsize="219,2">
              <v:shape style="position:absolute;left:10451;top:1490;width:219;height:2" coordorigin="10451,1490" coordsize="219,0" path="m10451,1490l10669,1490e" filled="false" stroked="true" strokeweight=".283629pt" strokecolor="#d9d9d9">
                <v:path arrowok="t"/>
              </v:shape>
            </v:group>
            <v:group style="position:absolute;left:10669;top:1169;width:220;height:1754" coordorigin="10669,1169" coordsize="220,1754">
              <v:shape style="position:absolute;left:10669;top:1169;width:220;height:1754" coordorigin="10669,1169" coordsize="220,1754" path="m10889,2923l10669,2923,10669,1169,10889,1169,10889,2923xe" filled="true" fillcolor="#c00000" stroked="false">
                <v:path arrowok="t"/>
                <v:fill type="solid"/>
              </v:shape>
            </v:group>
            <v:group style="position:absolute;left:10012;top:2207;width:220;height:2" coordorigin="10012,2207" coordsize="220,2">
              <v:shape style="position:absolute;left:10012;top:2207;width:220;height:2" coordorigin="10012,2207" coordsize="220,0" path="m10012,2207l10232,2207e" filled="false" stroked="true" strokeweight=".283629pt" strokecolor="#d9d9d9">
                <v:path arrowok="t"/>
              </v:shape>
            </v:group>
            <v:group style="position:absolute;left:10012;top:1490;width:220;height:2" coordorigin="10012,1490" coordsize="220,2">
              <v:shape style="position:absolute;left:10012;top:1490;width:220;height:2" coordorigin="10012,1490" coordsize="220,0" path="m10012,1490l10232,1490e" filled="false" stroked="true" strokeweight=".283629pt" strokecolor="#d9d9d9">
                <v:path arrowok="t"/>
              </v:shape>
            </v:group>
            <v:group style="position:absolute;left:10232;top:1133;width:219;height:1790" coordorigin="10232,1133" coordsize="219,1790">
              <v:shape style="position:absolute;left:10232;top:1133;width:219;height:1790" coordorigin="10232,1133" coordsize="219,1790" path="m10451,2923l10232,2923,10232,1133,10451,1133,10451,2923xe" filled="true" fillcolor="#c00000" stroked="false">
                <v:path arrowok="t"/>
                <v:fill type="solid"/>
              </v:shape>
            </v:group>
            <v:group style="position:absolute;left:9574;top:2207;width:220;height:2" coordorigin="9574,2207" coordsize="220,2">
              <v:shape style="position:absolute;left:9574;top:2207;width:220;height:2" coordorigin="9574,2207" coordsize="220,0" path="m9574,2207l9794,2207e" filled="false" stroked="true" strokeweight=".283629pt" strokecolor="#d9d9d9">
                <v:path arrowok="t"/>
              </v:shape>
            </v:group>
            <v:group style="position:absolute;left:9574;top:1490;width:220;height:2" coordorigin="9574,1490" coordsize="220,2">
              <v:shape style="position:absolute;left:9574;top:1490;width:220;height:2" coordorigin="9574,1490" coordsize="220,0" path="m9574,1490l9794,1490e" filled="false" stroked="true" strokeweight=".283629pt" strokecolor="#d9d9d9">
                <v:path arrowok="t"/>
              </v:shape>
            </v:group>
            <v:group style="position:absolute;left:9794;top:1276;width:219;height:1647" coordorigin="9794,1276" coordsize="219,1647">
              <v:shape style="position:absolute;left:9794;top:1276;width:219;height:1647" coordorigin="9794,1276" coordsize="219,1647" path="m10012,2923l9794,2923,9794,1276,10012,1276,10012,2923xe" filled="true" fillcolor="#c00000" stroked="false">
                <v:path arrowok="t"/>
                <v:fill type="solid"/>
              </v:shape>
            </v:group>
            <v:group style="position:absolute;left:9136;top:2207;width:220;height:2" coordorigin="9136,2207" coordsize="220,2">
              <v:shape style="position:absolute;left:9136;top:2207;width:220;height:2" coordorigin="9136,2207" coordsize="220,0" path="m9136,2207l9356,2207e" filled="false" stroked="true" strokeweight=".283629pt" strokecolor="#d9d9d9">
                <v:path arrowok="t"/>
              </v:shape>
            </v:group>
            <v:group style="position:absolute;left:9136;top:1490;width:220;height:2" coordorigin="9136,1490" coordsize="220,2">
              <v:shape style="position:absolute;left:9136;top:1490;width:220;height:2" coordorigin="9136,1490" coordsize="220,0" path="m9136,1490l9356,1490e" filled="false" stroked="true" strokeweight=".283629pt" strokecolor="#d9d9d9">
                <v:path arrowok="t"/>
              </v:shape>
            </v:group>
            <v:group style="position:absolute;left:9356;top:954;width:219;height:1969" coordorigin="9356,954" coordsize="219,1969">
              <v:shape style="position:absolute;left:9356;top:954;width:219;height:1969" coordorigin="9356,954" coordsize="219,1969" path="m9574,2923l9356,2923,9356,954,9574,954,9574,2923xe" filled="true" fillcolor="#c00000" stroked="false">
                <v:path arrowok="t"/>
                <v:fill type="solid"/>
              </v:shape>
            </v:group>
            <v:group style="position:absolute;left:8698;top:2207;width:220;height:2" coordorigin="8698,2207" coordsize="220,2">
              <v:shape style="position:absolute;left:8698;top:2207;width:220;height:2" coordorigin="8698,2207" coordsize="220,0" path="m8698,2207l8917,2207e" filled="false" stroked="true" strokeweight=".283629pt" strokecolor="#d9d9d9">
                <v:path arrowok="t"/>
              </v:shape>
            </v:group>
            <v:group style="position:absolute;left:8698;top:1490;width:220;height:2" coordorigin="8698,1490" coordsize="220,2">
              <v:shape style="position:absolute;left:8698;top:1490;width:220;height:2" coordorigin="8698,1490" coordsize="220,0" path="m8698,1490l8917,1490e" filled="false" stroked="true" strokeweight=".283629pt" strokecolor="#d9d9d9">
                <v:path arrowok="t"/>
              </v:shape>
            </v:group>
            <v:group style="position:absolute;left:9136;top:775;width:2301;height:2" coordorigin="9136,775" coordsize="2301,2">
              <v:shape style="position:absolute;left:9136;top:775;width:2301;height:2" coordorigin="9136,775" coordsize="2301,0" path="m9136,775l11437,775e" filled="false" stroked="true" strokeweight=".283629pt" strokecolor="#d9d9d9">
                <v:path arrowok="t"/>
              </v:shape>
            </v:group>
            <v:group style="position:absolute;left:8698;top:775;width:220;height:2" coordorigin="8698,775" coordsize="220,2">
              <v:shape style="position:absolute;left:8698;top:775;width:220;height:2" coordorigin="8698,775" coordsize="220,0" path="m8698,775l8917,775e" filled="false" stroked="true" strokeweight=".283629pt" strokecolor="#d9d9d9">
                <v:path arrowok="t"/>
              </v:shape>
            </v:group>
            <v:group style="position:absolute;left:8917;top:381;width:219;height:2542" coordorigin="8917,381" coordsize="219,2542">
              <v:shape style="position:absolute;left:8917;top:381;width:219;height:2542" coordorigin="8917,381" coordsize="219,2542" path="m9136,2923l8917,2923,8917,381,9136,381,9136,2923xe" filled="true" fillcolor="#c00000" stroked="false">
                <v:path arrowok="t"/>
                <v:fill type="solid"/>
              </v:shape>
            </v:group>
            <v:group style="position:absolute;left:8260;top:2207;width:220;height:2" coordorigin="8260,2207" coordsize="220,2">
              <v:shape style="position:absolute;left:8260;top:2207;width:220;height:2" coordorigin="8260,2207" coordsize="220,0" path="m8260,2207l8479,2207e" filled="false" stroked="true" strokeweight=".283629pt" strokecolor="#d9d9d9">
                <v:path arrowok="t"/>
              </v:shape>
            </v:group>
            <v:group style="position:absolute;left:8260;top:1490;width:220;height:2" coordorigin="8260,1490" coordsize="220,2">
              <v:shape style="position:absolute;left:8260;top:1490;width:220;height:2" coordorigin="8260,1490" coordsize="220,0" path="m8260,1490l8479,1490e" filled="false" stroked="true" strokeweight=".283629pt" strokecolor="#d9d9d9">
                <v:path arrowok="t"/>
              </v:shape>
            </v:group>
            <v:group style="position:absolute;left:8260;top:775;width:220;height:2" coordorigin="8260,775" coordsize="220,2">
              <v:shape style="position:absolute;left:8260;top:775;width:220;height:2" coordorigin="8260,775" coordsize="220,0" path="m8260,775l8479,775e" filled="false" stroked="true" strokeweight=".283629pt" strokecolor="#d9d9d9">
                <v:path arrowok="t"/>
              </v:shape>
            </v:group>
            <v:group style="position:absolute;left:8479;top:309;width:219;height:2614" coordorigin="8479,309" coordsize="219,2614">
              <v:shape style="position:absolute;left:8479;top:309;width:219;height:2614" coordorigin="8479,309" coordsize="219,2614" path="m8698,2923l8479,2923,8479,309,8698,309,8698,2923xe" filled="true" fillcolor="#c00000" stroked="false">
                <v:path arrowok="t"/>
                <v:fill type="solid"/>
              </v:shape>
            </v:group>
            <v:group style="position:absolute;left:7821;top:2207;width:220;height:2" coordorigin="7821,2207" coordsize="220,2">
              <v:shape style="position:absolute;left:7821;top:2207;width:220;height:2" coordorigin="7821,2207" coordsize="220,0" path="m7821,2207l8041,2207e" filled="false" stroked="true" strokeweight=".283629pt" strokecolor="#d9d9d9">
                <v:path arrowok="t"/>
              </v:shape>
            </v:group>
            <v:group style="position:absolute;left:7821;top:1490;width:220;height:2" coordorigin="7821,1490" coordsize="220,2">
              <v:shape style="position:absolute;left:7821;top:1490;width:220;height:2" coordorigin="7821,1490" coordsize="220,0" path="m7821,1490l8041,1490e" filled="false" stroked="true" strokeweight=".283629pt" strokecolor="#d9d9d9">
                <v:path arrowok="t"/>
              </v:shape>
            </v:group>
            <v:group style="position:absolute;left:7821;top:775;width:220;height:2" coordorigin="7821,775" coordsize="220,2">
              <v:shape style="position:absolute;left:7821;top:775;width:220;height:2" coordorigin="7821,775" coordsize="220,0" path="m7821,775l8041,775e" filled="false" stroked="true" strokeweight=".283629pt" strokecolor="#d9d9d9">
                <v:path arrowok="t"/>
              </v:shape>
            </v:group>
            <v:group style="position:absolute;left:8041;top:273;width:219;height:2650" coordorigin="8041,273" coordsize="219,2650">
              <v:shape style="position:absolute;left:8041;top:273;width:219;height:2650" coordorigin="8041,273" coordsize="219,2650" path="m8260,2923l8041,2923,8041,273,8260,273,8260,2923xe" filled="true" fillcolor="#c00000" stroked="false">
                <v:path arrowok="t"/>
                <v:fill type="solid"/>
              </v:shape>
            </v:group>
            <v:group style="position:absolute;left:7383;top:2207;width:220;height:2" coordorigin="7383,2207" coordsize="220,2">
              <v:shape style="position:absolute;left:7383;top:2207;width:220;height:2" coordorigin="7383,2207" coordsize="220,0" path="m7383,2207l7603,2207e" filled="false" stroked="true" strokeweight=".283629pt" strokecolor="#d9d9d9">
                <v:path arrowok="t"/>
              </v:shape>
            </v:group>
            <v:group style="position:absolute;left:7383;top:1490;width:220;height:2" coordorigin="7383,1490" coordsize="220,2">
              <v:shape style="position:absolute;left:7383;top:1490;width:220;height:2" coordorigin="7383,1490" coordsize="220,0" path="m7383,1490l7603,1490e" filled="false" stroked="true" strokeweight=".283629pt" strokecolor="#d9d9d9">
                <v:path arrowok="t"/>
              </v:shape>
            </v:group>
            <v:group style="position:absolute;left:7383;top:775;width:220;height:2" coordorigin="7383,775" coordsize="220,2">
              <v:shape style="position:absolute;left:7383;top:775;width:220;height:2" coordorigin="7383,775" coordsize="220,0" path="m7383,775l7603,775e" filled="false" stroked="true" strokeweight=".283629pt" strokecolor="#d9d9d9">
                <v:path arrowok="t"/>
              </v:shape>
            </v:group>
            <v:group style="position:absolute;left:7383;top:59;width:4054;height:2" coordorigin="7383,59" coordsize="4054,2">
              <v:shape style="position:absolute;left:7383;top:59;width:4054;height:2" coordorigin="7383,59" coordsize="4054,0" path="m7383,59l11437,59e" filled="false" stroked="true" strokeweight=".283629pt" strokecolor="#d9d9d9">
                <v:path arrowok="t"/>
              </v:shape>
            </v:group>
            <v:group style="position:absolute;left:7603;top:59;width:219;height:2864" coordorigin="7603,59" coordsize="219,2864">
              <v:shape style="position:absolute;left:7603;top:59;width:219;height:2864" coordorigin="7603,59" coordsize="219,2864" path="m7821,2923l7603,2923,7603,59,7821,59,7821,2923xe" filled="true" fillcolor="#c00000" stroked="false">
                <v:path arrowok="t"/>
                <v:fill type="solid"/>
              </v:shape>
            </v:group>
            <v:group style="position:absolute;left:6945;top:2207;width:220;height:2" coordorigin="6945,2207" coordsize="220,2">
              <v:shape style="position:absolute;left:6945;top:2207;width:220;height:2" coordorigin="6945,2207" coordsize="220,0" path="m6945,2207l7165,2207e" filled="false" stroked="true" strokeweight=".283629pt" strokecolor="#d9d9d9">
                <v:path arrowok="t"/>
              </v:shape>
            </v:group>
            <v:group style="position:absolute;left:6945;top:1490;width:220;height:2" coordorigin="6945,1490" coordsize="220,2">
              <v:shape style="position:absolute;left:6945;top:1490;width:220;height:2" coordorigin="6945,1490" coordsize="220,0" path="m6945,1490l7165,1490e" filled="false" stroked="true" strokeweight=".283629pt" strokecolor="#d9d9d9">
                <v:path arrowok="t"/>
              </v:shape>
            </v:group>
            <v:group style="position:absolute;left:6617;top:775;width:548;height:2" coordorigin="6617,775" coordsize="548,2">
              <v:shape style="position:absolute;left:6617;top:775;width:548;height:2" coordorigin="6617,775" coordsize="548,0" path="m6617,775l7165,775e" filled="false" stroked="true" strokeweight=".283629pt" strokecolor="#d9d9d9">
                <v:path arrowok="t"/>
              </v:shape>
            </v:group>
            <v:group style="position:absolute;left:6617;top:59;width:548;height:2" coordorigin="6617,59" coordsize="548,2">
              <v:shape style="position:absolute;left:6617;top:59;width:548;height:2" coordorigin="6617,59" coordsize="548,0" path="m6617,59l7165,59e" filled="false" stroked="true" strokeweight=".283629pt" strokecolor="#d9d9d9">
                <v:path arrowok="t"/>
              </v:shape>
            </v:group>
            <v:group style="position:absolute;left:7165;top:23;width:219;height:2900" coordorigin="7165,23" coordsize="219,2900">
              <v:shape style="position:absolute;left:7165;top:23;width:219;height:2900" coordorigin="7165,23" coordsize="219,2900" path="m7383,2923l7165,2923,7165,23,7383,23,7383,2923xe" filled="true" fillcolor="#c00000" stroked="false">
                <v:path arrowok="t"/>
                <v:fill type="solid"/>
              </v:shape>
            </v:group>
            <v:group style="position:absolute;left:6617;top:2207;width:110;height:2" coordorigin="6617,2207" coordsize="110,2">
              <v:shape style="position:absolute;left:6617;top:2207;width:110;height:2" coordorigin="6617,2207" coordsize="110,0" path="m6617,2207l6726,2207e" filled="false" stroked="true" strokeweight=".283629pt" strokecolor="#d9d9d9">
                <v:path arrowok="t"/>
              </v:shape>
            </v:group>
            <v:group style="position:absolute;left:6617;top:1490;width:110;height:2" coordorigin="6617,1490" coordsize="110,2">
              <v:shape style="position:absolute;left:6617;top:1490;width:110;height:2" coordorigin="6617,1490" coordsize="110,0" path="m6617,1490l6726,1490e" filled="false" stroked="true" strokeweight=".283629pt" strokecolor="#d9d9d9">
                <v:path arrowok="t"/>
              </v:shape>
            </v:group>
            <v:group style="position:absolute;left:6726;top:882;width:219;height:2041" coordorigin="6726,882" coordsize="219,2041">
              <v:shape style="position:absolute;left:6726;top:882;width:219;height:2041" coordorigin="6726,882" coordsize="219,2041" path="m6945,2923l6726,2923,6726,882,6945,882,6945,2923xe" filled="true" fillcolor="#c00000" stroked="false">
                <v:path arrowok="t"/>
                <v:fill type="solid"/>
              </v:shape>
            </v:group>
            <v:group style="position:absolute;left:6617;top:2923;width:4821;height:2" coordorigin="6617,2923" coordsize="4821,2">
              <v:shape style="position:absolute;left:6617;top:2923;width:4821;height:2" coordorigin="6617,2923" coordsize="4821,0" path="m6617,2923l11437,2923e" filled="false" stroked="true" strokeweight=".283629pt" strokecolor="#d9d9d9">
                <v:path arrowok="t"/>
              </v:shape>
            </v:group>
            <w10:wrap type="none"/>
          </v:group>
        </w:pict>
      </w:r>
      <w:r>
        <w:rPr>
          <w:rFonts w:ascii="Calibri"/>
          <w:color w:val="585858"/>
          <w:spacing w:val="-1"/>
          <w:sz w:val="9"/>
        </w:rPr>
        <w:t>8.0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2" w:equalWidth="0">
            <w:col w:w="1071" w:space="4575"/>
            <w:col w:w="6594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4"/>
        <w:rPr>
          <w:rFonts w:ascii="Calibri" w:hAnsi="Calibri" w:cs="Calibri" w:eastAsia="Calibri"/>
          <w:sz w:val="9"/>
          <w:szCs w:val="9"/>
        </w:rPr>
      </w:pPr>
    </w:p>
    <w:p>
      <w:pPr>
        <w:spacing w:before="0"/>
        <w:ind w:left="707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6.0</w:t>
      </w:r>
      <w:r>
        <w:rPr>
          <w:rFonts w:ascii="Calibri"/>
          <w:sz w:val="9"/>
        </w:rPr>
      </w:r>
    </w:p>
    <w:p>
      <w:pPr>
        <w:spacing w:line="240" w:lineRule="auto" w:before="8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600,000</w:t>
      </w:r>
      <w:r>
        <w:rPr>
          <w:rFonts w:ascii="Calibri"/>
          <w:sz w:val="9"/>
        </w:rPr>
      </w: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spacing w:before="0"/>
        <w:ind w:left="707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4.0</w:t>
      </w:r>
      <w:r>
        <w:rPr>
          <w:rFonts w:ascii="Calibri"/>
          <w:sz w:val="9"/>
        </w:rPr>
      </w:r>
    </w:p>
    <w:p>
      <w:pPr>
        <w:spacing w:line="240" w:lineRule="auto" w:before="11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6"/>
          <w:szCs w:val="6"/>
        </w:rPr>
      </w:pPr>
    </w:p>
    <w:p>
      <w:pPr>
        <w:tabs>
          <w:tab w:pos="5849" w:val="left" w:leader="none"/>
        </w:tabs>
        <w:spacing w:before="0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590,000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1"/>
          <w:sz w:val="9"/>
        </w:rPr>
      </w:r>
      <w:r>
        <w:rPr>
          <w:rFonts w:ascii="Calibri"/>
          <w:color w:val="585858"/>
          <w:w w:val="101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before="58"/>
        <w:ind w:left="707" w:right="0" w:firstLine="0"/>
        <w:jc w:val="center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2.0</w:t>
      </w:r>
      <w:r>
        <w:rPr>
          <w:rFonts w:ascii="Calibri"/>
          <w:sz w:val="9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spacing w:line="240" w:lineRule="auto" w:before="0"/>
        <w:rPr>
          <w:rFonts w:ascii="Calibri" w:hAnsi="Calibri" w:cs="Calibri" w:eastAsia="Calibri"/>
          <w:sz w:val="8"/>
          <w:szCs w:val="8"/>
        </w:rPr>
      </w:pPr>
    </w:p>
    <w:p>
      <w:pPr>
        <w:tabs>
          <w:tab w:pos="5849" w:val="left" w:leader="none"/>
        </w:tabs>
        <w:spacing w:before="51"/>
        <w:ind w:left="769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>
          <w:rFonts w:ascii="Calibri"/>
          <w:color w:val="585858"/>
          <w:spacing w:val="-1"/>
          <w:sz w:val="9"/>
        </w:rPr>
        <w:t>580,000</w:t>
      </w:r>
      <w:r>
        <w:rPr>
          <w:rFonts w:ascii="Calibri"/>
          <w:color w:val="585858"/>
          <w:sz w:val="9"/>
        </w:rPr>
        <w:t>   </w:t>
      </w:r>
      <w:r>
        <w:rPr>
          <w:rFonts w:ascii="Calibri"/>
          <w:color w:val="585858"/>
          <w:spacing w:val="4"/>
          <w:sz w:val="9"/>
        </w:rPr>
        <w:t> </w:t>
      </w:r>
      <w:r>
        <w:rPr>
          <w:rFonts w:ascii="Calibri"/>
          <w:color w:val="585858"/>
          <w:spacing w:val="4"/>
          <w:w w:val="101"/>
          <w:sz w:val="9"/>
        </w:rPr>
      </w:r>
      <w:r>
        <w:rPr>
          <w:rFonts w:ascii="Calibri"/>
          <w:color w:val="585858"/>
          <w:w w:val="101"/>
          <w:sz w:val="9"/>
          <w:u w:val="single" w:color="D9D9D9"/>
        </w:rPr>
        <w:t> </w:t>
      </w:r>
      <w:r>
        <w:rPr>
          <w:rFonts w:ascii="Calibri"/>
          <w:color w:val="585858"/>
          <w:sz w:val="9"/>
          <w:u w:val="single" w:color="D9D9D9"/>
        </w:rPr>
        <w:tab/>
      </w:r>
      <w:r>
        <w:rPr>
          <w:rFonts w:ascii="Calibri"/>
          <w:color w:val="585858"/>
          <w:sz w:val="9"/>
        </w:rPr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before="13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/>
        <w:pict>
          <v:shape style="position:absolute;margin-left:56.354401pt;margin-top:1.969467pt;width:510.15pt;height:12.65pt;mso-position-horizontal-relative:page;mso-position-vertical-relative:paragraph;z-index:2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4"/>
                    <w:gridCol w:w="1130"/>
                    <w:gridCol w:w="1123"/>
                    <w:gridCol w:w="1130"/>
                    <w:gridCol w:w="926"/>
                    <w:gridCol w:w="536"/>
                    <w:gridCol w:w="399"/>
                    <w:gridCol w:w="438"/>
                    <w:gridCol w:w="438"/>
                    <w:gridCol w:w="438"/>
                    <w:gridCol w:w="438"/>
                    <w:gridCol w:w="438"/>
                    <w:gridCol w:w="438"/>
                    <w:gridCol w:w="438"/>
                    <w:gridCol w:w="438"/>
                    <w:gridCol w:w="438"/>
                    <w:gridCol w:w="331"/>
                  </w:tblGrid>
                  <w:tr>
                    <w:trPr>
                      <w:trHeight w:val="93" w:hRule="exact"/>
                    </w:trPr>
                    <w:tc>
                      <w:tcPr>
                        <w:tcW w:w="6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74" w:type="dxa"/>
                        <w:gridSpan w:val="11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0" w:hRule="exact"/>
                    </w:trPr>
                    <w:tc>
                      <w:tcPr>
                        <w:tcW w:w="6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left="66" w:right="0"/>
                          <w:jc w:val="left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'17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'17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'18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'18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92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left="504" w:right="0"/>
                          <w:jc w:val="left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'19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5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left="123" w:right="0"/>
                          <w:jc w:val="left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'09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'10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'11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'12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'13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'14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'15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'16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'17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43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right="0"/>
                          <w:jc w:val="center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'18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left="162" w:right="0"/>
                          <w:jc w:val="left"/>
                          <w:rPr>
                            <w:rFonts w:ascii="Calibri" w:hAnsi="Calibri" w:cs="Calibri" w:eastAsia="Calibri"/>
                            <w:sz w:val="9"/>
                            <w:szCs w:val="9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9"/>
                          </w:rPr>
                          <w:t>'19</w:t>
                        </w:r>
                        <w:r>
                          <w:rPr>
                            <w:rFonts w:ascii="Calibri"/>
                            <w:sz w:val="9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alibri"/>
          <w:color w:val="585858"/>
          <w:sz w:val="9"/>
        </w:rPr>
        <w:t>Feb</w:t>
      </w:r>
      <w:r>
        <w:rPr>
          <w:rFonts w:ascii="Calibri"/>
          <w:sz w:val="9"/>
        </w:rPr>
      </w:r>
    </w:p>
    <w:p>
      <w:pPr>
        <w:spacing w:before="13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pacing w:val="-1"/>
          <w:sz w:val="9"/>
        </w:rPr>
        <w:t>Aug</w:t>
      </w:r>
      <w:r>
        <w:rPr>
          <w:rFonts w:ascii="Calibri"/>
          <w:sz w:val="9"/>
        </w:rPr>
      </w:r>
    </w:p>
    <w:p>
      <w:pPr>
        <w:spacing w:before="13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z w:val="9"/>
        </w:rPr>
        <w:t>Feb</w:t>
      </w:r>
      <w:r>
        <w:rPr>
          <w:rFonts w:ascii="Calibri"/>
          <w:sz w:val="9"/>
        </w:rPr>
      </w:r>
    </w:p>
    <w:p>
      <w:pPr>
        <w:spacing w:before="13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pacing w:val="-1"/>
          <w:sz w:val="9"/>
        </w:rPr>
        <w:t>Aug</w:t>
      </w:r>
      <w:r>
        <w:rPr>
          <w:rFonts w:ascii="Calibri"/>
          <w:sz w:val="9"/>
        </w:rPr>
      </w:r>
    </w:p>
    <w:p>
      <w:pPr>
        <w:spacing w:before="13"/>
        <w:ind w:left="0" w:right="0" w:firstLine="0"/>
        <w:jc w:val="right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z w:val="9"/>
        </w:rPr>
        <w:t>Feb</w:t>
      </w:r>
      <w:r>
        <w:rPr>
          <w:rFonts w:ascii="Calibri"/>
          <w:sz w:val="9"/>
        </w:rPr>
      </w:r>
    </w:p>
    <w:p>
      <w:pPr>
        <w:spacing w:before="5"/>
        <w:ind w:left="552" w:right="0" w:firstLine="0"/>
        <w:jc w:val="left"/>
        <w:rPr>
          <w:rFonts w:ascii="Calibri" w:hAnsi="Calibri" w:cs="Calibri" w:eastAsia="Calibri"/>
          <w:sz w:val="9"/>
          <w:szCs w:val="9"/>
        </w:rPr>
      </w:pPr>
      <w:r>
        <w:rPr/>
        <w:br w:type="column"/>
      </w:r>
      <w:r>
        <w:rPr>
          <w:rFonts w:ascii="Calibri"/>
          <w:color w:val="585858"/>
          <w:spacing w:val="-1"/>
          <w:sz w:val="9"/>
        </w:rPr>
        <w:t>0.0</w:t>
      </w:r>
      <w:r>
        <w:rPr>
          <w:rFonts w:ascii="Calibri"/>
          <w:sz w:val="9"/>
        </w:rPr>
      </w:r>
    </w:p>
    <w:p>
      <w:pPr>
        <w:spacing w:after="0"/>
        <w:jc w:val="left"/>
        <w:rPr>
          <w:rFonts w:ascii="Calibri" w:hAnsi="Calibri" w:cs="Calibri" w:eastAsia="Calibri"/>
          <w:sz w:val="9"/>
          <w:szCs w:val="9"/>
        </w:rPr>
        <w:sectPr>
          <w:type w:val="continuous"/>
          <w:pgSz w:w="12240" w:h="15840"/>
          <w:pgMar w:top="0" w:bottom="280" w:left="0" w:right="0"/>
          <w:cols w:num="6" w:equalWidth="0">
            <w:col w:w="1319" w:space="40"/>
            <w:col w:w="1090" w:space="40"/>
            <w:col w:w="1084" w:space="40"/>
            <w:col w:w="1090" w:space="40"/>
            <w:col w:w="1084" w:space="40"/>
            <w:col w:w="6373"/>
          </w:cols>
        </w:sectPr>
      </w:pPr>
    </w:p>
    <w:p>
      <w:pPr>
        <w:spacing w:line="240" w:lineRule="auto" w:before="12"/>
        <w:rPr>
          <w:rFonts w:ascii="Calibri" w:hAnsi="Calibri" w:cs="Calibri" w:eastAsia="Calibri"/>
          <w:sz w:val="8"/>
          <w:szCs w:val="8"/>
        </w:rPr>
      </w:pPr>
    </w:p>
    <w:p>
      <w:pPr>
        <w:pStyle w:val="Heading2"/>
        <w:spacing w:line="368" w:lineRule="exact"/>
        <w:ind w:right="0"/>
        <w:jc w:val="center"/>
        <w:rPr>
          <w:b w:val="0"/>
          <w:bCs w:val="0"/>
        </w:rPr>
      </w:pPr>
      <w:r>
        <w:rPr>
          <w:color w:val="D2232A"/>
          <w:spacing w:val="28"/>
        </w:rPr>
        <w:t>Mic</w:t>
      </w:r>
      <w:r>
        <w:rPr>
          <w:color w:val="D2232A"/>
          <w:spacing w:val="26"/>
        </w:rPr>
        <w:t>r</w:t>
      </w:r>
      <w:r>
        <w:rPr>
          <w:color w:val="D2232A"/>
          <w:spacing w:val="27"/>
        </w:rPr>
        <w:t>opolita</w:t>
      </w:r>
      <w:r>
        <w:rPr>
          <w:color w:val="D2232A"/>
        </w:rPr>
        <w:t>n</w:t>
      </w:r>
      <w:r>
        <w:rPr>
          <w:color w:val="D2232A"/>
          <w:spacing w:val="55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tatistica</w:t>
      </w:r>
      <w:r>
        <w:rPr>
          <w:color w:val="D2232A"/>
        </w:rPr>
        <w:t>l</w:t>
      </w:r>
      <w:r>
        <w:rPr>
          <w:color w:val="D2232A"/>
          <w:spacing w:val="56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55"/>
        </w:rPr>
        <w:t> </w:t>
      </w:r>
      <w:r>
        <w:rPr>
          <w:color w:val="D2232A"/>
          <w:spacing w:val="18"/>
        </w:rPr>
        <w:t>and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Citie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75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96"/>
        <w:ind w:left="13" w:right="0"/>
        <w:jc w:val="center"/>
        <w:rPr>
          <w:rFonts w:ascii="Segoe UI Semibold" w:hAnsi="Segoe UI Semibold" w:cs="Segoe UI Semibold" w:eastAsia="Segoe UI Semibold"/>
        </w:rPr>
      </w:pPr>
      <w:r>
        <w:rPr/>
        <w:pict>
          <v:group style="position:absolute;margin-left:36pt;margin-top:29.892891pt;width:540pt;height:201.25pt;mso-position-horizontal-relative:page;mso-position-vertical-relative:paragraph;z-index:-280360" coordorigin="720,598" coordsize="10800,4025">
            <v:group style="position:absolute;left:750;top:628;width:10740;height:3965" coordorigin="750,628" coordsize="10740,3965">
              <v:shape style="position:absolute;left:750;top:628;width:10740;height:3965" coordorigin="750,628" coordsize="10740,3965" path="m750,4593l11490,4593,11490,628,750,628,750,4593xe" filled="false" stroked="true" strokeweight="3pt" strokecolor="#999899">
                <v:path arrowok="t"/>
              </v:shape>
            </v:group>
            <v:group style="position:absolute;left:1185;top:1530;width:933;height:2" coordorigin="1185,1530" coordsize="933,2">
              <v:shape style="position:absolute;left:1185;top:1530;width:933;height:2" coordorigin="1185,1530" coordsize="933,0" path="m1185,1530l2117,1530e" filled="false" stroked="true" strokeweight=".523pt" strokecolor="#231f20">
                <v:path arrowok="t"/>
              </v:shape>
              <v:shape style="position:absolute;left:6395;top:72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85;top:1368;width:93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Micro Area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576;top:1081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February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280;top:1079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04;top:1081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February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 Semibold"/>
          <w:b/>
          <w:color w:val="D2232A"/>
          <w:spacing w:val="23"/>
        </w:rPr>
        <w:t>Mic</w:t>
      </w:r>
      <w:r>
        <w:rPr>
          <w:rFonts w:ascii="Segoe UI Semibold"/>
          <w:b/>
          <w:color w:val="D2232A"/>
          <w:spacing w:val="21"/>
        </w:rPr>
        <w:t>r</w:t>
      </w:r>
      <w:r>
        <w:rPr>
          <w:rFonts w:ascii="Segoe UI Semibold"/>
          <w:b/>
          <w:color w:val="D2232A"/>
          <w:spacing w:val="23"/>
        </w:rPr>
        <w:t>opolita</w:t>
      </w:r>
      <w:r>
        <w:rPr>
          <w:rFonts w:ascii="Segoe UI Semibold"/>
          <w:b/>
          <w:color w:val="D2232A"/>
        </w:rPr>
        <w:t>n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6"/>
        </w:rPr>
        <w:t> </w:t>
      </w:r>
      <w:r>
        <w:rPr>
          <w:rFonts w:ascii="Segoe UI Semibold"/>
          <w:b/>
          <w:color w:val="D2232A"/>
          <w:spacing w:val="24"/>
        </w:rPr>
        <w:t>E</w:t>
      </w:r>
      <w:r>
        <w:rPr>
          <w:rFonts w:ascii="Segoe UI Semibold"/>
          <w:b/>
          <w:color w:val="D2232A"/>
          <w:spacing w:val="23"/>
        </w:rPr>
        <w:t>stima</w:t>
      </w:r>
      <w:r>
        <w:rPr>
          <w:rFonts w:ascii="Segoe UI Semibold"/>
          <w:b/>
          <w:color w:val="D2232A"/>
          <w:spacing w:val="22"/>
        </w:rPr>
        <w:t>t</w:t>
      </w:r>
      <w:r>
        <w:rPr>
          <w:rFonts w:ascii="Segoe UI Semibold"/>
          <w:b/>
          <w:color w:val="D2232A"/>
          <w:spacing w:val="23"/>
        </w:rPr>
        <w:t>e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10"/>
          <w:szCs w:val="10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8"/>
      </w:tblGrid>
      <w:tr>
        <w:trPr>
          <w:trHeight w:val="20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Arkadelphia</w:t>
            </w:r>
            <w:r>
              <w:rPr>
                <w:rFonts w:ascii="Segoe UI"/>
                <w:color w:val="231F20"/>
                <w:spacing w:val="-1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2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Batesville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17,294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Camden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12,073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16,011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Forrest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Harrison</w:t>
            </w:r>
            <w:r>
              <w:rPr>
                <w:rFonts w:ascii="Segoe UI"/>
                <w:color w:val="231F20"/>
                <w:spacing w:val="-1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19,381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18,569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19,193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18,350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Hope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Magnolia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Malvern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13,391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Mountain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Home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19,939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35,587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35,101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37,524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35,651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20" w:hRule="exact"/>
        </w:trPr>
        <w:tc>
          <w:tcPr>
            <w:tcW w:w="2543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Micro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32,093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5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31,657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4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7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32,147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9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9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2"/>
          <w:footerReference w:type="default" r:id="rId23"/>
          <w:pgSz w:w="12240" w:h="15840"/>
          <w:pgMar w:header="0" w:footer="0" w:top="2080" w:bottom="0" w:left="0" w:right="0"/>
        </w:sectPr>
      </w:pPr>
    </w:p>
    <w:p>
      <w:pPr>
        <w:spacing w:line="154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Arkadelphia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Clark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022" w:right="438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Batesville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Independence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2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Blytheville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Mississippi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0"/>
        <w:ind w:left="1022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pacing w:val="-1"/>
          <w:sz w:val="16"/>
        </w:rPr>
        <w:t>Camden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Calhoun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Ouachita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3"/>
          <w:sz w:val="16"/>
        </w:rPr>
        <w:t> </w:t>
      </w:r>
      <w:r>
        <w:rPr>
          <w:rFonts w:ascii="Segoe UI"/>
          <w:color w:val="231F20"/>
          <w:sz w:val="16"/>
        </w:rPr>
        <w:t>El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Dorado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Union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54" w:lineRule="exact" w:before="0"/>
        <w:ind w:left="19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pacing w:val="-1"/>
          <w:sz w:val="16"/>
        </w:rPr>
        <w:t>Forrest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City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2"/>
          <w:sz w:val="16"/>
        </w:rPr>
        <w:t> St.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Francis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99" w:right="84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Harrison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Boone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Newton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1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Helena-West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Helena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Phillips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4"/>
          <w:w w:val="99"/>
          <w:sz w:val="16"/>
        </w:rPr>
        <w:t> </w:t>
      </w:r>
      <w:r>
        <w:rPr>
          <w:rFonts w:ascii="Segoe UI"/>
          <w:color w:val="231F20"/>
          <w:sz w:val="16"/>
        </w:rPr>
        <w:t>Hope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Hempstead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Nevada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z w:val="16"/>
        </w:rPr>
        <w:t> Magnolia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Columbia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240" w:lineRule="auto" w:before="3"/>
        <w:rPr>
          <w:rFonts w:ascii="Segoe UI" w:hAnsi="Segoe UI" w:cs="Segoe UI" w:eastAsia="Segoe UI"/>
          <w:sz w:val="11"/>
          <w:szCs w:val="11"/>
        </w:rPr>
      </w:pPr>
    </w:p>
    <w:p>
      <w:pPr>
        <w:pStyle w:val="BodyText"/>
        <w:spacing w:line="240" w:lineRule="auto" w:before="0"/>
        <w:ind w:left="88" w:right="0"/>
        <w:jc w:val="left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7"/>
        </w:rPr>
        <w:t>City</w:t>
      </w:r>
      <w:r>
        <w:rPr>
          <w:rFonts w:ascii="Segoe UI Semibold"/>
          <w:b/>
          <w:color w:val="D2232A"/>
          <w:spacing w:val="45"/>
        </w:rPr>
        <w:t> </w:t>
      </w:r>
      <w:r>
        <w:rPr>
          <w:rFonts w:ascii="Segoe UI Semibold"/>
          <w:b/>
          <w:color w:val="D2232A"/>
          <w:spacing w:val="18"/>
        </w:rPr>
        <w:t>Labor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8"/>
        </w:rPr>
        <w:t>Force</w:t>
      </w:r>
      <w:r>
        <w:rPr>
          <w:rFonts w:ascii="Segoe UI Semibold"/>
          <w:b/>
          <w:color w:val="D2232A"/>
          <w:spacing w:val="47"/>
        </w:rPr>
        <w:t> </w:t>
      </w:r>
      <w:r>
        <w:rPr>
          <w:rFonts w:ascii="Segoe UI Semibold"/>
          <w:b/>
          <w:color w:val="D2232A"/>
          <w:spacing w:val="17"/>
        </w:rPr>
        <w:t>S</w:t>
      </w:r>
      <w:r>
        <w:rPr>
          <w:rFonts w:ascii="Segoe UI Semibold"/>
          <w:b/>
          <w:color w:val="D2232A"/>
          <w:spacing w:val="23"/>
        </w:rPr>
        <w:t>tatistic</w:t>
      </w:r>
      <w:r>
        <w:rPr>
          <w:rFonts w:ascii="Segoe UI Semibold"/>
          <w:b/>
          <w:color w:val="D2232A"/>
        </w:rPr>
        <w:t>s</w:t>
      </w:r>
      <w:r>
        <w:rPr>
          <w:rFonts w:ascii="Segoe UI Semibold"/>
          <w:b/>
          <w:color w:val="D2232A"/>
          <w:spacing w:val="-43"/>
        </w:rPr>
        <w:t> </w:t>
      </w:r>
      <w:r>
        <w:rPr>
          <w:rFonts w:ascii="Segoe UI Semibold"/>
        </w:rPr>
      </w:r>
    </w:p>
    <w:p>
      <w:pPr>
        <w:spacing w:line="154" w:lineRule="exact" w:before="0"/>
        <w:ind w:left="179" w:right="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/>
        <w:br w:type="column"/>
      </w:r>
      <w:r>
        <w:rPr>
          <w:rFonts w:ascii="Segoe UI"/>
          <w:color w:val="231F20"/>
          <w:sz w:val="16"/>
        </w:rPr>
        <w:t>Malvern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Hot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Spring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line="180" w:lineRule="exact" w:before="12"/>
        <w:ind w:left="179" w:right="1290" w:firstLine="0"/>
        <w:jc w:val="left"/>
        <w:rPr>
          <w:rFonts w:ascii="Segoe UI" w:hAnsi="Segoe UI" w:cs="Segoe UI" w:eastAsia="Segoe UI"/>
          <w:sz w:val="16"/>
          <w:szCs w:val="16"/>
        </w:rPr>
      </w:pPr>
      <w:r>
        <w:rPr>
          <w:rFonts w:ascii="Segoe UI"/>
          <w:color w:val="231F20"/>
          <w:sz w:val="16"/>
        </w:rPr>
        <w:t>Mountain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Home</w:t>
      </w:r>
      <w:r>
        <w:rPr>
          <w:rFonts w:ascii="Segoe UI"/>
          <w:color w:val="231F20"/>
          <w:spacing w:val="-6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Baxter</w:t>
      </w:r>
      <w:r>
        <w:rPr>
          <w:rFonts w:ascii="Segoe UI"/>
          <w:color w:val="231F20"/>
          <w:spacing w:val="-4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1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Paragould</w:t>
      </w:r>
      <w:r>
        <w:rPr>
          <w:rFonts w:ascii="Segoe UI"/>
          <w:color w:val="231F20"/>
          <w:spacing w:val="-7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z w:val="16"/>
        </w:rPr>
        <w:t>Greene</w:t>
      </w:r>
      <w:r>
        <w:rPr>
          <w:rFonts w:ascii="Segoe UI"/>
          <w:color w:val="231F20"/>
          <w:spacing w:val="-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color w:val="231F20"/>
          <w:spacing w:val="23"/>
          <w:w w:val="99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Russellville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pacing w:val="-2"/>
          <w:sz w:val="16"/>
        </w:rPr>
        <w:t>Pope</w:t>
      </w:r>
      <w:r>
        <w:rPr>
          <w:rFonts w:ascii="Segoe UI"/>
          <w:color w:val="231F20"/>
          <w:spacing w:val="-1"/>
          <w:sz w:val="16"/>
        </w:rPr>
        <w:t> </w:t>
      </w:r>
      <w:r>
        <w:rPr>
          <w:rFonts w:ascii="Segoe UI"/>
          <w:color w:val="231F20"/>
          <w:sz w:val="16"/>
        </w:rPr>
        <w:t>&amp;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5"/>
          <w:sz w:val="16"/>
        </w:rPr>
        <w:t>Y</w:t>
      </w:r>
      <w:r>
        <w:rPr>
          <w:rFonts w:ascii="Segoe UI"/>
          <w:color w:val="231F20"/>
          <w:spacing w:val="-4"/>
          <w:sz w:val="16"/>
        </w:rPr>
        <w:t>ell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z w:val="16"/>
        </w:rPr>
        <w:t>counties</w:t>
      </w:r>
      <w:r>
        <w:rPr>
          <w:rFonts w:ascii="Segoe UI"/>
          <w:color w:val="231F20"/>
          <w:spacing w:val="25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Searcy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Micro</w:t>
      </w:r>
      <w:r>
        <w:rPr>
          <w:rFonts w:ascii="Segoe UI"/>
          <w:color w:val="231F20"/>
          <w:spacing w:val="-3"/>
          <w:sz w:val="16"/>
        </w:rPr>
        <w:t> </w:t>
      </w:r>
      <w:r>
        <w:rPr>
          <w:rFonts w:ascii="Segoe UI"/>
          <w:color w:val="231F20"/>
          <w:sz w:val="16"/>
        </w:rPr>
        <w:t>=</w:t>
      </w:r>
      <w:r>
        <w:rPr>
          <w:rFonts w:ascii="Segoe UI"/>
          <w:color w:val="231F20"/>
          <w:spacing w:val="38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White</w:t>
      </w:r>
      <w:r>
        <w:rPr>
          <w:rFonts w:ascii="Segoe UI"/>
          <w:color w:val="231F20"/>
          <w:spacing w:val="-2"/>
          <w:sz w:val="16"/>
        </w:rPr>
        <w:t> </w:t>
      </w:r>
      <w:r>
        <w:rPr>
          <w:rFonts w:ascii="Segoe UI"/>
          <w:color w:val="231F20"/>
          <w:spacing w:val="-1"/>
          <w:sz w:val="16"/>
        </w:rPr>
        <w:t>County</w:t>
      </w:r>
      <w:r>
        <w:rPr>
          <w:rFonts w:ascii="Segoe UI"/>
          <w:sz w:val="16"/>
        </w:rPr>
      </w:r>
    </w:p>
    <w:p>
      <w:pPr>
        <w:spacing w:after="0" w:line="180" w:lineRule="exact"/>
        <w:jc w:val="left"/>
        <w:rPr>
          <w:rFonts w:ascii="Segoe UI" w:hAnsi="Segoe UI" w:cs="Segoe UI" w:eastAsia="Segoe UI"/>
          <w:sz w:val="16"/>
          <w:szCs w:val="16"/>
        </w:rPr>
        <w:sectPr>
          <w:type w:val="continuous"/>
          <w:pgSz w:w="12240" w:h="15840"/>
          <w:pgMar w:top="0" w:bottom="280" w:left="0" w:right="0"/>
          <w:cols w:num="3" w:equalWidth="0">
            <w:col w:w="4321" w:space="40"/>
            <w:col w:w="3519" w:space="40"/>
            <w:col w:w="4320"/>
          </w:cols>
        </w:sect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  <w:r>
        <w:rPr/>
        <w:pict>
          <v:group style="position:absolute;margin-left:0pt;margin-top:460.799988pt;width:612pt;height:331.2pt;mso-position-horizontal-relative:page;mso-position-vertical-relative:page;z-index:-280072" coordorigin="0,9216" coordsize="12240,6624">
            <v:group style="position:absolute;left:763;top:9246;width:10740;height:5672" coordorigin="763,9246" coordsize="10740,5672">
              <v:shape style="position:absolute;left:763;top:9246;width:10740;height:5672" coordorigin="763,9246" coordsize="10740,5672" path="m763,14917l11503,14917,11503,9246,763,9246,763,14917xe" filled="false" stroked="true" strokeweight="3.0pt" strokecolor="#999899">
                <v:path arrowok="t"/>
              </v:shape>
            </v:group>
            <v:group style="position:absolute;left:1068;top:10152;width:331;height:2" coordorigin="1068,10152" coordsize="331,2">
              <v:shape style="position:absolute;left:1068;top:10152;width:331;height:2" coordorigin="1068,10152" coordsize="331,0" path="m1068,10152l1399,10152e" filled="false" stroked="true" strokeweight=".523pt" strokecolor="#231f20">
                <v:path arrowok="t"/>
              </v:shape>
              <v:shape style="position:absolute;left:0;top:14947;width:12240;height:893" type="#_x0000_t75" stroked="false">
                <v:imagedata r:id="rId24" o:title=""/>
              </v:shape>
              <v:shape style="position:absolute;left:1068;top:9991;width:331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City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77;top:10031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320;top:9702;width:1231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187" w:right="0" w:hanging="188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February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spacing w:line="228" w:lineRule="exact" w:before="90"/>
                        <w:ind w:left="187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2;top:9375;width:1993;height:505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center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  <w:p>
                      <w:pPr>
                        <w:spacing w:line="228" w:lineRule="exact" w:before="106"/>
                        <w:ind w:left="112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667;top:10031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95;top:10030;width:29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626;top:10031;width:104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7785;top:10030;width:382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85;top:9704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February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3791;top:15183;width:4290;height:280" type="#_x0000_t202" filled="false" stroked="false">
                <v:textbox inset="0,0,0,0">
                  <w:txbxContent>
                    <w:p>
                      <w:pPr>
                        <w:spacing w:line="2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8"/>
                          <w:szCs w:val="28"/>
                        </w:rPr>
                      </w:pPr>
                      <w:hyperlink r:id="rId14">
                        <w:r>
                          <w:rPr>
                            <w:rFonts w:ascii="Segoe UI"/>
                            <w:b/>
                            <w:color w:val="FFFFFF"/>
                            <w:spacing w:val="27"/>
                            <w:sz w:val="28"/>
                          </w:rPr>
                          <w:t>ww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16"/>
                            <w:sz w:val="28"/>
                          </w:rPr>
                          <w:t>w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.disco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5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e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5"/>
                            <w:sz w:val="28"/>
                          </w:rPr>
                          <w:t>r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28"/>
                            <w:sz w:val="28"/>
                          </w:rPr>
                          <w:t>.arkansas.go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z w:val="28"/>
                          </w:rPr>
                          <w:t>v</w:t>
                        </w:r>
                        <w:r>
                          <w:rPr>
                            <w:rFonts w:ascii="Segoe UI"/>
                            <w:b/>
                            <w:color w:val="FFFFFF"/>
                            <w:spacing w:val="-50"/>
                            <w:sz w:val="28"/>
                          </w:rPr>
                          <w:t> </w:t>
                        </w:r>
                        <w:r>
                          <w:rPr>
                            <w:rFonts w:ascii="Segoe UI"/>
                            <w:sz w:val="28"/>
                          </w:rPr>
                        </w:r>
                      </w:hyperlink>
                    </w:p>
                  </w:txbxContent>
                </v:textbox>
                <w10:wrap type="none"/>
              </v:shape>
              <v:shape style="position:absolute;left:11404;top:15247;width:230;height:200" type="#_x0000_t2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20"/>
                          <w:szCs w:val="20"/>
                        </w:rPr>
                      </w:pPr>
                      <w:r>
                        <w:rPr>
                          <w:rFonts w:ascii="Segoe UI"/>
                          <w:b/>
                          <w:color w:val="FFFFFF"/>
                          <w:spacing w:val="-1"/>
                          <w:sz w:val="20"/>
                        </w:rPr>
                        <w:t>14</w:t>
                      </w:r>
                      <w:r>
                        <w:rPr>
                          <w:rFonts w:ascii="Segoe UI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9"/>
        <w:rPr>
          <w:rFonts w:ascii="Segoe UI" w:hAnsi="Segoe UI" w:cs="Segoe UI" w:eastAsia="Segoe UI"/>
          <w:sz w:val="27"/>
          <w:szCs w:val="27"/>
        </w:rPr>
      </w:pPr>
    </w:p>
    <w:tbl>
      <w:tblPr>
        <w:tblW w:w="0" w:type="auto"/>
        <w:jc w:val="left"/>
        <w:tblInd w:w="7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8"/>
        <w:gridCol w:w="740"/>
        <w:gridCol w:w="721"/>
        <w:gridCol w:w="674"/>
        <w:gridCol w:w="748"/>
        <w:gridCol w:w="975"/>
        <w:gridCol w:w="721"/>
        <w:gridCol w:w="674"/>
        <w:gridCol w:w="684"/>
        <w:gridCol w:w="911"/>
        <w:gridCol w:w="721"/>
        <w:gridCol w:w="674"/>
        <w:gridCol w:w="710"/>
      </w:tblGrid>
      <w:tr>
        <w:trPr>
          <w:trHeight w:val="201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Bella Vista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17,064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25,720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24,980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25,972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25,213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Blytheville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Cabot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11,372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33,125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31,898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33,300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32,037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Dorado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Fayetteville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47,835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46,349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46,739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45,241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47,089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45,687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Fort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Smith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37,938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38,822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37,259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39,699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37,992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14,605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13,911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14,504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13,718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14,519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13,780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11,203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11,035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11,082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Jonesboro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38,296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36,958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37,698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36,351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37,735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36,400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96,308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96,648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92,860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29,941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29,452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28,172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29,612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28,292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1,320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Paragould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11,946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12,415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11,825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12,331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11,792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Pine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Bluff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16,619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16,718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Rogers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35,626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34,512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1,114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34,804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33,692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1,112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35,029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Russellville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12,645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12,857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Sherwood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15,411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15,246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Springdale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39,311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38,163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38,366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1,115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38,769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37,617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AR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13,677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12,937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12,755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12,790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Van</w:t>
            </w:r>
            <w:r>
              <w:rPr>
                <w:rFonts w:ascii="Segoe UI"/>
                <w:color w:val="231F20"/>
                <w:sz w:val="18"/>
              </w:rPr>
              <w:t> 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12" w:hRule="exact"/>
        </w:trPr>
        <w:tc>
          <w:tcPr>
            <w:tcW w:w="178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75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Memphis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74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10,663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4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3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40"/>
          <w:pgMar w:top="0" w:bottom="280" w:left="0" w:right="0"/>
        </w:sectPr>
      </w:pPr>
    </w:p>
    <w:p>
      <w:pPr>
        <w:spacing w:line="240" w:lineRule="auto" w:before="3"/>
        <w:rPr>
          <w:rFonts w:ascii="Segoe UI" w:hAnsi="Segoe UI" w:cs="Segoe UI" w:eastAsia="Segoe UI"/>
          <w:sz w:val="8"/>
          <w:szCs w:val="8"/>
        </w:rPr>
      </w:pPr>
    </w:p>
    <w:p>
      <w:pPr>
        <w:pStyle w:val="Heading2"/>
        <w:spacing w:line="365" w:lineRule="exact"/>
        <w:ind w:right="0"/>
        <w:jc w:val="center"/>
        <w:rPr>
          <w:b w:val="0"/>
          <w:bCs w:val="0"/>
        </w:rPr>
      </w:pPr>
      <w:bookmarkStart w:name="_TOC_250001" w:id="2"/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2"/>
      <w:r>
        <w:rPr>
          <w:b w:val="0"/>
        </w:rPr>
      </w:r>
    </w:p>
    <w:p>
      <w:pPr>
        <w:spacing w:line="471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6pt;margin-top:32.926636pt;width:540pt;height:507.6pt;mso-position-horizontal-relative:page;mso-position-vertical-relative:paragraph;z-index:-280024" coordorigin="720,659" coordsize="10800,10152">
            <v:group style="position:absolute;left:750;top:689;width:10740;height:10092" coordorigin="750,689" coordsize="10740,10092">
              <v:shape style="position:absolute;left:750;top:689;width:10740;height:10092" coordorigin="750,689" coordsize="10740,10092" path="m750,10781l11490,10781,11490,689,750,689,750,10781xe" filled="false" stroked="true" strokeweight="3pt" strokecolor="#999899">
                <v:path arrowok="t"/>
              </v:shape>
              <v:shape style="position:absolute;left:6007;top:919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6"/>
          <w:szCs w:val="16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8"/>
        <w:gridCol w:w="835"/>
        <w:gridCol w:w="766"/>
        <w:gridCol w:w="598"/>
        <w:gridCol w:w="766"/>
        <w:gridCol w:w="962"/>
        <w:gridCol w:w="766"/>
        <w:gridCol w:w="598"/>
        <w:gridCol w:w="734"/>
        <w:gridCol w:w="930"/>
        <w:gridCol w:w="766"/>
        <w:gridCol w:w="623"/>
        <w:gridCol w:w="729"/>
      </w:tblGrid>
      <w:tr>
        <w:trPr>
          <w:trHeight w:val="652" w:hRule="exact"/>
        </w:trPr>
        <w:tc>
          <w:tcPr>
            <w:tcW w:w="25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Segoe UI" w:hAnsi="Segoe UI" w:cs="Segoe UI" w:eastAsia="Segoe UI"/>
                <w:b/>
                <w:bCs/>
                <w:sz w:val="27"/>
                <w:szCs w:val="27"/>
              </w:rPr>
            </w:pPr>
          </w:p>
          <w:p>
            <w:pPr>
              <w:pStyle w:val="TableParagraph"/>
              <w:tabs>
                <w:tab w:pos="2134" w:val="left" w:leader="none"/>
              </w:tabs>
              <w:spacing w:line="240" w:lineRule="auto"/>
              <w:ind w:left="33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position w:val="2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position w:val="2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w w:val="95"/>
                <w:position w:val="2"/>
                <w:sz w:val="18"/>
              </w:rPr>
              <w:tab/>
            </w:r>
            <w:r>
              <w:rPr>
                <w:rFonts w:ascii="Segoe UI"/>
                <w:b/>
                <w:color w:val="231F20"/>
                <w:w w:val="95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3"/>
              <w:ind w:left="263" w:right="0" w:hanging="188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0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3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9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6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263" w:right="0" w:hanging="147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January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2019</w:t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91"/>
              <w:ind w:left="263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142"/>
              <w:ind w:left="58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561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138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30" w:lineRule="exact" w:before="8"/>
              <w:ind w:left="263" w:right="30" w:hanging="127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February 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2018</w:t>
            </w:r>
            <w:r>
              <w:rPr>
                <w:rFonts w:ascii="Segoe UI"/>
                <w:b/>
                <w:color w:val="231F20"/>
                <w:spacing w:val="26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8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8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Segoe UI" w:hAnsi="Segoe UI" w:cs="Segoe UI" w:eastAsia="Segoe UI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Segoe UI" w:hAnsi="Segoe UI" w:cs="Segoe UI" w:eastAsia="Segoe UI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</w:tc>
      </w:tr>
      <w:tr>
        <w:trPr>
          <w:trHeight w:val="215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4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6" w:lineRule="exact" w:before="3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15,600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135,841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131,393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3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132,746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128,269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133,815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129,469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15,379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3"/>
                <w:sz w:val="18"/>
              </w:rPr>
              <w:t>113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11,592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12,102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11,453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12,247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8,906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3,081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3,297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9,032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8,548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8,168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54,460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52,570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53,623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51,707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53,665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51,776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26,824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25,689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26,374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25,280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26,873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25,745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1,128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20,525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21,354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20,290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21,209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20,183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7,870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61,541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59,269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60,762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58,437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61,072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58,692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41,074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39,206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40,608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38,660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38,835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8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8,311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19,939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19,074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9,938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14,058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13,882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13,281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13,975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13,391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16,575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15,793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15,585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16,161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4,935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4,575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27,894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26,142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27,662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25,856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1,806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28,074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26,454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1,620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10,456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10,399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9,827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8,643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8,706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33,787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32,536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33,448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32,188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1,274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7,102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3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6,419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0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6,203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90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61" w:hRule="exact"/>
        </w:trPr>
        <w:tc>
          <w:tcPr>
            <w:tcW w:w="166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2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19,852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18,816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6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6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4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18,551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9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30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3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19,605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18,602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2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before="78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>
          <w:rFonts w:ascii="Segoe UI"/>
          <w:color w:val="231F20"/>
          <w:sz w:val="18"/>
        </w:rPr>
        <w:t>(continued on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16)</w:t>
      </w:r>
      <w:r>
        <w:rPr>
          <w:rFonts w:ascii="Segoe UI"/>
          <w:sz w:val="18"/>
        </w:rPr>
      </w:r>
    </w:p>
    <w:p>
      <w:pPr>
        <w:spacing w:after="0"/>
        <w:jc w:val="center"/>
        <w:rPr>
          <w:rFonts w:ascii="Segoe UI" w:hAnsi="Segoe UI" w:cs="Segoe UI" w:eastAsia="Segoe UI"/>
          <w:sz w:val="18"/>
          <w:szCs w:val="18"/>
        </w:rPr>
        <w:sectPr>
          <w:footerReference w:type="default" r:id="rId25"/>
          <w:pgSz w:w="12240" w:h="15840"/>
          <w:pgMar w:footer="673" w:header="0" w:top="2080" w:bottom="860" w:left="0" w:right="0"/>
          <w:pgNumType w:start="15"/>
        </w:sectPr>
      </w:pPr>
    </w:p>
    <w:p>
      <w:pPr>
        <w:spacing w:line="240" w:lineRule="auto" w:before="12"/>
        <w:rPr>
          <w:rFonts w:ascii="Segoe UI" w:hAnsi="Segoe UI" w:cs="Segoe UI" w:eastAsia="Segoe UI"/>
          <w:sz w:val="10"/>
          <w:szCs w:val="10"/>
        </w:rPr>
      </w:pPr>
    </w:p>
    <w:p>
      <w:pPr>
        <w:pStyle w:val="Heading2"/>
        <w:spacing w:line="351" w:lineRule="exact"/>
        <w:ind w:left="37" w:right="0"/>
        <w:jc w:val="center"/>
        <w:rPr>
          <w:b w:val="0"/>
          <w:bCs w:val="0"/>
        </w:rPr>
      </w:pP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Labo</w:t>
      </w:r>
      <w:r>
        <w:rPr>
          <w:color w:val="D2232A"/>
        </w:rPr>
        <w:t>r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Fo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4"/>
        </w:rPr>
        <w:t> </w:t>
      </w:r>
      <w:r>
        <w:rPr>
          <w:color w:val="D2232A"/>
          <w:spacing w:val="21"/>
        </w:rPr>
        <w:t>S</w:t>
      </w:r>
      <w:r>
        <w:rPr>
          <w:color w:val="D2232A"/>
          <w:spacing w:val="27"/>
        </w:rPr>
        <w:t>tatistic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457" w:lineRule="exact" w:before="0"/>
        <w:ind w:left="30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before="131"/>
        <w:ind w:left="0" w:right="0" w:firstLine="0"/>
        <w:jc w:val="center"/>
        <w:rPr>
          <w:rFonts w:ascii="Segoe UI" w:hAnsi="Segoe UI" w:cs="Segoe UI" w:eastAsia="Segoe UI"/>
          <w:sz w:val="18"/>
          <w:szCs w:val="18"/>
        </w:rPr>
      </w:pPr>
      <w:r>
        <w:rPr/>
        <w:pict>
          <v:group style="position:absolute;margin-left:36pt;margin-top:27.349697pt;width:540pt;height:346.7pt;mso-position-horizontal-relative:page;mso-position-vertical-relative:paragraph;z-index:-279880" coordorigin="720,547" coordsize="10800,6934">
            <v:group style="position:absolute;left:750;top:577;width:10740;height:6874" coordorigin="750,577" coordsize="10740,6874">
              <v:shape style="position:absolute;left:750;top:577;width:10740;height:6874" coordorigin="750,577" coordsize="10740,6874" path="m750,7451l11490,7451,11490,577,750,577,750,7451xe" filled="false" stroked="true" strokeweight="3pt" strokecolor="#999899">
                <v:path arrowok="t"/>
              </v:shape>
            </v:group>
            <v:group style="position:absolute;left:1087;top:1657;width:608;height:2" coordorigin="1087,1657" coordsize="608,2">
              <v:shape style="position:absolute;left:1087;top:1657;width:608;height:2" coordorigin="1087,1657" coordsize="608,0" path="m1087,1657l1694,1657e" filled="false" stroked="true" strokeweight=".523pt" strokecolor="#231f20">
                <v:path arrowok="t"/>
              </v:shape>
              <v:shape style="position:absolute;left:6035;top:764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87;top:1495;width:608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County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96;top:1206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February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014;top:1204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9004;top:1208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February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color w:val="231F20"/>
          <w:sz w:val="18"/>
        </w:rPr>
        <w:t>(continued from </w:t>
      </w:r>
      <w:r>
        <w:rPr>
          <w:rFonts w:ascii="Segoe UI"/>
          <w:color w:val="231F20"/>
          <w:spacing w:val="-2"/>
          <w:sz w:val="18"/>
        </w:rPr>
        <w:t>Page</w:t>
      </w:r>
      <w:r>
        <w:rPr>
          <w:rFonts w:ascii="Segoe UI"/>
          <w:color w:val="231F20"/>
          <w:sz w:val="18"/>
        </w:rPr>
        <w:t> 15)</w:t>
      </w:r>
      <w:r>
        <w:rPr>
          <w:rFonts w:ascii="Segoe UI"/>
          <w:sz w:val="18"/>
        </w:rPr>
      </w: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sz w:val="20"/>
          <w:szCs w:val="20"/>
        </w:rPr>
      </w:pPr>
    </w:p>
    <w:p>
      <w:pPr>
        <w:spacing w:line="240" w:lineRule="auto" w:before="5"/>
        <w:rPr>
          <w:rFonts w:ascii="Segoe UI" w:hAnsi="Segoe UI" w:cs="Segoe UI" w:eastAsia="Segoe UI"/>
          <w:sz w:val="24"/>
          <w:szCs w:val="24"/>
        </w:rPr>
      </w:pPr>
    </w:p>
    <w:tbl>
      <w:tblPr>
        <w:tblW w:w="0" w:type="auto"/>
        <w:jc w:val="left"/>
        <w:tblInd w:w="7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8"/>
        <w:gridCol w:w="886"/>
        <w:gridCol w:w="766"/>
        <w:gridCol w:w="674"/>
        <w:gridCol w:w="703"/>
        <w:gridCol w:w="975"/>
        <w:gridCol w:w="766"/>
        <w:gridCol w:w="674"/>
        <w:gridCol w:w="639"/>
        <w:gridCol w:w="911"/>
        <w:gridCol w:w="766"/>
        <w:gridCol w:w="674"/>
        <w:gridCol w:w="678"/>
      </w:tblGrid>
      <w:tr>
        <w:trPr>
          <w:trHeight w:val="201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16,957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17,294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2,961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3,167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10,119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9,475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10,027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9,359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9,194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6,082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6,574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4,052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3,985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10,224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10,166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10,168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471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29,027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27,568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28,713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27,134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1,579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29,050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27,588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3,514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189,967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182,277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7,690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187,143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179,552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7,591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187,818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180,319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7,499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7,307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6,957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7,212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6,864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7,091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6,745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8,257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7,798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55,813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57,059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54,979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55,226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2,037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4,403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4,226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4,174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190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57,091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54,704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2,387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55,975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53,724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2,251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57,209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54,781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2,428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5,496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5,207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5,774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4,727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4,409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4,384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16,011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15,846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14,899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16,083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15,004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1,079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Van</w:t>
            </w:r>
            <w:r>
              <w:rPr>
                <w:rFonts w:ascii="Segoe UI"/>
                <w:color w:val="231F20"/>
                <w:sz w:val="18"/>
              </w:rPr>
              <w:t> 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5,508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5,851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5,969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123,860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120,159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120,948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117,286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3,662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121,994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118,442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3,552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3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34,015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32,093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33,593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31,657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1,936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33,926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32,147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1,779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2,768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2,808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91" w:hRule="exact"/>
        </w:trPr>
        <w:tc>
          <w:tcPr>
            <w:tcW w:w="1628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Y</w:t>
            </w:r>
            <w:r>
              <w:rPr>
                <w:rFonts w:ascii="Segoe UI"/>
                <w:color w:val="231F20"/>
                <w:spacing w:val="-4"/>
                <w:sz w:val="18"/>
              </w:rPr>
              <w:t>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88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444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7,967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2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4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8,474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8,063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5"/>
                <w:sz w:val="18"/>
              </w:rPr>
              <w:t>411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Segoe UI" w:hAnsi="Segoe UI" w:cs="Segoe UI" w:eastAsia="Segoe UI"/>
          <w:sz w:val="22"/>
          <w:szCs w:val="22"/>
        </w:rPr>
      </w:pPr>
    </w:p>
    <w:p>
      <w:pPr>
        <w:pStyle w:val="Heading1"/>
        <w:spacing w:line="240" w:lineRule="auto" w:before="3"/>
        <w:ind w:left="1292" w:right="1300"/>
        <w:jc w:val="center"/>
        <w:rPr>
          <w:b w:val="0"/>
          <w:bCs w:val="0"/>
        </w:rPr>
      </w:pPr>
      <w:r>
        <w:rPr>
          <w:color w:val="231F20"/>
          <w:spacing w:val="17"/>
        </w:rPr>
        <w:t>County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37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37"/>
        </w:rPr>
        <w:t> </w:t>
      </w:r>
      <w:r>
        <w:rPr>
          <w:color w:val="231F20"/>
          <w:spacing w:val="21"/>
        </w:rPr>
        <w:t>Summa</w:t>
      </w:r>
      <w:r>
        <w:rPr>
          <w:color w:val="231F20"/>
          <w:spacing w:val="35"/>
        </w:rPr>
        <w:t>r</w:t>
      </w:r>
      <w:r>
        <w:rPr>
          <w:color w:val="231F20"/>
        </w:rPr>
        <w:t>y</w:t>
      </w:r>
      <w:r>
        <w:rPr>
          <w:b w:val="0"/>
        </w:rPr>
      </w:r>
    </w:p>
    <w:p>
      <w:pPr>
        <w:pStyle w:val="BodyText"/>
        <w:spacing w:line="180" w:lineRule="auto" w:before="146"/>
        <w:ind w:left="969" w:right="1102"/>
        <w:jc w:val="both"/>
        <w:rPr>
          <w:rFonts w:ascii="Segoe UI" w:hAnsi="Segoe UI" w:cs="Segoe UI" w:eastAsia="Segoe UI"/>
        </w:rPr>
      </w:pPr>
      <w:r>
        <w:rPr>
          <w:color w:val="231F20"/>
        </w:rPr>
        <w:t>Between</w:t>
      </w:r>
      <w:r>
        <w:rPr>
          <w:color w:val="231F20"/>
          <w:spacing w:val="33"/>
        </w:rPr>
        <w:t> </w:t>
      </w:r>
      <w:r>
        <w:rPr>
          <w:color w:val="231F20"/>
        </w:rPr>
        <w:t>January</w:t>
      </w:r>
      <w:r>
        <w:rPr>
          <w:color w:val="231F20"/>
          <w:spacing w:val="34"/>
        </w:rPr>
        <w:t> </w:t>
      </w:r>
      <w:r>
        <w:rPr>
          <w:color w:val="231F20"/>
        </w:rPr>
        <w:t>and</w:t>
      </w:r>
      <w:r>
        <w:rPr>
          <w:color w:val="231F20"/>
          <w:spacing w:val="34"/>
        </w:rPr>
        <w:t> </w:t>
      </w:r>
      <w:r>
        <w:rPr>
          <w:color w:val="231F20"/>
        </w:rPr>
        <w:t>February,</w:t>
      </w:r>
      <w:r>
        <w:rPr>
          <w:color w:val="231F20"/>
          <w:spacing w:val="34"/>
        </w:rPr>
        <w:t> </w:t>
      </w:r>
      <w:r>
        <w:rPr>
          <w:color w:val="231F20"/>
        </w:rPr>
        <w:t>unemployment</w:t>
      </w:r>
      <w:r>
        <w:rPr>
          <w:color w:val="231F20"/>
          <w:spacing w:val="33"/>
        </w:rPr>
        <w:t> </w:t>
      </w:r>
      <w:r>
        <w:rPr>
          <w:color w:val="231F20"/>
        </w:rPr>
        <w:t>rates</w:t>
      </w:r>
      <w:r>
        <w:rPr>
          <w:color w:val="231F20"/>
          <w:spacing w:val="34"/>
        </w:rPr>
        <w:t> </w:t>
      </w:r>
      <w:r>
        <w:rPr>
          <w:color w:val="231F20"/>
        </w:rPr>
        <w:t>declined</w:t>
      </w:r>
      <w:r>
        <w:rPr>
          <w:color w:val="231F20"/>
          <w:spacing w:val="34"/>
        </w:rPr>
        <w:t> </w:t>
      </w:r>
      <w:r>
        <w:rPr>
          <w:color w:val="231F20"/>
        </w:rPr>
        <w:t>in</w:t>
      </w:r>
      <w:r>
        <w:rPr>
          <w:color w:val="231F20"/>
          <w:spacing w:val="34"/>
        </w:rPr>
        <w:t> </w:t>
      </w:r>
      <w:r>
        <w:rPr>
          <w:color w:val="231F20"/>
        </w:rPr>
        <w:t>50</w:t>
      </w:r>
      <w:r>
        <w:rPr>
          <w:color w:val="231F20"/>
          <w:spacing w:val="33"/>
        </w:rPr>
        <w:t> </w:t>
      </w:r>
      <w:r>
        <w:rPr>
          <w:color w:val="231F20"/>
        </w:rPr>
        <w:t>of</w:t>
      </w:r>
      <w:r>
        <w:rPr>
          <w:color w:val="231F20"/>
          <w:spacing w:val="34"/>
        </w:rPr>
        <w:t> </w:t>
      </w:r>
      <w:r>
        <w:rPr>
          <w:color w:val="231F20"/>
        </w:rPr>
        <w:t>Arkansas’</w:t>
      </w:r>
      <w:r>
        <w:rPr>
          <w:color w:val="231F20"/>
          <w:spacing w:val="34"/>
        </w:rPr>
        <w:t> </w:t>
      </w:r>
      <w:r>
        <w:rPr>
          <w:color w:val="231F20"/>
        </w:rPr>
        <w:t>75</w:t>
      </w:r>
      <w:r>
        <w:rPr>
          <w:color w:val="231F20"/>
          <w:spacing w:val="34"/>
        </w:rPr>
        <w:t> </w:t>
      </w:r>
      <w:r>
        <w:rPr>
          <w:color w:val="231F20"/>
        </w:rPr>
        <w:t>counties.</w:t>
      </w:r>
      <w:r>
        <w:rPr>
          <w:color w:val="231F20"/>
        </w:rPr>
        <w:t> </w:t>
      </w:r>
      <w:r>
        <w:rPr>
          <w:rFonts w:ascii="Segoe UI" w:hAnsi="Segoe UI" w:cs="Segoe UI" w:eastAsia="Segoe UI"/>
          <w:color w:val="231F20"/>
        </w:rPr>
        <w:t>Jobless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rates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were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unchanged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thirteen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counties,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while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twelve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</w:rPr>
        <w:t>counties</w:t>
      </w:r>
      <w:r>
        <w:rPr>
          <w:rFonts w:ascii="Segoe UI" w:hAnsi="Segoe UI" w:cs="Segoe UI" w:eastAsia="Segoe UI"/>
          <w:color w:val="231F20"/>
          <w:spacing w:val="29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increased</w:t>
      </w:r>
      <w:r>
        <w:rPr>
          <w:rFonts w:ascii="Segoe UI" w:hAnsi="Segoe UI" w:cs="Segoe UI" w:eastAsia="Segoe UI"/>
          <w:color w:val="231F20"/>
          <w:spacing w:val="30"/>
        </w:rPr>
        <w:t> </w:t>
      </w:r>
      <w:r>
        <w:rPr>
          <w:rFonts w:ascii="Segoe UI" w:hAnsi="Segoe UI" w:cs="Segoe UI" w:eastAsia="Segoe UI"/>
          <w:color w:val="231F20"/>
        </w:rPr>
        <w:t>over-the-</w:t>
      </w:r>
      <w:r>
        <w:rPr>
          <w:rFonts w:ascii="Segoe UI" w:hAnsi="Segoe UI" w:cs="Segoe UI" w:eastAsia="Segoe UI"/>
          <w:color w:val="231F20"/>
          <w:spacing w:val="28"/>
          <w:w w:val="99"/>
        </w:rPr>
        <w:t> </w:t>
      </w:r>
      <w:r>
        <w:rPr>
          <w:color w:val="231F20"/>
        </w:rPr>
        <w:t>month.</w:t>
      </w:r>
      <w:r>
        <w:rPr>
          <w:color w:val="231F20"/>
          <w:spacing w:val="59"/>
        </w:rPr>
        <w:t> </w:t>
      </w:r>
      <w:r>
        <w:rPr>
          <w:color w:val="231F20"/>
        </w:rPr>
        <w:t>Rates</w:t>
      </w:r>
      <w:r>
        <w:rPr>
          <w:color w:val="231F20"/>
          <w:spacing w:val="-3"/>
        </w:rPr>
        <w:t> </w:t>
      </w:r>
      <w:r>
        <w:rPr>
          <w:color w:val="231F20"/>
        </w:rPr>
        <w:t>ranged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from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low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3.0</w:t>
      </w:r>
      <w:r>
        <w:rPr>
          <w:color w:val="231F20"/>
          <w:spacing w:val="-3"/>
        </w:rPr>
        <w:t> </w:t>
      </w:r>
      <w:r>
        <w:rPr>
          <w:color w:val="231F20"/>
        </w:rPr>
        <w:t>percent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-3"/>
        </w:rPr>
        <w:t> </w:t>
      </w:r>
      <w:r>
        <w:rPr>
          <w:color w:val="231F20"/>
          <w:spacing w:val="-1"/>
        </w:rPr>
        <w:t>Washington</w:t>
      </w:r>
      <w:r>
        <w:rPr>
          <w:color w:val="231F20"/>
          <w:spacing w:val="-3"/>
        </w:rPr>
        <w:t> </w:t>
      </w:r>
      <w:r>
        <w:rPr>
          <w:color w:val="231F20"/>
        </w:rPr>
        <w:t>County</w:t>
      </w:r>
      <w:r>
        <w:rPr>
          <w:color w:val="231F20"/>
          <w:spacing w:val="-3"/>
        </w:rPr>
        <w:t> </w:t>
      </w:r>
      <w:r>
        <w:rPr>
          <w:color w:val="231F20"/>
        </w:rPr>
        <w:t>to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high</w:t>
      </w:r>
      <w:r>
        <w:rPr>
          <w:color w:val="231F20"/>
          <w:spacing w:val="-3"/>
        </w:rPr>
        <w:t> </w:t>
      </w:r>
      <w:r>
        <w:rPr>
          <w:color w:val="231F20"/>
        </w:rPr>
        <w:t>of</w:t>
      </w:r>
      <w:r>
        <w:rPr>
          <w:color w:val="231F20"/>
          <w:spacing w:val="-3"/>
        </w:rPr>
        <w:t> </w:t>
      </w:r>
      <w:r>
        <w:rPr>
          <w:color w:val="231F20"/>
        </w:rPr>
        <w:t>8.7</w:t>
      </w:r>
      <w:r>
        <w:rPr>
          <w:color w:val="231F20"/>
          <w:spacing w:val="-3"/>
        </w:rPr>
        <w:t> </w:t>
      </w:r>
      <w:r>
        <w:rPr>
          <w:color w:val="231F20"/>
        </w:rPr>
        <w:t>percent</w:t>
      </w:r>
      <w:r>
        <w:rPr>
          <w:color w:val="231F20"/>
          <w:spacing w:val="-3"/>
        </w:rPr>
        <w:t> </w:t>
      </w:r>
      <w:r>
        <w:rPr>
          <w:color w:val="231F20"/>
        </w:rPr>
        <w:t>in</w:t>
      </w:r>
      <w:r>
        <w:rPr>
          <w:color w:val="231F20"/>
          <w:spacing w:val="23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Chicot</w:t>
      </w:r>
      <w:r>
        <w:rPr>
          <w:rFonts w:ascii="Segoe UI" w:hAnsi="Segoe UI" w:cs="Segoe UI" w:eastAsia="Segoe UI"/>
          <w:color w:val="231F20"/>
          <w:spacing w:val="-15"/>
        </w:rPr>
        <w:t> </w:t>
      </w:r>
      <w:r>
        <w:rPr>
          <w:rFonts w:ascii="Segoe UI" w:hAnsi="Segoe UI" w:cs="Segoe UI" w:eastAsia="Segoe UI"/>
          <w:color w:val="231F20"/>
          <w:spacing w:val="-1"/>
        </w:rPr>
        <w:t>County.</w:t>
      </w:r>
      <w:r>
        <w:rPr>
          <w:rFonts w:ascii="Segoe UI" w:hAnsi="Segoe UI" w:cs="Segoe UI" w:eastAsia="Segoe UI"/>
        </w:rPr>
      </w:r>
    </w:p>
    <w:p>
      <w:pPr>
        <w:spacing w:line="240" w:lineRule="auto" w:before="1"/>
        <w:rPr>
          <w:rFonts w:ascii="Segoe UI" w:hAnsi="Segoe UI" w:cs="Segoe UI" w:eastAsia="Segoe UI"/>
          <w:sz w:val="18"/>
          <w:szCs w:val="18"/>
        </w:rPr>
      </w:pPr>
    </w:p>
    <w:p>
      <w:pPr>
        <w:pStyle w:val="BodyText"/>
        <w:spacing w:line="180" w:lineRule="auto" w:before="0"/>
        <w:ind w:left="969" w:right="1102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  <w:spacing w:val="-1"/>
        </w:rPr>
        <w:t>In February,</w:t>
      </w:r>
      <w:r>
        <w:rPr>
          <w:rFonts w:ascii="Segoe UI"/>
          <w:color w:val="231F20"/>
          <w:spacing w:val="1"/>
        </w:rPr>
        <w:t> </w:t>
      </w:r>
      <w:r>
        <w:rPr>
          <w:rFonts w:ascii="Segoe UI"/>
          <w:color w:val="231F20"/>
        </w:rPr>
        <w:t>eleven counties posted</w:t>
      </w:r>
      <w:r>
        <w:rPr>
          <w:rFonts w:ascii="Segoe UI"/>
          <w:color w:val="231F20"/>
          <w:spacing w:val="-1"/>
        </w:rPr>
        <w:t> </w:t>
      </w:r>
      <w:r>
        <w:rPr>
          <w:rFonts w:ascii="Segoe UI"/>
          <w:color w:val="231F20"/>
        </w:rPr>
        <w:t>unemployment rates at or</w:t>
      </w:r>
      <w:r>
        <w:rPr>
          <w:rFonts w:ascii="Segoe UI"/>
          <w:color w:val="231F20"/>
          <w:spacing w:val="-1"/>
        </w:rPr>
        <w:t> </w:t>
      </w:r>
      <w:r>
        <w:rPr>
          <w:rFonts w:ascii="Segoe UI"/>
          <w:color w:val="231F20"/>
        </w:rPr>
        <w:t>below four percent. Three </w:t>
      </w:r>
      <w:r>
        <w:rPr>
          <w:rFonts w:ascii="Segoe UI"/>
          <w:color w:val="231F20"/>
          <w:spacing w:val="-1"/>
        </w:rPr>
        <w:t>coun-</w:t>
      </w:r>
      <w:r>
        <w:rPr>
          <w:rFonts w:ascii="Segoe UI"/>
          <w:color w:val="231F20"/>
          <w:spacing w:val="27"/>
          <w:w w:val="99"/>
        </w:rPr>
        <w:t> </w:t>
      </w:r>
      <w:r>
        <w:rPr>
          <w:rFonts w:ascii="Segoe UI"/>
          <w:color w:val="231F20"/>
        </w:rPr>
        <w:t>ties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reported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jobless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rates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above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  <w:spacing w:val="-1"/>
        </w:rPr>
        <w:t>seven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percent,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down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from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four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at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</w:rPr>
        <w:t>or</w:t>
      </w:r>
      <w:r>
        <w:rPr>
          <w:rFonts w:ascii="Segoe UI"/>
          <w:color w:val="231F20"/>
          <w:spacing w:val="-6"/>
        </w:rPr>
        <w:t> </w:t>
      </w:r>
      <w:r>
        <w:rPr>
          <w:rFonts w:ascii="Segoe UI"/>
          <w:color w:val="231F20"/>
        </w:rPr>
        <w:t>above</w:t>
      </w:r>
      <w:r>
        <w:rPr>
          <w:rFonts w:ascii="Segoe UI"/>
          <w:color w:val="231F20"/>
          <w:spacing w:val="-7"/>
        </w:rPr>
        <w:t> </w:t>
      </w:r>
      <w:r>
        <w:rPr>
          <w:rFonts w:ascii="Segoe UI"/>
          <w:color w:val="231F20"/>
          <w:spacing w:val="-1"/>
        </w:rPr>
        <w:t>seven</w:t>
      </w:r>
      <w:r>
        <w:rPr>
          <w:rFonts w:ascii="Segoe UI"/>
          <w:color w:val="231F20"/>
          <w:spacing w:val="22"/>
        </w:rPr>
        <w:t> </w:t>
      </w:r>
      <w:r>
        <w:rPr>
          <w:rFonts w:ascii="Segoe UI"/>
          <w:color w:val="231F20"/>
        </w:rPr>
        <w:t>percent</w:t>
      </w:r>
      <w:r>
        <w:rPr>
          <w:rFonts w:ascii="Segoe UI"/>
          <w:color w:val="231F20"/>
          <w:spacing w:val="-10"/>
        </w:rPr>
        <w:t> </w:t>
      </w: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8"/>
        </w:rPr>
        <w:t> </w:t>
      </w:r>
      <w:r>
        <w:rPr>
          <w:rFonts w:ascii="Segoe UI"/>
          <w:color w:val="231F20"/>
        </w:rPr>
        <w:t>January.</w:t>
      </w:r>
      <w:r>
        <w:rPr>
          <w:rFonts w:ascii="Segoe UI"/>
        </w:rPr>
      </w:r>
    </w:p>
    <w:p>
      <w:pPr>
        <w:pStyle w:val="BodyText"/>
        <w:spacing w:line="280" w:lineRule="exact" w:before="175"/>
        <w:ind w:left="969" w:right="0"/>
        <w:jc w:val="both"/>
      </w:pPr>
      <w:r>
        <w:rPr>
          <w:color w:val="231F20"/>
        </w:rPr>
        <w:t>Compared</w:t>
      </w:r>
      <w:r>
        <w:rPr>
          <w:color w:val="231F20"/>
          <w:spacing w:val="-9"/>
        </w:rPr>
        <w:t> </w:t>
      </w:r>
      <w:r>
        <w:rPr>
          <w:color w:val="231F20"/>
        </w:rPr>
        <w:t>to</w:t>
      </w:r>
      <w:r>
        <w:rPr>
          <w:color w:val="231F20"/>
          <w:spacing w:val="-9"/>
        </w:rPr>
        <w:t> </w:t>
      </w:r>
      <w:r>
        <w:rPr>
          <w:color w:val="231F20"/>
        </w:rPr>
        <w:t>February</w:t>
      </w:r>
      <w:r>
        <w:rPr>
          <w:color w:val="231F20"/>
          <w:spacing w:val="-9"/>
        </w:rPr>
        <w:t> </w:t>
      </w:r>
      <w:r>
        <w:rPr>
          <w:color w:val="231F20"/>
        </w:rPr>
        <w:t>2018,</w:t>
      </w:r>
      <w:r>
        <w:rPr>
          <w:color w:val="231F20"/>
          <w:spacing w:val="-9"/>
        </w:rPr>
        <w:t> </w:t>
      </w:r>
      <w:r>
        <w:rPr>
          <w:color w:val="231F20"/>
        </w:rPr>
        <w:t>unemployment</w:t>
      </w:r>
      <w:r>
        <w:rPr>
          <w:color w:val="231F20"/>
          <w:spacing w:val="-9"/>
        </w:rPr>
        <w:t> </w:t>
      </w:r>
      <w:r>
        <w:rPr>
          <w:color w:val="231F20"/>
          <w:spacing w:val="-1"/>
        </w:rPr>
        <w:t>rates</w:t>
      </w:r>
      <w:r>
        <w:rPr>
          <w:color w:val="231F20"/>
          <w:spacing w:val="-9"/>
        </w:rPr>
        <w:t> </w:t>
      </w:r>
      <w:r>
        <w:rPr>
          <w:color w:val="231F20"/>
        </w:rPr>
        <w:t>are</w:t>
      </w:r>
      <w:r>
        <w:rPr>
          <w:color w:val="231F20"/>
          <w:spacing w:val="-9"/>
        </w:rPr>
        <w:t> </w:t>
      </w:r>
      <w:r>
        <w:rPr>
          <w:color w:val="231F20"/>
        </w:rPr>
        <w:t>up</w:t>
      </w:r>
      <w:r>
        <w:rPr>
          <w:color w:val="231F20"/>
          <w:spacing w:val="-9"/>
        </w:rPr>
        <w:t> </w:t>
      </w:r>
      <w:r>
        <w:rPr>
          <w:color w:val="231F20"/>
        </w:rPr>
        <w:t>in</w:t>
      </w:r>
      <w:r>
        <w:rPr>
          <w:color w:val="231F20"/>
          <w:spacing w:val="-9"/>
        </w:rPr>
        <w:t> </w:t>
      </w:r>
      <w:r>
        <w:rPr>
          <w:color w:val="231F20"/>
        </w:rPr>
        <w:t>44</w:t>
      </w:r>
      <w:r>
        <w:rPr>
          <w:color w:val="231F20"/>
          <w:spacing w:val="-9"/>
        </w:rPr>
        <w:t> </w:t>
      </w:r>
      <w:r>
        <w:rPr>
          <w:color w:val="231F20"/>
        </w:rPr>
        <w:t>Arkansas</w:t>
      </w:r>
      <w:r>
        <w:rPr>
          <w:color w:val="231F20"/>
          <w:spacing w:val="-9"/>
        </w:rPr>
        <w:t> </w:t>
      </w:r>
      <w:r>
        <w:rPr>
          <w:color w:val="231F20"/>
        </w:rPr>
        <w:t>counties.</w:t>
      </w:r>
      <w:r>
        <w:rPr>
          <w:color w:val="231F20"/>
          <w:spacing w:val="48"/>
        </w:rPr>
        <w:t> </w:t>
      </w:r>
      <w:r>
        <w:rPr>
          <w:color w:val="231F20"/>
        </w:rPr>
        <w:t>Rates</w:t>
      </w:r>
      <w:r>
        <w:rPr>
          <w:color w:val="231F20"/>
          <w:spacing w:val="-9"/>
        </w:rPr>
        <w:t> </w:t>
      </w:r>
      <w:r>
        <w:rPr>
          <w:color w:val="231F20"/>
        </w:rPr>
        <w:t>declined</w:t>
      </w:r>
      <w:r>
        <w:rPr/>
      </w:r>
    </w:p>
    <w:p>
      <w:pPr>
        <w:pStyle w:val="BodyText"/>
        <w:spacing w:line="280" w:lineRule="exact" w:before="0"/>
        <w:ind w:left="969" w:right="0"/>
        <w:jc w:val="both"/>
        <w:rPr>
          <w:rFonts w:ascii="Segoe UI" w:hAnsi="Segoe UI" w:cs="Segoe UI" w:eastAsia="Segoe UI"/>
        </w:rPr>
      </w:pPr>
      <w:r>
        <w:rPr>
          <w:rFonts w:ascii="Segoe UI"/>
          <w:color w:val="231F20"/>
          <w:spacing w:val="-1"/>
        </w:rPr>
        <w:t>in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twenty-three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counties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and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eight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</w:rPr>
        <w:t>were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the</w:t>
      </w:r>
      <w:r>
        <w:rPr>
          <w:rFonts w:ascii="Segoe UI"/>
          <w:color w:val="231F20"/>
          <w:spacing w:val="-5"/>
        </w:rPr>
        <w:t> </w:t>
      </w:r>
      <w:r>
        <w:rPr>
          <w:rFonts w:ascii="Segoe UI"/>
          <w:color w:val="231F20"/>
          <w:spacing w:val="-1"/>
        </w:rPr>
        <w:t>same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as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  <w:spacing w:val="-1"/>
        </w:rPr>
        <w:t>last</w:t>
      </w:r>
      <w:r>
        <w:rPr>
          <w:rFonts w:ascii="Segoe UI"/>
          <w:color w:val="231F20"/>
          <w:spacing w:val="-4"/>
        </w:rPr>
        <w:t> </w:t>
      </w:r>
      <w:r>
        <w:rPr>
          <w:rFonts w:ascii="Segoe UI"/>
          <w:color w:val="231F20"/>
        </w:rPr>
        <w:t>year.</w:t>
      </w:r>
      <w:r>
        <w:rPr>
          <w:rFonts w:ascii="Segoe UI"/>
        </w:rPr>
      </w:r>
    </w:p>
    <w:p>
      <w:pPr>
        <w:spacing w:after="0" w:line="280" w:lineRule="exact"/>
        <w:jc w:val="both"/>
        <w:rPr>
          <w:rFonts w:ascii="Segoe UI" w:hAnsi="Segoe UI" w:cs="Segoe UI" w:eastAsia="Segoe UI"/>
        </w:rPr>
        <w:sectPr>
          <w:pgSz w:w="12240" w:h="15840"/>
          <w:pgMar w:header="0" w:footer="673" w:top="2080" w:bottom="860" w:left="0" w:right="0"/>
        </w:sectPr>
      </w:pPr>
    </w:p>
    <w:p>
      <w:pPr>
        <w:pStyle w:val="Heading2"/>
        <w:spacing w:line="240" w:lineRule="auto" w:before="94"/>
        <w:ind w:left="3850" w:right="0"/>
        <w:jc w:val="left"/>
        <w:rPr>
          <w:b w:val="0"/>
          <w:bCs w:val="0"/>
        </w:rPr>
      </w:pPr>
      <w:r>
        <w:rPr/>
        <w:pict>
          <v:group style="position:absolute;margin-left:0pt;margin-top:747.360046pt;width:612pt;height:44.65pt;mso-position-horizontal-relative:page;mso-position-vertical-relative:page;z-index:-278056" coordorigin="0,14947" coordsize="12240,893">
            <v:shape style="position:absolute;left:0;top:14947;width:12240;height:893" type="#_x0000_t75" stroked="false">
              <v:imagedata r:id="rId24" o:title=""/>
            </v:shape>
            <v:shape style="position:absolute;left:3791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404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17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D2232A"/>
          <w:spacing w:val="28"/>
        </w:rPr>
        <w:t>Count</w:t>
      </w:r>
      <w:r>
        <w:rPr>
          <w:color w:val="D2232A"/>
        </w:rPr>
        <w:t>y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Unemploymen</w:t>
      </w:r>
      <w:r>
        <w:rPr>
          <w:color w:val="D2232A"/>
        </w:rPr>
        <w:t>t</w:t>
      </w:r>
      <w:r>
        <w:rPr>
          <w:color w:val="D2232A"/>
          <w:spacing w:val="55"/>
        </w:rPr>
        <w:t> </w:t>
      </w:r>
      <w:r>
        <w:rPr>
          <w:color w:val="D2232A"/>
          <w:spacing w:val="28"/>
        </w:rPr>
        <w:t>Ra</w:t>
      </w:r>
      <w:r>
        <w:rPr>
          <w:color w:val="D2232A"/>
          <w:spacing w:val="26"/>
        </w:rPr>
        <w:t>t</w:t>
      </w:r>
      <w:r>
        <w:rPr>
          <w:color w:val="D2232A"/>
          <w:spacing w:val="28"/>
        </w:rPr>
        <w:t>e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r>
        <w:rPr>
          <w:b w:val="0"/>
        </w:rPr>
      </w:r>
    </w:p>
    <w:p>
      <w:pPr>
        <w:spacing w:line="240" w:lineRule="auto" w:before="7"/>
        <w:rPr>
          <w:rFonts w:ascii="Segoe UI" w:hAnsi="Segoe UI" w:cs="Segoe UI" w:eastAsia="Segoe UI"/>
          <w:b/>
          <w:bCs/>
          <w:sz w:val="13"/>
          <w:szCs w:val="13"/>
        </w:rPr>
      </w:pPr>
    </w:p>
    <w:p>
      <w:pPr>
        <w:spacing w:line="200" w:lineRule="atLeast"/>
        <w:ind w:left="2118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08.05pt;height:278.2pt;mso-position-horizontal-relative:char;mso-position-vertical-relative:line" coordorigin="0,0" coordsize="8161,5564">
            <v:shape style="position:absolute;left:0;top:0;width:8160;height:5564" type="#_x0000_t75" stroked="false">
              <v:imagedata r:id="rId28" o:title=""/>
            </v:shape>
            <v:shape style="position:absolute;left:409;top:189;width:42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Benton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675;top:212;width:40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Carroll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333;top:156;width:386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Fulton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710;top:153;width:26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Clay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311;top:264;width:392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Boone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591;top:239;width:58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Randolph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891;top:327;width:413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Marion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584;top:297;width:38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Baxter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914;top:497;width:35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Sharp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349;top:605;width:293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Izard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482;top:572;width:43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Greene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61;top:696;width:50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Madison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74;top:785;width:71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Washington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472;top:723;width:58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Lawrence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106;top:873;width:45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Newton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76;top:896;width:40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Searcy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845;top:978;width:352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Stone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579;top:1041;width:84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Independence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185;top:1014;width:61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Craighead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163;top:1037;width:68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Mississippi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05;top:1407;width:55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Crawford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640;top:1436;width:52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Johnson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16;top:1420;width:62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3"/>
                        <w:w w:val="105"/>
                        <w:sz w:val="12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Buren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49;top:1436;width:502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Jackson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995;top:1528;width:48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Franklin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989;top:1489;width:54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Cleburne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237;top:1430;width:50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Poinsett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383;top:1665;width:30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Pope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20;top:1917;width:48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Conway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127;top:1871;width:35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Cross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38;top:2026;width:59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Sebastian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297;top:1999;width:37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Logan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90;top:1934;width:34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White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768;top:2012;width:63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Crittenden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528;top:2107;width:52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Faulkner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271;top:2137;width:55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Woodruff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807;top:2336;width:22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05"/>
                        <w:sz w:val="12"/>
                      </w:rPr>
                      <w:t>Yell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62;top:2307;width:644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Francis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683;top:2395;width:32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Perry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731;top:2565;width:316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Scott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860;top:2611;width:39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Prairie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548;top:2729;width:1156;height:125" type="#_x0000_t202" filled="false" stroked="false">
              <v:textbox inset="0,0,0,0">
                <w:txbxContent>
                  <w:p>
                    <w:pPr>
                      <w:tabs>
                        <w:tab w:pos="705" w:val="left" w:leader="none"/>
                      </w:tabs>
                      <w:spacing w:line="118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Pulaski</w:t>
                      <w:tab/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Lonoke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140;top:2699;width:21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Lee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42;top:2902;width:372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Saline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359;top:2853;width:456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Monroe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183;top:3073;width:756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Montgomery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191;top:3013;width:475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Garland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62;top:3158;width:26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Polk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000;top:3256;width:450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Phillips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40;top:3514;width:463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Howard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441;top:3449;width:1301;height:141" type="#_x0000_t202" filled="false" stroked="false">
              <v:textbox inset="0,0,0,0">
                <w:txbxContent>
                  <w:p>
                    <w:pPr>
                      <w:tabs>
                        <w:tab w:pos="965" w:val="left" w:leader="none"/>
                      </w:tabs>
                      <w:spacing w:line="134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position w:val="2"/>
                        <w:sz w:val="12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position w:val="2"/>
                        <w:sz w:val="12"/>
                      </w:rPr>
                      <w:t>Spring</w:t>
                      <w:tab/>
                    </w:r>
                    <w:r>
                      <w:rPr>
                        <w:rFonts w:ascii="Arial"/>
                        <w:b/>
                        <w:sz w:val="12"/>
                      </w:rPr>
                      <w:t>Grant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073;top:3501;width:56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Jefferson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006;top:3469;width:566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Arkansas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473;top:3668;width:26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Pike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68;top:3927;width:37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Sevier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258;top:3848;width:313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Clark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989;top:3976;width:372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Dallas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78;top:3995;width:44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Lincoln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726;top:4091;width:59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Cleveland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232;top:4192;width:37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Desha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23;top:4401;width:1536;height:125" type="#_x0000_t202" filled="false" stroked="false">
              <v:textbox inset="0,0,0,0">
                <w:txbxContent>
                  <w:p>
                    <w:pPr>
                      <w:tabs>
                        <w:tab w:pos="857" w:val="left" w:leader="none"/>
                      </w:tabs>
                      <w:spacing w:line="118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Little</w:t>
                    </w:r>
                    <w:r>
                      <w:rPr>
                        <w:rFonts w:ascii="Arial"/>
                        <w:b/>
                        <w:spacing w:val="-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River</w:t>
                      <w:tab/>
                    </w:r>
                    <w:r>
                      <w:rPr>
                        <w:rFonts w:ascii="Arial"/>
                        <w:b/>
                        <w:sz w:val="12"/>
                      </w:rPr>
                      <w:t>Hempstead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954;top:4463;width:44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Nevada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2480;top:4574;width:53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Ouachita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94;top:4630;width:502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Calhoun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609;top:4581;width:30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Drew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792;top:4826;width:462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Bradley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042;top:5033;width:331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Miller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1548;top:5134;width:1051;height:138" type="#_x0000_t202" filled="false" stroked="false">
              <v:textbox inset="0,0,0,0">
                <w:txbxContent>
                  <w:p>
                    <w:pPr>
                      <w:spacing w:line="131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w w:val="105"/>
                        <w:position w:val="2"/>
                        <w:sz w:val="12"/>
                      </w:rPr>
                      <w:t>fayette</w:t>
                    </w:r>
                    <w:r>
                      <w:rPr>
                        <w:rFonts w:ascii="Arial"/>
                        <w:b/>
                        <w:spacing w:val="27"/>
                        <w:w w:val="105"/>
                        <w:position w:val="2"/>
                        <w:sz w:val="12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2"/>
                      </w:rPr>
                      <w:t>Columbia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5245;top:5101;width:388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05"/>
                        <w:sz w:val="12"/>
                      </w:rPr>
                      <w:t>Chicot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3129;top:5246;width:357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Union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4475;top:5196;width:409;height:122" type="#_x0000_t202" filled="false" stroked="false">
              <v:textbox inset="0,0,0,0">
                <w:txbxContent>
                  <w:p>
                    <w:pPr>
                      <w:spacing w:line="115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2"/>
                        <w:szCs w:val="12"/>
                      </w:rPr>
                    </w:pPr>
                    <w:r>
                      <w:rPr>
                        <w:rFonts w:ascii="Arial"/>
                        <w:b/>
                        <w:spacing w:val="-1"/>
                        <w:sz w:val="12"/>
                      </w:rPr>
                      <w:t>Ashley</w:t>
                    </w:r>
                    <w:r>
                      <w:rPr>
                        <w:rFonts w:ascii="Arial"/>
                        <w:sz w:val="12"/>
                      </w:rPr>
                    </w:r>
                  </w:p>
                </w:txbxContent>
              </v:textbox>
              <w10:wrap type="none"/>
            </v:shape>
            <v:shape style="position:absolute;left:6174;top:4255;width:1865;height:1262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center"/>
                      <w:rPr>
                        <w:rFonts w:ascii="Arial" w:hAnsi="Arial" w:cs="Arial" w:eastAsia="Arial"/>
                        <w:sz w:val="17"/>
                        <w:szCs w:val="17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Unemployment</w:t>
                    </w:r>
                    <w:r>
                      <w:rPr>
                        <w:rFonts w:ascii="Arial"/>
                        <w:b/>
                        <w:spacing w:val="34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7"/>
                      </w:rPr>
                      <w:t>Rates</w:t>
                    </w:r>
                    <w:r>
                      <w:rPr>
                        <w:rFonts w:ascii="Arial"/>
                        <w:sz w:val="17"/>
                      </w:rPr>
                    </w:r>
                  </w:p>
                  <w:p>
                    <w:pPr>
                      <w:spacing w:line="409" w:lineRule="auto" w:before="97"/>
                      <w:ind w:left="496" w:right="528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10"/>
                        <w:sz w:val="14"/>
                      </w:rPr>
                      <w:t>&lt;</w:t>
                    </w:r>
                    <w:r>
                      <w:rPr>
                        <w:rFonts w:ascii="Arial"/>
                        <w:spacing w:val="-4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or</w:t>
                    </w:r>
                    <w:r>
                      <w:rPr>
                        <w:rFonts w:ascii="Arial"/>
                        <w:spacing w:val="-3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=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 3.0%</w:t>
                    </w:r>
                    <w:r>
                      <w:rPr>
                        <w:rFonts w:ascii="Arial"/>
                        <w:spacing w:val="24"/>
                        <w:w w:val="108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3.1%</w:t>
                    </w:r>
                    <w:r>
                      <w:rPr>
                        <w:rFonts w:ascii="Arial"/>
                        <w:spacing w:val="-6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-6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5.0%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6"/>
                      <w:ind w:left="496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5.1%</w:t>
                    </w:r>
                    <w:r>
                      <w:rPr>
                        <w:rFonts w:ascii="Arial"/>
                        <w:spacing w:val="-6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-</w:t>
                    </w:r>
                    <w:r>
                      <w:rPr>
                        <w:rFonts w:ascii="Arial"/>
                        <w:spacing w:val="-6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14"/>
                      </w:rPr>
                      <w:t>7.0%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  <w:p>
                    <w:pPr>
                      <w:spacing w:before="117"/>
                      <w:ind w:left="496" w:right="0" w:firstLine="0"/>
                      <w:jc w:val="left"/>
                      <w:rPr>
                        <w:rFonts w:ascii="Arial" w:hAnsi="Arial" w:cs="Arial" w:eastAsia="Arial"/>
                        <w:sz w:val="14"/>
                        <w:szCs w:val="14"/>
                      </w:rPr>
                    </w:pPr>
                    <w:r>
                      <w:rPr>
                        <w:rFonts w:ascii="Arial"/>
                        <w:w w:val="110"/>
                        <w:sz w:val="14"/>
                      </w:rPr>
                      <w:t>&gt;</w:t>
                    </w:r>
                    <w:r>
                      <w:rPr>
                        <w:rFonts w:ascii="Arial"/>
                        <w:spacing w:val="-8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0"/>
                        <w:sz w:val="14"/>
                      </w:rPr>
                      <w:t>7.0%</w:t>
                    </w:r>
                    <w:r>
                      <w:rPr>
                        <w:rFonts w:ascii="Arial"/>
                        <w:sz w:val="1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before="39"/>
        <w:ind w:left="21" w:right="0" w:firstLine="0"/>
        <w:jc w:val="center"/>
        <w:rPr>
          <w:rFonts w:ascii="Segoe UI" w:hAnsi="Segoe UI" w:cs="Segoe UI" w:eastAsia="Segoe UI"/>
          <w:sz w:val="36"/>
          <w:szCs w:val="36"/>
        </w:rPr>
      </w:pPr>
      <w:r>
        <w:rPr>
          <w:rFonts w:ascii="Segoe UI"/>
          <w:b/>
          <w:color w:val="231F20"/>
          <w:spacing w:val="16"/>
          <w:sz w:val="36"/>
        </w:rPr>
        <w:t>Ranked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0"/>
          <w:sz w:val="36"/>
        </w:rPr>
        <w:t>by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19"/>
          <w:sz w:val="36"/>
        </w:rPr>
        <w:t>Unemployment</w:t>
      </w:r>
      <w:r>
        <w:rPr>
          <w:rFonts w:ascii="Segoe UI"/>
          <w:b/>
          <w:color w:val="231F20"/>
          <w:spacing w:val="39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Rates</w:t>
      </w:r>
      <w:r>
        <w:rPr>
          <w:rFonts w:ascii="Segoe UI"/>
          <w:sz w:val="36"/>
        </w:rPr>
      </w:r>
    </w:p>
    <w:p>
      <w:pPr>
        <w:pStyle w:val="BodyText"/>
        <w:spacing w:line="240" w:lineRule="auto" w:before="62"/>
        <w:ind w:left="102" w:right="0"/>
        <w:jc w:val="center"/>
        <w:rPr>
          <w:rFonts w:ascii="Segoe UI Semibold" w:hAnsi="Segoe UI Semibold" w:cs="Segoe UI Semibold" w:eastAsia="Segoe UI Semibold"/>
        </w:rPr>
      </w:pPr>
      <w:r>
        <w:rPr>
          <w:rFonts w:ascii="Segoe UI Semibold"/>
          <w:b/>
          <w:color w:val="D2232A"/>
          <w:spacing w:val="13"/>
        </w:rPr>
        <w:t>February</w:t>
      </w:r>
      <w:r>
        <w:rPr>
          <w:rFonts w:ascii="Segoe UI Semibold"/>
          <w:b/>
          <w:color w:val="D2232A"/>
          <w:spacing w:val="26"/>
        </w:rPr>
        <w:t> </w:t>
      </w:r>
      <w:r>
        <w:rPr>
          <w:rFonts w:ascii="Segoe UI Semibold"/>
          <w:b/>
          <w:color w:val="D2232A"/>
          <w:spacing w:val="10"/>
        </w:rPr>
        <w:t>2019</w:t>
      </w:r>
      <w:r>
        <w:rPr>
          <w:rFonts w:ascii="Segoe UI Semibold"/>
          <w:b/>
          <w:color w:val="D2232A"/>
          <w:spacing w:val="26"/>
        </w:rPr>
        <w:t> </w:t>
      </w:r>
      <w:r>
        <w:rPr>
          <w:rFonts w:ascii="Segoe UI Semibold"/>
          <w:b/>
          <w:color w:val="D2232A"/>
          <w:spacing w:val="10"/>
        </w:rPr>
        <w:t>(Not</w:t>
      </w:r>
      <w:r>
        <w:rPr>
          <w:rFonts w:ascii="Segoe UI Semibold"/>
          <w:b/>
          <w:color w:val="D2232A"/>
          <w:spacing w:val="27"/>
        </w:rPr>
        <w:t> </w:t>
      </w:r>
      <w:r>
        <w:rPr>
          <w:rFonts w:ascii="Segoe UI Semibold"/>
          <w:b/>
          <w:color w:val="D2232A"/>
          <w:spacing w:val="12"/>
        </w:rPr>
        <w:t>Seasonally</w:t>
      </w:r>
      <w:r>
        <w:rPr>
          <w:rFonts w:ascii="Segoe UI Semibold"/>
          <w:b/>
          <w:color w:val="D2232A"/>
          <w:spacing w:val="28"/>
        </w:rPr>
        <w:t> </w:t>
      </w:r>
      <w:r>
        <w:rPr>
          <w:rFonts w:ascii="Segoe UI Semibold"/>
          <w:b/>
          <w:color w:val="D2232A"/>
          <w:spacing w:val="13"/>
        </w:rPr>
        <w:t>Adjusted)</w:t>
      </w:r>
      <w:r>
        <w:rPr>
          <w:rFonts w:ascii="Segoe UI Semibold"/>
        </w:rPr>
      </w:r>
    </w:p>
    <w:p>
      <w:pPr>
        <w:spacing w:line="240" w:lineRule="auto" w:before="11"/>
        <w:rPr>
          <w:rFonts w:ascii="Segoe UI Semibold" w:hAnsi="Segoe UI Semibold" w:cs="Segoe UI Semibold" w:eastAsia="Segoe UI Semibold"/>
          <w:b/>
          <w:bCs/>
          <w:sz w:val="20"/>
          <w:szCs w:val="20"/>
        </w:rPr>
      </w:pPr>
    </w:p>
    <w:tbl>
      <w:tblPr>
        <w:tblW w:w="0" w:type="auto"/>
        <w:jc w:val="left"/>
        <w:tblInd w:w="103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2"/>
        <w:gridCol w:w="1415"/>
        <w:gridCol w:w="979"/>
        <w:gridCol w:w="1002"/>
        <w:gridCol w:w="1265"/>
        <w:gridCol w:w="1069"/>
        <w:gridCol w:w="949"/>
        <w:gridCol w:w="1375"/>
        <w:gridCol w:w="1161"/>
      </w:tblGrid>
      <w:tr>
        <w:trPr>
          <w:trHeight w:val="756" w:hRule="exact"/>
        </w:trPr>
        <w:tc>
          <w:tcPr>
            <w:tcW w:w="892" w:type="dxa"/>
            <w:tcBorders>
              <w:top w:val="single" w:sz="24" w:space="0" w:color="999899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Washington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291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5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Newton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95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130"/>
              <w:jc w:val="righ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b/>
                <w:color w:val="231F20"/>
                <w:w w:val="95"/>
                <w:sz w:val="18"/>
                <w:u w:val="single" w:color="231F20"/>
              </w:rPr>
              <w:t>Rank</w:t>
            </w:r>
            <w:r>
              <w:rPr>
                <w:rFonts w:ascii="Segoe UI"/>
                <w:b/>
                <w:color w:val="231F20"/>
                <w:w w:val="99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County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31" w:lineRule="exact" w:before="87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Sevier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single" w:sz="24" w:space="0" w:color="999899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2"/>
              <w:ind w:right="0"/>
              <w:jc w:val="left"/>
              <w:rPr>
                <w:rFonts w:ascii="Segoe UI Semibold" w:hAnsi="Segoe UI Semibold" w:cs="Segoe UI Semibold" w:eastAsia="Segoe UI Semi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343"/>
              <w:jc w:val="center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b/>
                <w:color w:val="231F20"/>
                <w:spacing w:val="-1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</w:rPr>
            </w:r>
            <w:r>
              <w:rPr>
                <w:rFonts w:ascii="Segoe UI"/>
                <w:sz w:val="18"/>
              </w:rPr>
            </w:r>
          </w:p>
          <w:p>
            <w:pPr>
              <w:pStyle w:val="TableParagraph"/>
              <w:spacing w:line="240" w:lineRule="auto" w:before="106"/>
              <w:ind w:right="187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Benton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Pike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Bradley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Madison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Randolph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River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Craighead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Cleveland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White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Saline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Polk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Mississippi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Grant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Carroll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Cleburne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Faulkner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Columbia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Dallas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Lonoke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Conway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Lee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Howard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Crittenden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Union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Clark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Pope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Calhoun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7"/>
                <w:sz w:val="18"/>
              </w:rPr>
              <w:t>11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Pulaski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Baxter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Izard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Boone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Monroe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Montgomery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Franklin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Fulton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Sharp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Scott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Miller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Van</w:t>
            </w:r>
            <w:r>
              <w:rPr>
                <w:rFonts w:ascii="Segoe UI"/>
                <w:color w:val="231F20"/>
                <w:sz w:val="18"/>
              </w:rPr>
              <w:t> Buren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Crawford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Searcy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Jefferson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Poinsett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Y</w:t>
            </w:r>
            <w:r>
              <w:rPr>
                <w:rFonts w:ascii="Segoe UI"/>
                <w:color w:val="231F20"/>
                <w:spacing w:val="-4"/>
                <w:sz w:val="18"/>
              </w:rPr>
              <w:t>ell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Woodruff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Sebastian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Lawrence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Drew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Arkansas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Lincoln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Ouachita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Greene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Marion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Ashley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Hot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Spring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Prairie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Clay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Nevada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Desha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St.</w:t>
            </w:r>
            <w:r>
              <w:rPr>
                <w:rFonts w:ascii="Segoe UI"/>
                <w:color w:val="231F20"/>
                <w:spacing w:val="-1"/>
                <w:sz w:val="18"/>
              </w:rPr>
              <w:t> Francis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6.6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Garland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Johnson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Hempstead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Phillips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Independence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Cross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Jackson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58" w:hRule="exact"/>
        </w:trPr>
        <w:tc>
          <w:tcPr>
            <w:tcW w:w="892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1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Logan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97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30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6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Lafayette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06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5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right="13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32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Chicot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116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6" w:lineRule="exact"/>
              <w:ind w:left="35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8.7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8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26"/>
          <w:footerReference w:type="default" r:id="rId27"/>
          <w:pgSz w:w="12240" w:h="15840"/>
          <w:pgMar w:header="0" w:footer="0" w:top="2080" w:bottom="0" w:left="0" w:right="0"/>
        </w:sectPr>
      </w:pPr>
    </w:p>
    <w:p>
      <w:pPr>
        <w:pStyle w:val="Heading2"/>
        <w:spacing w:line="240" w:lineRule="auto" w:before="106"/>
        <w:ind w:left="3266" w:right="0"/>
        <w:jc w:val="left"/>
        <w:rPr>
          <w:b w:val="0"/>
          <w:bCs w:val="0"/>
        </w:rPr>
      </w:pPr>
      <w:bookmarkStart w:name="_TOC_250000" w:id="3"/>
      <w:r>
        <w:rPr>
          <w:color w:val="D2232A"/>
          <w:spacing w:val="27"/>
        </w:rPr>
        <w:t>Loca</w:t>
      </w:r>
      <w:r>
        <w:rPr>
          <w:color w:val="D2232A"/>
        </w:rPr>
        <w:t>l</w:t>
      </w:r>
      <w:r>
        <w:rPr>
          <w:color w:val="D2232A"/>
          <w:spacing w:val="54"/>
        </w:rPr>
        <w:t> </w:t>
      </w:r>
      <w:r>
        <w:rPr>
          <w:color w:val="D2232A"/>
          <w:spacing w:val="20"/>
        </w:rPr>
        <w:t>W</w:t>
      </w:r>
      <w:r>
        <w:rPr>
          <w:color w:val="D2232A"/>
          <w:spacing w:val="27"/>
        </w:rPr>
        <w:t>orkfor</w:t>
      </w:r>
      <w:r>
        <w:rPr>
          <w:color w:val="D2232A"/>
          <w:spacing w:val="28"/>
        </w:rPr>
        <w:t>c</w:t>
      </w:r>
      <w:r>
        <w:rPr>
          <w:color w:val="D2232A"/>
        </w:rPr>
        <w:t>e</w:t>
      </w:r>
      <w:r>
        <w:rPr>
          <w:color w:val="D2232A"/>
          <w:spacing w:val="53"/>
        </w:rPr>
        <w:t> </w:t>
      </w:r>
      <w:r>
        <w:rPr>
          <w:color w:val="D2232A"/>
          <w:spacing w:val="27"/>
        </w:rPr>
        <w:t>De</w:t>
      </w:r>
      <w:r>
        <w:rPr>
          <w:color w:val="D2232A"/>
          <w:spacing w:val="25"/>
        </w:rPr>
        <w:t>v</w:t>
      </w:r>
      <w:r>
        <w:rPr>
          <w:color w:val="D2232A"/>
          <w:spacing w:val="28"/>
        </w:rPr>
        <w:t>elopmen</w:t>
      </w:r>
      <w:r>
        <w:rPr>
          <w:color w:val="D2232A"/>
        </w:rPr>
        <w:t>t</w:t>
      </w:r>
      <w:r>
        <w:rPr>
          <w:color w:val="D2232A"/>
          <w:spacing w:val="54"/>
        </w:rPr>
        <w:t> </w:t>
      </w:r>
      <w:r>
        <w:rPr>
          <w:color w:val="D2232A"/>
          <w:spacing w:val="27"/>
        </w:rPr>
        <w:t>A</w:t>
      </w:r>
      <w:r>
        <w:rPr>
          <w:color w:val="D2232A"/>
          <w:spacing w:val="26"/>
        </w:rPr>
        <w:t>r</w:t>
      </w:r>
      <w:r>
        <w:rPr>
          <w:color w:val="D2232A"/>
          <w:spacing w:val="28"/>
        </w:rPr>
        <w:t>ea</w:t>
      </w:r>
      <w:r>
        <w:rPr>
          <w:color w:val="D2232A"/>
        </w:rPr>
        <w:t>s</w:t>
      </w:r>
      <w:r>
        <w:rPr>
          <w:color w:val="D2232A"/>
          <w:spacing w:val="-50"/>
        </w:rPr>
        <w:t> </w:t>
      </w:r>
      <w:bookmarkEnd w:id="3"/>
      <w:r>
        <w:rPr>
          <w:b w:val="0"/>
        </w:rPr>
      </w:r>
    </w:p>
    <w:p>
      <w:pPr>
        <w:spacing w:before="13"/>
        <w:ind w:left="3298" w:right="0" w:firstLine="0"/>
        <w:jc w:val="left"/>
        <w:rPr>
          <w:rFonts w:ascii="Segoe UI" w:hAnsi="Segoe UI" w:cs="Segoe UI" w:eastAsia="Segoe UI"/>
          <w:sz w:val="36"/>
          <w:szCs w:val="36"/>
        </w:rPr>
      </w:pPr>
      <w:r>
        <w:rPr/>
        <w:pict>
          <v:group style="position:absolute;margin-left:34.139999pt;margin-top:37.569336pt;width:540pt;height:165.65pt;mso-position-horizontal-relative:page;mso-position-vertical-relative:paragraph;z-index:-276136" coordorigin="683,751" coordsize="10800,3313">
            <v:group style="position:absolute;left:713;top:781;width:10740;height:3253" coordorigin="713,781" coordsize="10740,3253">
              <v:shape style="position:absolute;left:713;top:781;width:10740;height:3253" coordorigin="713,781" coordsize="10740,3253" path="m713,4034l11453,4034,11453,781,713,781,713,4034xe" filled="false" stroked="true" strokeweight="3pt" strokecolor="#999899">
                <v:path arrowok="t"/>
              </v:shape>
            </v:group>
            <v:group style="position:absolute;left:1050;top:1785;width:524;height:2" coordorigin="1050,1785" coordsize="524,2">
              <v:shape style="position:absolute;left:1050;top:1785;width:524;height:2" coordorigin="1050,1785" coordsize="524,0" path="m1050,1785l1573,1785e" filled="false" stroked="true" strokeweight=".523pt" strokecolor="#231f20">
                <v:path arrowok="t"/>
              </v:shape>
              <v:shape style="position:absolute;left:5985;top:940;width:199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Segoe UI Semibold" w:hAnsi="Segoe UI Semibold" w:cs="Segoe UI Semibold" w:eastAsia="Segoe UI Semibold"/>
                          <w:sz w:val="16"/>
                          <w:szCs w:val="16"/>
                        </w:rPr>
                      </w:pPr>
                      <w:r>
                        <w:rPr>
                          <w:rFonts w:ascii="Segoe UI Semibold"/>
                          <w:b/>
                          <w:color w:val="231F20"/>
                          <w:spacing w:val="6"/>
                          <w:sz w:val="16"/>
                        </w:rPr>
                        <w:t>Not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Seasonally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19"/>
                          <w:sz w:val="16"/>
                        </w:rPr>
                        <w:t> </w:t>
                      </w:r>
                      <w:r>
                        <w:rPr>
                          <w:rFonts w:ascii="Segoe UI Semibold"/>
                          <w:b/>
                          <w:color w:val="231F20"/>
                          <w:spacing w:val="8"/>
                          <w:sz w:val="16"/>
                        </w:rPr>
                        <w:t>Adjusted</w:t>
                      </w:r>
                      <w:r>
                        <w:rPr>
                          <w:rFonts w:ascii="Segoe UI Semibold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050;top:1624;width:524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pacing w:val="-3"/>
                          <w:sz w:val="18"/>
                        </w:rPr>
                        <w:t>LWDA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858;top:1335;width:2172;height:510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62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February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0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5977;top:1333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7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January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2019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966;top:1337;width:2172;height:511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58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>February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</w:rPr>
                        <w:t>2018</w:t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  <w:p>
                      <w:pPr>
                        <w:tabs>
                          <w:tab w:pos="630" w:val="left" w:leader="none"/>
                        </w:tabs>
                        <w:spacing w:line="228" w:lineRule="exact" w:before="91"/>
                        <w:ind w:left="0" w:right="0" w:firstLine="0"/>
                        <w:jc w:val="center"/>
                        <w:rPr>
                          <w:rFonts w:ascii="Segoe UI" w:hAnsi="Segoe UI" w:cs="Segoe UI" w:eastAsia="Segoe UI"/>
                          <w:sz w:val="18"/>
                          <w:szCs w:val="18"/>
                        </w:rPr>
                      </w:pP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CLF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  <w:tab/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Emp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8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Unemp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  <w:u w:val="single" w:color="231F20"/>
                        </w:rPr>
                        <w:t> </w:t>
                      </w:r>
                      <w:r>
                        <w:rPr>
                          <w:rFonts w:ascii="Segoe UI"/>
                          <w:b/>
                          <w:color w:val="231F20"/>
                          <w:spacing w:val="16"/>
                          <w:sz w:val="18"/>
                        </w:rPr>
                      </w:r>
                      <w:r>
                        <w:rPr>
                          <w:rFonts w:ascii="Segoe UI"/>
                          <w:b/>
                          <w:color w:val="231F20"/>
                          <w:spacing w:val="-1"/>
                          <w:sz w:val="18"/>
                          <w:u w:val="single" w:color="231F20"/>
                        </w:rPr>
                        <w:t>Rate</w:t>
                      </w:r>
                      <w:r>
                        <w:rPr>
                          <w:rFonts w:ascii="Segoe UI"/>
                          <w:b/>
                          <w:color w:val="231F20"/>
                          <w:sz w:val="18"/>
                        </w:rPr>
                      </w:r>
                      <w:r>
                        <w:rPr>
                          <w:rFonts w:ascii="Segoe UI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Segoe UI"/>
          <w:b/>
          <w:color w:val="231F20"/>
          <w:spacing w:val="18"/>
          <w:sz w:val="36"/>
        </w:rPr>
        <w:t>Civilian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Labor</w:t>
      </w:r>
      <w:r>
        <w:rPr>
          <w:rFonts w:ascii="Segoe UI"/>
          <w:b/>
          <w:color w:val="231F20"/>
          <w:spacing w:val="41"/>
          <w:sz w:val="36"/>
        </w:rPr>
        <w:t> </w:t>
      </w:r>
      <w:r>
        <w:rPr>
          <w:rFonts w:ascii="Segoe UI"/>
          <w:b/>
          <w:color w:val="231F20"/>
          <w:spacing w:val="16"/>
          <w:sz w:val="36"/>
        </w:rPr>
        <w:t>Force</w:t>
      </w:r>
      <w:r>
        <w:rPr>
          <w:rFonts w:ascii="Segoe UI"/>
          <w:b/>
          <w:color w:val="231F20"/>
          <w:spacing w:val="40"/>
          <w:sz w:val="36"/>
        </w:rPr>
        <w:t> </w:t>
      </w:r>
      <w:r>
        <w:rPr>
          <w:rFonts w:ascii="Segoe UI"/>
          <w:b/>
          <w:color w:val="231F20"/>
          <w:spacing w:val="20"/>
          <w:sz w:val="36"/>
        </w:rPr>
        <w:t>Estimates</w:t>
      </w:r>
      <w:r>
        <w:rPr>
          <w:rFonts w:ascii="Segoe UI"/>
          <w:sz w:val="36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12"/>
        <w:rPr>
          <w:rFonts w:ascii="Segoe UI" w:hAnsi="Segoe UI" w:cs="Segoe UI" w:eastAsia="Segoe UI"/>
          <w:b/>
          <w:bCs/>
          <w:sz w:val="24"/>
          <w:szCs w:val="24"/>
        </w:rPr>
      </w:pPr>
    </w:p>
    <w:tbl>
      <w:tblPr>
        <w:tblW w:w="0" w:type="auto"/>
        <w:jc w:val="left"/>
        <w:tblInd w:w="6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0"/>
        <w:gridCol w:w="684"/>
        <w:gridCol w:w="724"/>
        <w:gridCol w:w="716"/>
        <w:gridCol w:w="703"/>
        <w:gridCol w:w="975"/>
        <w:gridCol w:w="724"/>
        <w:gridCol w:w="716"/>
        <w:gridCol w:w="639"/>
        <w:gridCol w:w="911"/>
        <w:gridCol w:w="721"/>
        <w:gridCol w:w="719"/>
        <w:gridCol w:w="678"/>
      </w:tblGrid>
      <w:tr>
        <w:trPr>
          <w:trHeight w:val="201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(minus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LR)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251,651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241,952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9,699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248,388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238,632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9,756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249,330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239,633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9,697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20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City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of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Rock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97,730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93,869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96,308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92,465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3,843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96,648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92,860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3,788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Eastern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43,920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46,282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43,636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2,646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46,539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43,962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2,577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94,424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88,957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93,580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87,975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5,605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93,733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88,701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5,032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121,492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116,240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120,259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114,957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5,302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120,533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115,304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5,229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z w:val="18"/>
              </w:rPr>
              <w:t>Northwest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324,402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313,268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11,134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317,649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306,468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2"/>
                <w:sz w:val="18"/>
              </w:rPr>
              <w:t>11,181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320,260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309,462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10,798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3.4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Southeast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81,239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76,588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4,651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80,928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76,167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4,761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81,025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76,555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4,470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1"/>
                <w:sz w:val="18"/>
              </w:rPr>
              <w:t>Southwest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93,512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88,493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5,019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5.4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4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92,686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87,586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5,100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6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92,437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87,670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4,767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5.2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0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1"/>
                <w:sz w:val="18"/>
              </w:rPr>
              <w:t>Central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132,475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126,138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6,337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131,145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124,487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6,658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5.1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131,785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125,467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6,318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4.8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56" w:hRule="exact"/>
        </w:trPr>
        <w:tc>
          <w:tcPr>
            <w:tcW w:w="1830" w:type="dxa"/>
            <w:tcBorders>
              <w:top w:val="nil" w:sz="6" w:space="0" w:color="auto"/>
              <w:left w:val="single" w:sz="24" w:space="0" w:color="999899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06" w:right="0"/>
              <w:jc w:val="left"/>
              <w:rPr>
                <w:rFonts w:ascii="Segoe UI" w:hAnsi="Segoe UI" w:cs="Segoe UI" w:eastAsia="Segoe UI"/>
                <w:sz w:val="18"/>
                <w:szCs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Western</w:t>
            </w:r>
            <w:r>
              <w:rPr>
                <w:rFonts w:ascii="Segoe UI"/>
                <w:sz w:val="18"/>
              </w:rPr>
            </w:r>
          </w:p>
        </w:tc>
        <w:tc>
          <w:tcPr>
            <w:tcW w:w="68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112,352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107,547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3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75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34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110,692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4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105,995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6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7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4,697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8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28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pacing w:val="-1"/>
                <w:sz w:val="18"/>
              </w:rPr>
              <w:t>112,578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1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107,745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9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4,833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8" w:type="dxa"/>
            <w:tcBorders>
              <w:top w:val="nil" w:sz="6" w:space="0" w:color="auto"/>
              <w:left w:val="nil" w:sz="6" w:space="0" w:color="auto"/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18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1F20"/>
                <w:sz w:val="18"/>
              </w:rPr>
              <w:t>4.3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6"/>
        <w:rPr>
          <w:rFonts w:ascii="Segoe UI" w:hAnsi="Segoe UI" w:cs="Segoe UI" w:eastAsia="Segoe UI"/>
          <w:b/>
          <w:bCs/>
          <w:sz w:val="17"/>
          <w:szCs w:val="17"/>
        </w:rPr>
      </w:pPr>
    </w:p>
    <w:p>
      <w:pPr>
        <w:spacing w:line="200" w:lineRule="atLeast"/>
        <w:ind w:left="1742" w:right="0" w:firstLine="0"/>
        <w:rPr>
          <w:rFonts w:ascii="Segoe UI" w:hAnsi="Segoe UI" w:cs="Segoe UI" w:eastAsia="Segoe UI"/>
          <w:sz w:val="20"/>
          <w:szCs w:val="20"/>
        </w:rPr>
      </w:pPr>
      <w:r>
        <w:rPr>
          <w:rFonts w:ascii="Segoe UI" w:hAnsi="Segoe UI" w:cs="Segoe UI" w:eastAsia="Segoe UI"/>
          <w:sz w:val="20"/>
          <w:szCs w:val="20"/>
        </w:rPr>
        <w:pict>
          <v:group style="width:439.55pt;height:285.9pt;mso-position-horizontal-relative:char;mso-position-vertical-relative:line" coordorigin="0,0" coordsize="8791,5718">
            <v:shape style="position:absolute;left:0;top:0;width:8790;height:5717" type="#_x0000_t75" stroked="false">
              <v:imagedata r:id="rId31" o:title=""/>
            </v:shape>
            <v:shape style="position:absolute;left:462;top:192;width:4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Benton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822;top:220;width:39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Carroll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792;top:158;width:37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Fulton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249;top:155;width:25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Clay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09;top:271;width:3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Boone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054;top:247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Randolph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36;top:338;width:39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Marion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85;top:308;width:37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Baxter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315;top:512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Sharp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696;top:620;width:28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Izard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006;top:590;width:4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Greene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84;top:715;width:49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Madison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8;top:807;width:69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Washington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925;top:742;width:5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Lawrence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76;top:898;width:43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Newton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28;top:922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Searcy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66;top:1004;width:3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Stone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98;top:1044;width:59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Craighead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757;top:1075;width:6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Mississippi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53;top:1166;width:82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Independence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57;top:1448;width:53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Crawford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791;top:1479;width:5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Johnson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1462;width:6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4"/>
                        <w:w w:val="110"/>
                        <w:sz w:val="11"/>
                      </w:rPr>
                      <w:t>Van</w:t>
                    </w:r>
                    <w:r>
                      <w:rPr>
                        <w:rFonts w:ascii="Arial"/>
                        <w:b/>
                        <w:spacing w:val="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Buren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830;top:1431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Jackson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091;top:1574;width:4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Franklin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327;top:1530;width:52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Cleburne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748;top:1472;width:48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Poinsett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582;top:1717;width:29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Pope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173;top:1975;width:46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Conway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625;top:1927;width:34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Cross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;top:2083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Sebastian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9;top:2060;width:36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Logan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59;top:1992;width:33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White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7307;top:2069;width:6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Crittenden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28;top:2168;width:5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Faulkner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53;top:2107;width:54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Woodruff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973;top:2406;width:21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8"/>
                        <w:w w:val="110"/>
                        <w:sz w:val="11"/>
                      </w:rPr>
                      <w:t>Y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Arial"/>
                        <w:b/>
                        <w:spacing w:val="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66;top:2375;width:62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St.</w:t>
                    </w: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Francis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905;top:2463;width:31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Perry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802;top:2640;width:30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Scott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258;top:2688;width:38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Prairie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50;top:2810;width:1190;height:113" type="#_x0000_t202" filled="false" stroked="false">
              <v:textbox inset="0,0,0,0">
                <w:txbxContent>
                  <w:p>
                    <w:pPr>
                      <w:tabs>
                        <w:tab w:pos="759" w:val="left" w:leader="none"/>
                      </w:tabs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Pulaski</w:t>
                      <w:tab/>
                      <w:t>Lonoke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83;top:2779;width:20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Lee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35;top:2986;width:35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Saline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799;top:2935;width:43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Monroe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312;top:3163;width:73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Montgomery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384;top:3102;width:46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Garland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16;top:3251;width:25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Polk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6500;top:3349;width:43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Phillips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662;top:3550;width:62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Hot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Spring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685;top:3570;width:32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Grant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421;top:3604;width:54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Jefferson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426;top:3570;width:551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Arkansas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604;top:3777;width:2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2"/>
                        <w:w w:val="110"/>
                        <w:sz w:val="11"/>
                      </w:rPr>
                      <w:t>Pike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956;top:3855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Howard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442;top:3961;width:303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Clark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7;top:4042;width:36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Sevier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243;top:4093;width:35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Dallas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8;top:4113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Lincoln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039;top:4208;width:57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Cleveland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58;top:4317;width:36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Desha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80;top:4524;width:1546;height:123" type="#_x0000_t202" filled="false" stroked="false">
              <v:textbox inset="0,0,0,0">
                <w:txbxContent>
                  <w:p>
                    <w:pPr>
                      <w:tabs>
                        <w:tab w:pos="891" w:val="left" w:leader="none"/>
                      </w:tabs>
                      <w:spacing w:line="11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Little</w:t>
                    </w: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River</w:t>
                      <w:tab/>
                    </w:r>
                    <w:r>
                      <w:rPr>
                        <w:rFonts w:ascii="Arial"/>
                        <w:b/>
                        <w:spacing w:val="-1"/>
                        <w:w w:val="110"/>
                        <w:position w:val="1"/>
                        <w:sz w:val="11"/>
                      </w:rPr>
                      <w:t>Hempstead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129;top:4592;width:430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Nevada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730;top:4707;width:51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Ouachita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468;top:4765;width:485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Calhoun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982;top:4714;width:29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Drew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109;top:4969;width:446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Bradley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138;top:5179;width:31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Miller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2211;top:5301;width:559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w w:val="110"/>
                        <w:sz w:val="11"/>
                      </w:rPr>
                      <w:t>Columbia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5672;top:5251;width:378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Chicot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3391;top:5397;width:342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Union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4843;top:5349;width:397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Ashley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  <v:shape style="position:absolute;left:1427;top:5535;width:534;height:113" type="#_x0000_t202" filled="false" stroked="false">
              <v:textbox inset="0,0,0,0">
                <w:txbxContent>
                  <w:p>
                    <w:pPr>
                      <w:spacing w:line="106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1"/>
                        <w:szCs w:val="11"/>
                      </w:rPr>
                    </w:pPr>
                    <w:r>
                      <w:rPr>
                        <w:rFonts w:ascii="Arial"/>
                        <w:b/>
                        <w:spacing w:val="-1"/>
                        <w:w w:val="110"/>
                        <w:sz w:val="11"/>
                      </w:rPr>
                      <w:t>Lafayette</w:t>
                    </w:r>
                    <w:r>
                      <w:rPr>
                        <w:rFonts w:ascii="Arial"/>
                        <w:sz w:val="11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egoe UI" w:hAnsi="Segoe UI" w:cs="Segoe UI" w:eastAsia="Segoe UI"/>
          <w:sz w:val="20"/>
          <w:szCs w:val="20"/>
        </w:rPr>
      </w:r>
    </w:p>
    <w:p>
      <w:pPr>
        <w:spacing w:line="240" w:lineRule="auto" w:before="0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line="240" w:lineRule="auto" w:before="2"/>
        <w:rPr>
          <w:rFonts w:ascii="Segoe UI" w:hAnsi="Segoe UI" w:cs="Segoe UI" w:eastAsia="Segoe UI"/>
          <w:b/>
          <w:bCs/>
          <w:sz w:val="20"/>
          <w:szCs w:val="20"/>
        </w:rPr>
      </w:pPr>
    </w:p>
    <w:p>
      <w:pPr>
        <w:spacing w:after="0" w:line="240" w:lineRule="auto"/>
        <w:rPr>
          <w:rFonts w:ascii="Segoe UI" w:hAnsi="Segoe UI" w:cs="Segoe UI" w:eastAsia="Segoe UI"/>
          <w:sz w:val="20"/>
          <w:szCs w:val="20"/>
        </w:rPr>
        <w:sectPr>
          <w:headerReference w:type="default" r:id="rId29"/>
          <w:footerReference w:type="default" r:id="rId30"/>
          <w:pgSz w:w="12240" w:h="15840"/>
          <w:pgMar w:header="0" w:footer="0" w:top="2080" w:bottom="0" w:left="0" w:right="0"/>
        </w:sectPr>
      </w:pPr>
    </w:p>
    <w:p>
      <w:pPr>
        <w:spacing w:line="389" w:lineRule="auto" w:before="74"/>
        <w:ind w:left="362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00.50029pt;margin-top:2.627397pt;width:68.650pt;height:36pt;mso-position-horizontal-relative:page;mso-position-vertical-relative:paragraph;z-index:7264" coordorigin="2010,53" coordsize="1373,720"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true" fillcolor="#ff0000" stroked="false">
                <v:path arrowok="t"/>
                <v:fill type="solid"/>
              </v:shape>
            </v:group>
            <v:group style="position:absolute;left:2013;top:56;width:1366;height:191" coordorigin="2013,56" coordsize="1366,191">
              <v:shape style="position:absolute;left:2013;top:56;width:1366;height:191" coordorigin="2013,56" coordsize="1366,191" path="m2013,56l3379,56,3379,246,2013,246,2013,56xe" filled="false" stroked="true" strokeweight=".340014pt" strokecolor="#6d6d6d">
                <v:path arrowok="t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true" fillcolor="#ffff00" stroked="false">
                <v:path arrowok="t"/>
                <v:fill type="solid"/>
              </v:shape>
            </v:group>
            <v:group style="position:absolute;left:2013;top:314;width:1366;height:194" coordorigin="2013,314" coordsize="1366,194">
              <v:shape style="position:absolute;left:2013;top:314;width:1366;height:194" coordorigin="2013,314" coordsize="1366,194" path="m2013,314l3379,314,3379,507,2013,507,2013,314xe" filled="false" stroked="true" strokeweight=".340033pt" strokecolor="#6d6d6d">
                <v:path arrowok="t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true" fillcolor="#73b1ff" stroked="false">
                <v:path arrowok="t"/>
                <v:fill type="solid"/>
              </v:shape>
            </v:group>
            <v:group style="position:absolute;left:2013;top:575;width:1366;height:194" coordorigin="2013,575" coordsize="1366,194">
              <v:shape style="position:absolute;left:2013;top:575;width:1366;height:194" coordorigin="2013,575" coordsize="1366,194" path="m2013,575l3379,575,3379,769,2013,769,2013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7.222961pt;margin-top:2.627397pt;width:68.650pt;height:36pt;mso-position-horizontal-relative:page;mso-position-vertical-relative:paragraph;z-index:7288" coordorigin="5144,53" coordsize="1373,720"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true" fillcolor="#fbebc9" stroked="false">
                <v:path arrowok="t"/>
                <v:fill type="solid"/>
              </v:shape>
            </v:group>
            <v:group style="position:absolute;left:5148;top:56;width:1366;height:191" coordorigin="5148,56" coordsize="1366,191">
              <v:shape style="position:absolute;left:5148;top:56;width:1366;height:191" coordorigin="5148,56" coordsize="1366,191" path="m5148,56l6513,56,6513,246,5148,246,5148,56xe" filled="false" stroked="true" strokeweight=".340014pt" strokecolor="#6d6d6d">
                <v:path arrowok="t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true" fillcolor="#ffaa00" stroked="false">
                <v:path arrowok="t"/>
                <v:fill type="solid"/>
              </v:shape>
            </v:group>
            <v:group style="position:absolute;left:5148;top:314;width:1366;height:194" coordorigin="5148,314" coordsize="1366,194">
              <v:shape style="position:absolute;left:5148;top:314;width:1366;height:194" coordorigin="5148,314" coordsize="1366,194" path="m5148,314l6513,314,6513,507,5148,507,5148,314xe" filled="false" stroked="true" strokeweight=".340033pt" strokecolor="#6d6d6d">
                <v:path arrowok="t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true" fillcolor="#79f5c9" stroked="false">
                <v:path arrowok="t"/>
                <v:fill type="solid"/>
              </v:shape>
            </v:group>
            <v:group style="position:absolute;left:5148;top:575;width:1366;height:194" coordorigin="5148,575" coordsize="1366,194">
              <v:shape style="position:absolute;left:5148;top:575;width:1366;height:194" coordorigin="5148,575" coordsize="1366,194" path="m5148,575l6513,575,6513,769,5148,769,5148,5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>
          <w:rFonts w:ascii="Arial"/>
          <w:spacing w:val="-1"/>
          <w:w w:val="105"/>
          <w:sz w:val="14"/>
        </w:rPr>
        <w:t>Central</w:t>
      </w:r>
      <w:r>
        <w:rPr>
          <w:rFonts w:ascii="Arial"/>
          <w:spacing w:val="12"/>
          <w:w w:val="105"/>
          <w:sz w:val="14"/>
        </w:rPr>
        <w:t> </w:t>
      </w:r>
      <w:r>
        <w:rPr>
          <w:rFonts w:ascii="Arial"/>
          <w:w w:val="105"/>
          <w:sz w:val="14"/>
        </w:rPr>
        <w:t>(minus</w:t>
      </w:r>
      <w:r>
        <w:rPr>
          <w:rFonts w:ascii="Arial"/>
          <w:spacing w:val="11"/>
          <w:w w:val="105"/>
          <w:sz w:val="14"/>
        </w:rPr>
        <w:t> </w:t>
      </w:r>
      <w:r>
        <w:rPr>
          <w:rFonts w:ascii="Arial"/>
          <w:w w:val="105"/>
          <w:sz w:val="14"/>
        </w:rPr>
        <w:t>LR)</w:t>
      </w:r>
      <w:r>
        <w:rPr>
          <w:rFonts w:ascii="Arial"/>
          <w:spacing w:val="31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Eastern</w:t>
      </w:r>
      <w:r>
        <w:rPr>
          <w:rFonts w:ascii="Arial"/>
          <w:sz w:val="14"/>
        </w:rPr>
      </w:r>
    </w:p>
    <w:p>
      <w:pPr>
        <w:spacing w:before="3"/>
        <w:ind w:left="0" w:right="36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spacing w:val="-1"/>
          <w:w w:val="105"/>
          <w:sz w:val="14"/>
        </w:rPr>
        <w:t>North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z w:val="14"/>
        </w:rPr>
      </w:r>
    </w:p>
    <w:p>
      <w:pPr>
        <w:spacing w:line="389" w:lineRule="auto" w:before="74"/>
        <w:ind w:left="1817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Northeast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Northwest</w:t>
      </w:r>
      <w:r>
        <w:rPr>
          <w:rFonts w:ascii="Arial"/>
          <w:spacing w:val="26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Southeast</w:t>
      </w:r>
      <w:r>
        <w:rPr>
          <w:rFonts w:ascii="Arial"/>
          <w:sz w:val="14"/>
        </w:rPr>
      </w:r>
    </w:p>
    <w:p>
      <w:pPr>
        <w:spacing w:line="389" w:lineRule="auto" w:before="74"/>
        <w:ind w:left="1823" w:right="2064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spacing w:val="-1"/>
          <w:w w:val="105"/>
          <w:sz w:val="14"/>
        </w:rPr>
        <w:t>Southwest</w:t>
      </w:r>
      <w:r>
        <w:rPr>
          <w:rFonts w:ascii="Arial"/>
          <w:spacing w:val="28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</w:t>
      </w:r>
      <w:r>
        <w:rPr>
          <w:rFonts w:ascii="Arial"/>
          <w:spacing w:val="16"/>
          <w:w w:val="105"/>
          <w:sz w:val="14"/>
        </w:rPr>
        <w:t> </w:t>
      </w:r>
      <w:r>
        <w:rPr>
          <w:rFonts w:ascii="Arial"/>
          <w:w w:val="105"/>
          <w:sz w:val="14"/>
        </w:rPr>
        <w:t>Central</w:t>
      </w:r>
      <w:r>
        <w:rPr>
          <w:rFonts w:ascii="Arial"/>
          <w:spacing w:val="22"/>
          <w:w w:val="107"/>
          <w:sz w:val="14"/>
        </w:rPr>
        <w:t> </w:t>
      </w:r>
      <w:r>
        <w:rPr>
          <w:rFonts w:ascii="Arial"/>
          <w:spacing w:val="-1"/>
          <w:w w:val="105"/>
          <w:sz w:val="14"/>
        </w:rPr>
        <w:t>Western</w:t>
      </w:r>
      <w:r>
        <w:rPr>
          <w:rFonts w:ascii="Arial"/>
          <w:sz w:val="14"/>
        </w:rPr>
      </w:r>
    </w:p>
    <w:p>
      <w:pPr>
        <w:spacing w:after="0" w:line="389" w:lineRule="auto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40"/>
          <w:pgMar w:top="0" w:bottom="280" w:left="0" w:right="0"/>
          <w:cols w:num="3" w:equalWidth="0">
            <w:col w:w="4899" w:space="40"/>
            <w:col w:w="2498" w:space="40"/>
            <w:col w:w="4763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384.2164pt;margin-top:687.634705pt;width:68.650pt;height:36pt;mso-position-horizontal-relative:page;mso-position-vertical-relative:page;z-index:7312" coordorigin="7684,13753" coordsize="1373,720"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true" fillcolor="#d6d69e" stroked="false">
                <v:path arrowok="t"/>
                <v:fill type="solid"/>
              </v:shape>
            </v:group>
            <v:group style="position:absolute;left:7688;top:13756;width:1366;height:191" coordorigin="7688,13756" coordsize="1366,191">
              <v:shape style="position:absolute;left:7688;top:13756;width:1366;height:191" coordorigin="7688,13756" coordsize="1366,191" path="m7688,13756l9053,13756,9053,13946,7688,13946,7688,13756xe" filled="false" stroked="true" strokeweight=".340014pt" strokecolor="#6d6d6d">
                <v:path arrowok="t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true" fillcolor="#df73ff" stroked="false">
                <v:path arrowok="t"/>
                <v:fill type="solid"/>
              </v:shape>
            </v:group>
            <v:group style="position:absolute;left:7688;top:14014;width:1366;height:194" coordorigin="7688,14014" coordsize="1366,194">
              <v:shape style="position:absolute;left:7688;top:14014;width:1366;height:194" coordorigin="7688,14014" coordsize="1366,194" path="m7688,14014l9053,14014,9053,14208,7688,14208,7688,14014xe" filled="false" stroked="true" strokeweight=".340033pt" strokecolor="#6d6d6d">
                <v:path arrowok="t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true" fillcolor="#a2ff73" stroked="false">
                <v:path arrowok="t"/>
                <v:fill type="solid"/>
              </v:shape>
            </v:group>
            <v:group style="position:absolute;left:7688;top:14275;width:1366;height:194" coordorigin="7688,14275" coordsize="1366,194">
              <v:shape style="position:absolute;left:7688;top:14275;width:1366;height:194" coordorigin="7688,14275" coordsize="1366,194" path="m7688,14275l9053,14275,9053,14469,7688,14469,7688,14275xe" filled="false" stroked="true" strokeweight=".340033pt" strokecolor="#6d6d6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47.360046pt;width:612pt;height:44.65pt;mso-position-horizontal-relative:page;mso-position-vertical-relative:page;z-index:7384" coordorigin="0,14947" coordsize="12240,893">
            <v:shape style="position:absolute;left:0;top:14947;width:12240;height:893" type="#_x0000_t75" stroked="false">
              <v:imagedata r:id="rId32" o:title=""/>
            </v:shape>
            <v:shape style="position:absolute;left:3979;top:15183;width:4290;height:280" type="#_x0000_t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8"/>
                        <w:szCs w:val="28"/>
                      </w:rPr>
                    </w:pPr>
                    <w:hyperlink r:id="rId14">
                      <w:r>
                        <w:rPr>
                          <w:rFonts w:ascii="Segoe UI"/>
                          <w:b/>
                          <w:color w:val="FFFFFF"/>
                          <w:spacing w:val="27"/>
                          <w:sz w:val="28"/>
                        </w:rPr>
                        <w:t>ww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16"/>
                          <w:sz w:val="28"/>
                        </w:rPr>
                        <w:t>w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.disco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5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e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5"/>
                          <w:sz w:val="28"/>
                        </w:rPr>
                        <w:t>r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28"/>
                          <w:sz w:val="28"/>
                        </w:rPr>
                        <w:t>.arkansas.go</w:t>
                      </w:r>
                      <w:r>
                        <w:rPr>
                          <w:rFonts w:ascii="Segoe UI"/>
                          <w:b/>
                          <w:color w:val="FFFFFF"/>
                          <w:sz w:val="28"/>
                        </w:rPr>
                        <w:t>v</w:t>
                      </w:r>
                      <w:r>
                        <w:rPr>
                          <w:rFonts w:ascii="Segoe UI"/>
                          <w:b/>
                          <w:color w:val="FFFFFF"/>
                          <w:spacing w:val="-50"/>
                          <w:sz w:val="28"/>
                        </w:rPr>
                        <w:t> </w:t>
                      </w:r>
                      <w:r>
                        <w:rPr>
                          <w:rFonts w:ascii="Segoe UI"/>
                          <w:sz w:val="28"/>
                        </w:rPr>
                      </w:r>
                    </w:hyperlink>
                  </w:p>
                </w:txbxContent>
              </v:textbox>
              <w10:wrap type="none"/>
            </v:shape>
            <v:shape style="position:absolute;left:11592;top:15247;width:230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Segoe UI" w:hAnsi="Segoe UI" w:cs="Segoe UI" w:eastAsia="Segoe UI"/>
                        <w:sz w:val="20"/>
                        <w:szCs w:val="20"/>
                      </w:rPr>
                    </w:pPr>
                    <w:r>
                      <w:rPr>
                        <w:rFonts w:ascii="Segoe UI"/>
                        <w:b/>
                        <w:color w:val="FFFFFF"/>
                        <w:spacing w:val="-1"/>
                        <w:sz w:val="20"/>
                      </w:rPr>
                      <w:t>18</w:t>
                    </w:r>
                    <w:r>
                      <w:rPr>
                        <w:rFonts w:ascii="Segoe UI"/>
                        <w:sz w:val="20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type w:val="continuous"/>
      <w:pgSz w:w="12240" w:h="15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Baskerville Old Face">
    <w:altName w:val="Baskerville Old Face"/>
    <w:charset w:val="0"/>
    <w:family w:val="roman"/>
    <w:pitch w:val="variable"/>
  </w:font>
  <w:font w:name="Segoe UI">
    <w:altName w:val="Segoe U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pt;width:612pt;height:45pt;mso-position-horizontal-relative:page;mso-position-vertical-relative:page;z-index:-282304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82280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9.75pt;height:12pt;mso-position-horizontal-relative:page;mso-position-vertical-relative:page;z-index:-282256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82232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82208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8.599976pt;margin-top:761.367249pt;width:13.5pt;height:12pt;mso-position-horizontal-relative:page;mso-position-vertical-relative:page;z-index:-282184" type="#_x0000_t202" filled="false" stroked="false">
          <v:textbox inset="0,0,0,0">
            <w:txbxContent>
              <w:p>
                <w:pPr>
                  <w:spacing w:line="232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  <w:t>10</w:t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82160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82136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82112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0pt;margin-top:747.360046pt;width:612pt;height:44.639954pt;mso-position-horizontal-relative:page;mso-position-vertical-relative:page;z-index:-282040" type="#_x0000_t75" stroked="false">
          <v:imagedata r:id="rId1" o:title=""/>
        </v:shape>
      </w:pict>
    </w:r>
    <w:r>
      <w:rPr/>
      <w:pict>
        <v:shape style="position:absolute;margin-left:197.9646pt;margin-top:758.154114pt;width:216.5pt;height:16pt;mso-position-horizontal-relative:page;mso-position-vertical-relative:page;z-index:-282016" type="#_x0000_t202" filled="false" stroked="false">
          <v:textbox inset="0,0,0,0">
            <w:txbxContent>
              <w:p>
                <w:pPr>
                  <w:spacing w:line="317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28"/>
                    <w:szCs w:val="28"/>
                  </w:rPr>
                </w:pPr>
                <w:hyperlink r:id="rId2">
                  <w:r>
                    <w:rPr>
                      <w:rFonts w:ascii="Segoe UI"/>
                      <w:b/>
                      <w:color w:val="FFFFFF"/>
                      <w:spacing w:val="27"/>
                      <w:sz w:val="28"/>
                    </w:rPr>
                    <w:t>ww</w:t>
                  </w:r>
                  <w:r>
                    <w:rPr>
                      <w:rFonts w:ascii="Segoe UI"/>
                      <w:b/>
                      <w:color w:val="FFFFFF"/>
                      <w:spacing w:val="16"/>
                      <w:sz w:val="28"/>
                    </w:rPr>
                    <w:t>w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.disco</w:t>
                  </w:r>
                  <w:r>
                    <w:rPr>
                      <w:rFonts w:ascii="Segoe UI"/>
                      <w:b/>
                      <w:color w:val="FFFFFF"/>
                      <w:spacing w:val="25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e</w:t>
                  </w:r>
                  <w:r>
                    <w:rPr>
                      <w:rFonts w:ascii="Segoe UI"/>
                      <w:b/>
                      <w:color w:val="FFFFFF"/>
                      <w:spacing w:val="5"/>
                      <w:sz w:val="28"/>
                    </w:rPr>
                    <w:t>r</w:t>
                  </w:r>
                  <w:r>
                    <w:rPr>
                      <w:rFonts w:ascii="Segoe UI"/>
                      <w:b/>
                      <w:color w:val="FFFFFF"/>
                      <w:spacing w:val="28"/>
                      <w:sz w:val="28"/>
                    </w:rPr>
                    <w:t>.arkansas.go</w:t>
                  </w:r>
                  <w:r>
                    <w:rPr>
                      <w:rFonts w:ascii="Segoe UI"/>
                      <w:b/>
                      <w:color w:val="FFFFFF"/>
                      <w:sz w:val="28"/>
                    </w:rPr>
                    <w:t>v</w:t>
                  </w:r>
                  <w:r>
                    <w:rPr>
                      <w:rFonts w:ascii="Segoe UI"/>
                      <w:b/>
                      <w:color w:val="FFFFFF"/>
                      <w:spacing w:val="-50"/>
                      <w:sz w:val="28"/>
                    </w:rPr>
                    <w:t> </w:t>
                  </w:r>
                  <w:r>
                    <w:rPr>
                      <w:rFonts w:ascii="Segoe UI"/>
                      <w:sz w:val="28"/>
                    </w:rPr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77.599976pt;margin-top:761.367249pt;width:15.5pt;height:12pt;mso-position-horizontal-relative:page;mso-position-vertical-relative:page;z-index:-281992" type="#_x0000_t202" filled="false" stroked="false">
          <v:textbox inset="0,0,0,0">
            <w:txbxContent>
              <w:p>
                <w:pPr>
                  <w:spacing w:line="232" w:lineRule="exact" w:before="0"/>
                  <w:ind w:left="40" w:right="0" w:firstLine="0"/>
                  <w:jc w:val="left"/>
                  <w:rPr>
                    <w:rFonts w:ascii="Segoe UI" w:hAnsi="Segoe UI" w:cs="Segoe UI" w:eastAsia="Segoe UI"/>
                    <w:sz w:val="20"/>
                    <w:szCs w:val="20"/>
                  </w:rPr>
                </w:pPr>
                <w:r>
                  <w:rPr>
                    <w:rFonts w:ascii="Segoe UI"/>
                    <w:b/>
                    <w:color w:val="FFFFFF"/>
                    <w:sz w:val="20"/>
                  </w:rPr>
                </w:r>
                <w:r>
                  <w:rPr/>
                  <w:fldChar w:fldCharType="begin"/>
                </w:r>
                <w:r>
                  <w:rPr>
                    <w:rFonts w:ascii="Segoe UI"/>
                    <w:b/>
                    <w:color w:val="FFFFFF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Segoe UI"/>
                    <w:b/>
                    <w:color w:val="FFFFFF"/>
                    <w:spacing w:val="-1"/>
                    <w:sz w:val="20"/>
                  </w:rPr>
                </w:r>
                <w:r>
                  <w:rPr>
                    <w:rFonts w:ascii="Segoe UI"/>
                    <w:sz w:val="20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82352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37.790985pt;margin-top:40.903362pt;width:137.550pt;height:22pt;mso-position-horizontal-relative:page;mso-position-vertical-relative:page;z-index:-282328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2"/>
                    <w:sz w:val="40"/>
                  </w:rPr>
                  <w:t>February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82088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37.790985pt;margin-top:40.903362pt;width:137.550pt;height:22pt;mso-position-horizontal-relative:page;mso-position-vertical-relative:page;z-index:-28206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2"/>
                    <w:sz w:val="40"/>
                  </w:rPr>
                  <w:t>February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81968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37.790985pt;margin-top:40.903362pt;width:137.550pt;height:22pt;mso-position-horizontal-relative:page;mso-position-vertical-relative:page;z-index:-281944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2"/>
                    <w:sz w:val="40"/>
                  </w:rPr>
                  <w:t>February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0pt;margin-top:0pt;width:612pt;height:104.15pt;mso-position-horizontal-relative:page;mso-position-vertical-relative:page;z-index:-281920" coordorigin="0,0" coordsize="12240,2083">
          <v:shape style="position:absolute;left:0;top:0;width:12240;height:2049" type="#_x0000_t75" stroked="false">
            <v:imagedata r:id="rId1" o:title=""/>
          </v:shape>
          <v:group style="position:absolute;left:2800;top:316;width:3405;height:528" coordorigin="2800,316" coordsize="3405,528">
            <v:shape style="position:absolute;left:2800;top:316;width:3405;height:528" coordorigin="2800,316" coordsize="3405,528" path="m3110,316l2986,316,2800,834,2914,834,2950,726,3257,726,3224,635,2980,635,3048,434,3152,434,3110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257,726l3145,726,3178,834,3295,834,3257,72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152,434l3048,434,3113,635,3224,635,3152,43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476,451l3379,451,3379,834,3480,834,3480,634,3482,609,3515,558,3585,544,3601,544,3602,520,3476,520,3476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601,544l3585,544,3601,544,3601,544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587,441l3584,441,3562,443,3499,483,3476,520,3602,520,3604,442,3594,442,358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794,316l3693,316,3693,834,3794,834,3794,713,3836,669,3952,669,3909,599,3912,596,3794,596,3794,316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3952,669l3836,669,3929,834,4050,834,3952,669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047,451l3922,451,3794,596,3912,596,4047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6,522l4252,522,4285,524,4308,531,4322,542,4328,557,4323,580,4309,593,4203,611,4178,616,4121,648,4095,703,4092,727,4094,751,4135,820,4209,843,4231,842,4289,824,4321,799,4332,790,4433,790,4430,771,4227,771,4215,767,4198,753,4193,741,4193,725,4245,672,4270,668,4288,664,4313,656,4327,650,4429,650,4429,551,4427,529,4426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33,790l4332,790,4335,811,4340,830,4452,834,4452,818,4440,809,4433,791,4433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429,650l4327,650,4329,697,4325,717,4278,763,4227,771,4430,771,4430,765,4429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284,441l4213,447,4149,476,4111,545,4106,569,4203,575,4208,553,4217,537,4232,527,4252,522,4426,522,4422,509,4362,457,4305,443,4284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645,451l4548,451,4548,834,4649,834,4649,615,4651,592,4683,541,4719,527,4891,527,4891,525,4883,506,4874,492,4656,492,4645,45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891,527l4719,527,4746,529,4767,537,4782,549,4791,567,4795,591,4796,834,4897,834,4897,567,4895,545,4891,527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766,441l4702,454,4656,492,4874,492,4826,454,4766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4989,708l5006,771,5049,813,5124,840,5164,843,5190,843,5255,832,5317,794,5335,766,5190,766,5158,764,5133,759,5114,750,5102,737,5095,721,4989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179,441l5106,448,5038,485,5007,537,5004,555,5005,581,5042,646,5115,677,5143,682,5165,686,5184,690,5199,694,5228,704,5242,715,5241,740,5231,754,5208,762,5190,766,5335,766,5338,759,5344,740,5346,720,5344,696,5305,633,5231,604,5185,596,5164,592,5146,587,5119,575,5106,563,5109,542,5121,528,5141,520,5172,520,5323,520,5317,507,5256,458,5199,443,5179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323,520l5172,520,5192,522,5206,525,5222,539,5232,556,5335,571,5332,547,5325,526,5323,52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3,522l5579,522,5612,524,5635,531,5649,542,5655,557,5650,580,5636,593,5530,611,5505,616,5448,648,5422,703,5419,727,5421,751,5462,820,5536,843,5558,842,5616,824,5648,799,5659,790,5760,790,5757,771,5554,771,5542,767,5525,753,5520,741,5520,725,5572,672,5597,668,5615,664,5640,656,5654,650,5757,650,5756,551,5754,529,5753,522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60,790l5659,790,5662,811,5667,830,5779,834,5779,818,5767,809,5760,791,5760,79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757,650l5654,650,5656,697,5653,717,5605,763,5554,771,5757,771,5757,765,5757,650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611,441l5540,447,5476,476,5438,545,5433,569,5530,575,5535,553,5545,537,5559,527,5579,522,5753,522,5749,509,5689,457,5632,443,5611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5848,708l5864,771,5907,813,5982,840,6022,843,6049,843,6113,832,6175,794,6193,766,6048,766,6016,764,5991,759,5973,750,5960,737,5953,721,5848,708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037,441l5964,448,5896,485,5866,537,5863,555,5864,581,5901,646,5974,677,6001,682,6023,686,6042,690,6058,694,6086,704,6101,715,6099,740,6089,754,6067,762,6048,766,6193,766,6197,759,6202,740,6205,720,6203,696,6163,633,6090,604,6043,596,6023,592,6005,587,5977,575,5965,563,5968,542,5979,528,6000,520,6030,520,6181,520,6175,507,6115,458,6058,443,6037,441xe" filled="true" fillcolor="#ffffff" stroked="false">
              <v:path arrowok="t"/>
              <v:fill type="solid"/>
            </v:shape>
            <v:shape style="position:absolute;left:2800;top:316;width:3405;height:528" coordorigin="2800,316" coordsize="3405,528" path="m6181,520l6030,520,6051,522,6065,525,6081,539,6091,556,6194,571,6190,547,6184,526,6181,520xe" filled="true" fillcolor="#ffffff" stroked="false">
              <v:path arrowok="t"/>
              <v:fill type="solid"/>
            </v:shape>
          </v:group>
          <v:group style="position:absolute;left:2800;top:1014;width:2059;height:306" coordorigin="2800,1014" coordsize="2059,306">
            <v:shape style="position:absolute;left:2800;top:1014;width:2059;height:306" coordorigin="2800,1014" coordsize="2059,306" path="m2833,1014l2800,1014,2800,1314,2955,1314,2955,1284,2833,1284,2833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08,1113l3062,1113,3070,1115,3083,1124,3086,1135,3086,1160,3085,1166,3081,1172,3077,1174,3014,1200,2996,1211,2985,1227,2979,1248,2982,1277,2990,1298,3004,1312,3023,1318,3048,1317,3063,1311,3076,1302,3083,1293,3084,1293,3043,1293,3022,1286,3013,1268,3015,1240,3023,1224,3066,1203,3079,1196,3115,1196,3115,1139,3111,1118,3108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282l3088,1282,3088,1294,3091,1303,3096,1308,3100,1313,3108,1315,3126,1315,3130,1315,3134,1313,3134,1291,3119,1291,3115,1286,3115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15,1196l3079,1196,3083,1248,3083,1261,3079,1271,3072,1280,3064,1288,3055,1293,3084,1293,3088,1282,3115,1282,3115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134,1290l3132,1290,3119,1291,3134,1291,3134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064,1086l2998,1108,2988,1152,3017,1152,3017,1133,3019,1125,3029,1115,3038,1113,3108,1113,3100,1101,3084,1091,306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27,1285l3203,1285,3215,1304,3232,1315,3252,1319,3275,1316,3293,1307,3306,1292,3259,1292,3234,1290,3227,128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06,1014l3174,1014,3174,1314,3203,1314,3203,1285,3227,1285,3206,1223,3206,1194,3207,1169,3210,1149,3215,1133,3222,1119,3226,1117,3206,1117,3206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305,1113l3249,1113,3265,1116,3277,1128,3286,1146,3291,1172,3291,1203,3290,1227,3289,1246,3286,1259,3274,1282,3259,1292,3306,1292,3324,1217,3325,1194,3324,1170,3321,1149,3315,1131,3308,1116,3305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243,1086l3234,1089,3225,1095,3216,1100,3210,1108,3206,1117,3226,1117,3233,1113,3305,1113,3294,1099,3277,1089,3256,1086,3243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57,1087l3395,1102,3368,1157,3365,1177,3366,1207,3374,1269,3414,1315,3435,1319,3461,1317,3481,1311,3495,1300,3500,1293,3448,1293,3425,1289,3411,1276,3404,1260,3400,1241,3398,1220,3398,1190,3422,1118,3442,1113,3499,1113,3492,1104,3475,1092,3457,108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499,1113l3442,1113,3464,1117,3478,1132,3483,1147,3487,1165,3489,1187,3489,1217,3467,1286,3448,1293,3500,1293,3521,1226,3522,1204,3521,1178,3518,1156,3514,1137,3507,1122,349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08,1092l3577,1092,3577,1314,3609,1314,3609,1177,3611,1155,3619,1137,3636,1123,3654,1117,3667,1117,3674,1117,3674,1115,3614,1115,360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74,1117l3667,1117,3671,1117,3674,1118,3674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666,1086l3645,1089,3627,1099,3614,1115,3674,1115,3674,1086,3671,1086,366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67,1014l3808,1014,3808,1314,3841,1314,3841,1035,3872,1035,3867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3872,1035l3841,1035,3914,1314,3954,1314,3963,1277,3934,1277,3872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35l4027,1035,4027,1314,4060,1314,4060,1035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060,1014l4002,1014,3934,1277,3963,1277,4027,1035,4060,1035,4060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0,1113l4183,1113,4192,1115,4205,1124,4208,1135,4208,1160,4136,1200,4118,1211,4106,1227,4101,1248,4104,1277,4112,1298,4126,1312,4145,1318,4170,1317,4185,1311,4198,1302,4205,1293,4205,1293,4165,1293,4144,1286,4134,1268,4137,1240,4145,1224,4188,1203,4201,1196,4237,1196,4237,1139,4233,1118,4230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282l4210,1282,4210,1294,4213,1303,4217,1308,4222,1313,4230,1315,4247,1315,4252,1315,4256,1313,4256,1291,4241,1291,4237,1286,4237,128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37,1196l4201,1196,4205,1248,4205,1261,4201,1271,4194,1280,4186,1288,4177,1293,4205,1293,4210,1282,4237,1282,4237,119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256,1290l4254,1290,4241,1291,4256,1291,4256,1290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186,1086l4120,1108,4110,1152,4138,1152,4138,1133,4141,1125,4151,1115,4160,1113,4230,1113,4222,1101,4206,1091,4186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30,1092l4299,1092,4299,1314,4330,1314,4330,1177,4333,1155,4341,1137,4357,1123,4376,1117,4389,1117,4396,1117,4396,1115,4335,1115,4330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96,1117l4389,1117,4393,1117,4396,1118,4396,1117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388,1086l4366,1089,4349,1099,4335,1115,4396,1115,4396,1086,4393,1086,4388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459,1014l4427,1014,4427,1314,4459,1314,4459,1235,4483,1203,4518,1203,4514,1197,4459,1197,4459,1014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18,1203l4483,1203,4539,1314,4576,1314,4518,120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574,1092l4537,1092,4459,1197,4514,1197,4505,1178,4574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674,1086l4618,1109,4595,1185,4596,1220,4614,1291,4655,1319,4681,1317,4700,1312,4714,1302,4720,1293,4655,1293,4645,1288,4638,1278,4631,1264,4628,1244,4627,1205,4736,1205,4735,1179,4627,1179,4629,1154,4633,1136,4648,1118,4666,1113,4719,1113,4710,1101,4694,1091,4674,1086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35,1239l4706,1239,4706,1243,4705,1250,4705,1263,4702,1273,4695,1281,4689,1289,4679,1293,4720,1293,4726,1284,4733,1266,4735,123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719,1113l4678,1113,4687,1117,4693,1126,4699,1139,4703,1160,4627,1179,4735,1179,4735,1178,4733,1154,4730,1135,4725,1120,4719,1113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119l4789,1119,4789,1291,4791,1300,4796,1306,4800,1311,4809,1314,4857,1314,4857,1287,4830,1287,4825,1286,4823,1283,4822,1281,4821,1276,4821,1119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58,1092l4758,1092,4758,1119,4858,1119,4858,1092xe" filled="true" fillcolor="#ffffff" stroked="false">
              <v:path arrowok="t"/>
              <v:fill type="solid"/>
            </v:shape>
            <v:shape style="position:absolute;left:2800;top:1014;width:2059;height:306" coordorigin="2800,1014" coordsize="2059,306" path="m4821,1032l4789,1032,4789,1092,4821,1092,4821,1032xe" filled="true" fillcolor="#ffffff" stroked="false">
              <v:path arrowok="t"/>
              <v:fill type="solid"/>
            </v:shape>
          </v:group>
          <v:group style="position:absolute;left:2800;top:1494;width:1025;height:375" coordorigin="2800,1494" coordsize="1025,375">
            <v:shape style="position:absolute;left:2800;top:1494;width:1025;height:375" coordorigin="2800,1494" coordsize="1025,375" path="m2800,1494l2800,1794,2833,1794,2833,1662,2959,1662,2947,1653,2927,1647,2946,1639,2954,1632,2833,1632,2833,1524,2963,1524,2963,1523,2948,1510,2932,1502,2912,1496,2890,1494,2800,149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59,1662l2890,1662,2911,1666,2927,1677,2937,1692,2941,1712,2942,1737,2943,1754,2946,1773,2951,1793,2990,1794,2990,1787,2985,1786,2981,1779,2979,1765,2975,1741,2973,1721,2972,1704,2969,1680,2962,1664,2959,166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2963,1524l2880,1524,2907,1527,2926,1536,2938,1552,2943,1574,2939,1599,2929,1617,2912,1628,2888,1632,2885,1632,2954,1632,2961,1627,2971,1609,2976,1585,2975,1559,2971,1539,2963,1524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08,1566l3051,1589,3028,1665,3029,1700,3047,1771,3088,1799,3114,1797,3133,1792,3147,1782,3153,1773,3089,1773,3079,1768,3071,1758,3065,1744,3061,1724,3060,1685,3169,1685,3169,1659,3060,1659,3062,1635,3066,1616,3081,1598,3099,1593,3153,1593,3143,1581,3127,1571,3108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68,1719l3139,1719,3139,1723,3139,1730,3138,1743,3135,1753,3128,1761,3122,1769,3113,1773,3153,1773,3159,1764,3166,1746,3168,171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153,1593l3111,1593,3120,1597,3127,1606,3133,1619,3136,1640,3060,1659,3169,1659,3169,1658,3167,1634,3163,1615,3158,1600,315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47,1572l3216,1572,3216,1869,3248,1869,3248,1768,3278,1768,3265,1759,3255,1742,3250,1718,3249,1684,3250,1658,3265,1599,3269,1597,3247,1597,3247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278,1768l3248,1768,3261,1787,3278,1797,3300,1796,3319,1790,3334,1781,3342,1772,3299,1772,3279,1769,3278,1768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45,1593l3291,1593,3307,1596,3319,1608,3328,1626,3333,1652,3333,1684,3332,1709,3330,1727,3327,1741,3314,1763,3299,1772,3342,1772,3365,1700,3367,1670,3366,1646,3362,1625,3356,1607,3345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307,1567l3247,1597,3269,1597,3276,1593,3345,1593,3339,1586,3323,1573,3307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00,1567l3438,1582,3411,1637,3409,1657,3409,1687,3417,1749,3457,1795,3479,1799,3504,1797,3524,1791,3539,1780,3543,1773,3491,1773,3469,1769,3454,1756,3447,1740,3443,1721,3441,1700,3441,1670,3466,1598,3486,1593,3543,1593,3535,1584,3519,1572,3500,156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543,1593l3486,1593,3507,1597,3521,1612,3527,1627,3531,1645,3533,1667,3532,1697,3510,1766,3491,1773,3543,1773,3564,1706,3565,1684,3565,1658,3562,1636,3557,1617,3551,1602,3543,1593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651,1572l3620,1572,3620,1794,3652,1794,3652,1657,3655,1635,3662,1617,3679,1603,3697,1597,3710,1597,3718,1597,3718,1595,3657,1595,3651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18,1597l3710,1597,3715,1597,3718,1598,3718,1597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09,1566l3688,1569,3671,1579,3657,1595,3718,1595,3718,1566,3715,1566,3709,1566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99l3755,1599,3755,1771,3758,1780,3762,1786,3767,1791,3776,1794,3824,1794,3824,1767,3796,1767,3791,1766,3790,1763,3788,1761,3787,1756,3787,1599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825,1572l3725,1572,3725,1599,3825,1599,3825,1572xe" filled="true" fillcolor="#ffffff" stroked="false">
              <v:path arrowok="t"/>
              <v:fill type="solid"/>
            </v:shape>
            <v:shape style="position:absolute;left:2800;top:1494;width:1025;height:375" coordorigin="2800,1494" coordsize="1025,375" path="m3787,1512l3755,1512,3755,1572,3787,1572,3787,1512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1896,1788l635,1788,644,2053,666,2062,1043,2072,1276,2062,1910,2062,1918,1841,1896,1788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1910,2062l1276,2062,1257,2071,1910,2070,1910,2062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390,233l424,510,448,681,467,876,463,1095,458,1334,452,1532,453,1794,635,1788,1896,1788,1875,1738,2018,1485,2080,1361,2203,1109,2351,900,2484,643,2222,643,2251,510,2379,329,2383,315,2341,234,729,234,390,233xe" filled="true" fillcolor="#ffffff" stroked="false">
              <v:path arrowok="t"/>
              <v:fill type="solid"/>
            </v:shape>
            <v:shape style="position:absolute;left:390;top:233;width:2170;height:1840" coordorigin="390,233" coordsize="2170,1840" path="m2560,495l2222,643,2484,643,2560,495xe" filled="true" fillcolor="#ffffff" stroked="false">
              <v:path arrowok="t"/>
              <v:fill type="solid"/>
            </v:shape>
          </v:group>
          <v:group style="position:absolute;left:390;top:233;width:2170;height:1840" coordorigin="390,233" coordsize="2170,1840">
            <v:shape style="position:absolute;left:390;top:233;width:2170;height:1840" coordorigin="390,233" coordsize="2170,1840" path="m390,233l729,234,895,234,1119,234,2341,234,2383,315,2379,329,2251,510,2222,643,2560,495,2351,900,2203,1109,2080,1361,2018,1485,1875,1738,1918,1841,1910,2070,1709,2070,1528,2070,1257,2071,1276,2062,1043,2072,666,2062,644,2053,635,1788,453,1794,452,1532,458,1334,463,1095,467,876,448,681,424,510,390,233xe" filled="false" stroked="true" strokeweight="1pt" strokecolor="#ffffff">
              <v:path arrowok="t"/>
            </v:shape>
          </v:group>
          <w10:wrap type="none"/>
        </v:group>
      </w:pict>
    </w:r>
    <w:r>
      <w:rPr/>
      <w:pict>
        <v:shape style="position:absolute;margin-left:437.790985pt;margin-top:40.903362pt;width:137.550pt;height:22pt;mso-position-horizontal-relative:page;mso-position-vertical-relative:page;z-index:-281896" type="#_x0000_t202" filled="false" stroked="false">
          <v:textbox inset="0,0,0,0">
            <w:txbxContent>
              <w:p>
                <w:pPr>
                  <w:spacing w:line="440" w:lineRule="exact" w:before="0"/>
                  <w:ind w:left="20" w:right="0" w:firstLine="0"/>
                  <w:jc w:val="left"/>
                  <w:rPr>
                    <w:rFonts w:ascii="Segoe UI" w:hAnsi="Segoe UI" w:cs="Segoe UI" w:eastAsia="Segoe UI"/>
                    <w:sz w:val="40"/>
                    <w:szCs w:val="40"/>
                  </w:rPr>
                </w:pPr>
                <w:r>
                  <w:rPr>
                    <w:rFonts w:ascii="Segoe UI"/>
                    <w:b/>
                    <w:color w:val="FFFFFF"/>
                    <w:spacing w:val="2"/>
                    <w:sz w:val="40"/>
                  </w:rPr>
                  <w:t>February</w:t>
                </w:r>
                <w:r>
                  <w:rPr>
                    <w:rFonts w:ascii="Segoe UI"/>
                    <w:b/>
                    <w:color w:val="FFFFFF"/>
                    <w:spacing w:val="-1"/>
                    <w:sz w:val="40"/>
                  </w:rPr>
                  <w:t> 2019</w:t>
                </w:r>
                <w:r>
                  <w:rPr>
                    <w:rFonts w:ascii="Segoe UI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94"/>
      <w:ind w:left="67"/>
    </w:pPr>
    <w:rPr>
      <w:rFonts w:ascii="Segoe UI" w:hAnsi="Segoe UI" w:eastAsia="Segoe UI"/>
      <w:sz w:val="20"/>
      <w:szCs w:val="20"/>
    </w:rPr>
  </w:style>
  <w:style w:styleId="BodyText" w:type="paragraph">
    <w:name w:val="Body Text"/>
    <w:basedOn w:val="Normal"/>
    <w:uiPriority w:val="1"/>
    <w:qFormat/>
    <w:pPr>
      <w:spacing w:before="35"/>
      <w:ind w:left="12"/>
    </w:pPr>
    <w:rPr>
      <w:rFonts w:ascii="Segoe UI" w:hAnsi="Segoe UI" w:eastAsia="Segoe UI"/>
      <w:sz w:val="24"/>
      <w:szCs w:val="24"/>
    </w:rPr>
  </w:style>
  <w:style w:styleId="Heading1" w:type="paragraph">
    <w:name w:val="Heading 1"/>
    <w:basedOn w:val="Normal"/>
    <w:uiPriority w:val="1"/>
    <w:qFormat/>
    <w:pPr>
      <w:ind w:left="30"/>
      <w:outlineLvl w:val="1"/>
    </w:pPr>
    <w:rPr>
      <w:rFonts w:ascii="Segoe UI" w:hAnsi="Segoe UI" w:eastAsia="Segoe UI"/>
      <w:b/>
      <w:bCs/>
      <w:sz w:val="36"/>
      <w:szCs w:val="36"/>
    </w:rPr>
  </w:style>
  <w:style w:styleId="Heading2" w:type="paragraph">
    <w:name w:val="Heading 2"/>
    <w:basedOn w:val="Normal"/>
    <w:uiPriority w:val="1"/>
    <w:qFormat/>
    <w:pPr>
      <w:spacing w:before="25"/>
      <w:ind w:left="17"/>
      <w:outlineLvl w:val="2"/>
    </w:pPr>
    <w:rPr>
      <w:rFonts w:ascii="Segoe UI" w:hAnsi="Segoe UI" w:eastAsia="Segoe UI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ind w:left="19"/>
      <w:outlineLvl w:val="3"/>
    </w:pPr>
    <w:rPr>
      <w:rFonts w:ascii="Segoe UI" w:hAnsi="Segoe UI" w:eastAsia="Segoe UI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://www.discover.arkansas.gov/" TargetMode="External"/><Relationship Id="rId15" Type="http://schemas.openxmlformats.org/officeDocument/2006/relationships/header" Target="header1.xml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footer" Target="footer2.xml"/><Relationship Id="rId21" Type="http://schemas.openxmlformats.org/officeDocument/2006/relationships/footer" Target="footer3.xml"/><Relationship Id="rId22" Type="http://schemas.openxmlformats.org/officeDocument/2006/relationships/header" Target="header2.xml"/><Relationship Id="rId23" Type="http://schemas.openxmlformats.org/officeDocument/2006/relationships/footer" Target="footer4.xml"/><Relationship Id="rId24" Type="http://schemas.openxmlformats.org/officeDocument/2006/relationships/image" Target="media/image15.jpeg"/><Relationship Id="rId25" Type="http://schemas.openxmlformats.org/officeDocument/2006/relationships/footer" Target="footer5.xml"/><Relationship Id="rId26" Type="http://schemas.openxmlformats.org/officeDocument/2006/relationships/header" Target="header3.xml"/><Relationship Id="rId27" Type="http://schemas.openxmlformats.org/officeDocument/2006/relationships/footer" Target="footer6.xml"/><Relationship Id="rId28" Type="http://schemas.openxmlformats.org/officeDocument/2006/relationships/image" Target="media/image16.png"/><Relationship Id="rId29" Type="http://schemas.openxmlformats.org/officeDocument/2006/relationships/header" Target="header4.xml"/><Relationship Id="rId30" Type="http://schemas.openxmlformats.org/officeDocument/2006/relationships/footer" Target="footer7.xml"/><Relationship Id="rId31" Type="http://schemas.openxmlformats.org/officeDocument/2006/relationships/image" Target="media/image17.png"/><Relationship Id="rId32" Type="http://schemas.openxmlformats.org/officeDocument/2006/relationships/image" Target="media/image14.jpeg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Relationship Id="rId2" Type="http://schemas.openxmlformats.org/officeDocument/2006/relationships/hyperlink" Target="http://www.discover.arkansas.gov/" TargetMode="External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Relationship Id="rId2" Type="http://schemas.openxmlformats.org/officeDocument/2006/relationships/hyperlink" Target="http://www.discover.arkansas.gov/" TargetMode="Externa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2019-04-29T07:34:41Z</dcterms:created>
  <dcterms:modified xsi:type="dcterms:W3CDTF">2019-04-29T07:34:41Z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2019-04-26T00:00:00Z</vt:filetime>
  </property>
  <property fmtid="{D5CDD505-2E9C-101B-9397-08002B2CF9AE}" pid="3" name="LastSaved">
    <vt:filetime>2019-04-29T00:00:00Z</vt:filetime>
  </property>
</Properties>
</file>